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C99" w:rsidRDefault="00F72C99" w:rsidP="00F72C99">
      <w:pPr>
        <w:widowControl w:val="0"/>
        <w:jc w:val="center"/>
      </w:pPr>
      <w:r w:rsidRPr="00F72C99">
        <w:rPr>
          <w:b/>
        </w:rPr>
        <w:t>South Carolina General Assembly</w:t>
      </w:r>
    </w:p>
    <w:p w:rsidR="00F72C99" w:rsidRDefault="00F72C99" w:rsidP="00F72C99">
      <w:pPr>
        <w:widowControl w:val="0"/>
        <w:jc w:val="center"/>
      </w:pPr>
      <w:r>
        <w:t>120th Session, 2013-2014</w:t>
      </w: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jc w:val="left"/>
        <w:rPr>
          <w:b/>
        </w:rPr>
      </w:pPr>
      <w:r w:rsidRPr="00F72C99">
        <w:rPr>
          <w:b/>
        </w:rPr>
        <w:t>H. 3729</w:t>
      </w:r>
    </w:p>
    <w:p w:rsidR="00F72C99" w:rsidRDefault="00F72C99" w:rsidP="00F72C99">
      <w:pPr>
        <w:widowControl w:val="0"/>
        <w:jc w:val="left"/>
        <w:rPr>
          <w:b/>
        </w:rPr>
      </w:pPr>
    </w:p>
    <w:p w:rsidR="00F72C99" w:rsidRDefault="00F72C99" w:rsidP="00F72C99">
      <w:pPr>
        <w:widowControl w:val="0"/>
        <w:jc w:val="left"/>
      </w:pPr>
      <w:r w:rsidRPr="00F72C99">
        <w:rPr>
          <w:b/>
        </w:rPr>
        <w:t>STATUS INFORMATION</w:t>
      </w: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jc w:val="left"/>
      </w:pPr>
      <w:r>
        <w:t>House Resolution</w:t>
      </w:r>
    </w:p>
    <w:p w:rsidR="00F72C99" w:rsidRDefault="00D662D2" w:rsidP="00F72C99">
      <w:pPr>
        <w:widowControl w:val="0"/>
        <w:jc w:val="left"/>
      </w:pPr>
      <w:r>
        <w:t>Sponsors: Reps. G.M. Smith, Weeks, Ridgeway, Neal,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F72C99" w:rsidRDefault="00F72C99" w:rsidP="00F72C99">
      <w:pPr>
        <w:widowControl w:val="0"/>
        <w:jc w:val="left"/>
      </w:pPr>
      <w:r>
        <w:t>Document Path: l:\council\bills\gm\29483ab13.docx</w:t>
      </w: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jc w:val="left"/>
      </w:pPr>
      <w:r>
        <w:t>Introduced in the House on February 28, 2013</w:t>
      </w:r>
    </w:p>
    <w:p w:rsidR="00F72C99" w:rsidRDefault="00F72C99" w:rsidP="00F72C99">
      <w:pPr>
        <w:widowControl w:val="0"/>
        <w:jc w:val="left"/>
      </w:pPr>
      <w:r>
        <w:t>Adopted by the House on February 28, 2013</w:t>
      </w: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jc w:val="left"/>
      </w:pPr>
      <w:r>
        <w:t xml:space="preserve">Summary: </w:t>
      </w:r>
      <w:r w:rsidR="000D2A48">
        <w:t>Ann August</w:t>
      </w: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jc w:val="left"/>
      </w:pPr>
    </w:p>
    <w:p w:rsidR="00F72C99" w:rsidRDefault="00F72C99" w:rsidP="00F7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C99">
        <w:rPr>
          <w:b/>
        </w:rPr>
        <w:t>HISTORY OF LEGISLATIVE ACTIONS</w:t>
      </w:r>
    </w:p>
    <w:p w:rsidR="00F72C99" w:rsidRDefault="00F72C99" w:rsidP="00F7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C99" w:rsidRPr="00F72C99" w:rsidRDefault="00F72C99" w:rsidP="00F72C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C99">
        <w:rPr>
          <w:u w:val="single"/>
        </w:rPr>
        <w:tab/>
        <w:t>Date</w:t>
      </w:r>
      <w:r w:rsidRPr="00F72C99">
        <w:rPr>
          <w:u w:val="single"/>
        </w:rPr>
        <w:tab/>
        <w:t>Body</w:t>
      </w:r>
      <w:r w:rsidRPr="00F72C99">
        <w:rPr>
          <w:u w:val="single"/>
        </w:rPr>
        <w:tab/>
        <w:t>Action Description with journal page number</w:t>
      </w:r>
      <w:r w:rsidRPr="00F72C99">
        <w:rPr>
          <w:u w:val="single"/>
        </w:rPr>
        <w:tab/>
      </w:r>
      <w:bookmarkStart w:id="0" w:name="_GoBack"/>
      <w:bookmarkEnd w:id="0"/>
    </w:p>
    <w:p w:rsidR="006B2B67" w:rsidRDefault="006B2B67" w:rsidP="006B2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FC7B23">
        <w:t>Introduced and adopted (</w:t>
      </w:r>
      <w:hyperlink r:id="rId7" w:history="1">
        <w:r w:rsidRPr="00FC7B23">
          <w:rPr>
            <w:rStyle w:val="Hyperlink"/>
          </w:rPr>
          <w:t>House Journal</w:t>
        </w:r>
        <w:r w:rsidRPr="00FC7B23">
          <w:rPr>
            <w:rStyle w:val="Hyperlink"/>
          </w:rPr>
          <w:noBreakHyphen/>
          <w:t>page 53</w:t>
        </w:r>
      </w:hyperlink>
      <w:r w:rsidRPr="00FC7B23">
        <w:t>)</w:t>
      </w:r>
    </w:p>
    <w:p w:rsidR="006B2B67" w:rsidRDefault="006B2B67" w:rsidP="006B2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C99" w:rsidRPr="00F72C99" w:rsidRDefault="00F72C99" w:rsidP="00F72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C99" w:rsidRDefault="00F72C99" w:rsidP="00F72C99">
      <w:r w:rsidRPr="00F72C99">
        <w:rPr>
          <w:b/>
        </w:rPr>
        <w:t>VERSIONS OF THIS BILL</w:t>
      </w:r>
    </w:p>
    <w:p w:rsidR="00F72C99" w:rsidRDefault="00F72C99" w:rsidP="00F72C99"/>
    <w:p w:rsidR="00F72C99" w:rsidRDefault="007F5FB8" w:rsidP="00F72C99">
      <w:hyperlink r:id="rId8" w:history="1">
        <w:r w:rsidR="00F72C99">
          <w:rPr>
            <w:rStyle w:val="Hyperlink"/>
          </w:rPr>
          <w:t>2/28/2013</w:t>
        </w:r>
      </w:hyperlink>
    </w:p>
    <w:p w:rsidR="00F72C99" w:rsidRDefault="00F72C99" w:rsidP="00F72C99"/>
    <w:p w:rsidR="00F72C99" w:rsidRDefault="00F72C99" w:rsidP="00F72C99">
      <w:pPr>
        <w:sectPr w:rsidR="00F72C99" w:rsidSect="00F72C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7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E7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1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ANN AUGUST, EXECUTIVE DIRECTOR OF THE SANTEE</w:t>
      </w:r>
      <w:r w:rsidR="00DD629B">
        <w:noBreakHyphen/>
      </w:r>
      <w:r>
        <w:t>WATEREE REGIONAL TRANSPORTATION AUTHORITY, FOR FIFTEEN YEARS OF OUTSTANDING SERVICE, AND TO WISH HER CONTINUED SUCCESS AND HAPPINESS IN ALL HER FUTURE ENDEAVORS.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3E40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E40">
        <w:t>the members of the South Carolina House of Representatives are grateful for the fifteen years of dedicated service that Ann August has given to the Santee</w:t>
      </w:r>
      <w:r w:rsidR="00DD629B">
        <w:noBreakHyphen/>
      </w:r>
      <w:r w:rsidR="008C3E40">
        <w:t>Wateree Regional Transportation Authority (SWRTA);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Rembert, Ms. August spent thirty</w:t>
      </w:r>
      <w:r w:rsidR="00DD629B">
        <w:noBreakHyphen/>
      </w:r>
      <w:r>
        <w:t xml:space="preserve">nine years in Philadelphia, Pennsylvania, </w:t>
      </w:r>
      <w:r w:rsidR="002B5C19">
        <w:t>where she</w:t>
      </w:r>
      <w:r>
        <w:t xml:space="preserve"> worked for the Southeastern Pennsylvania Transportation Authority;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she returned to Sumter and began working for SWRTA</w:t>
      </w:r>
      <w:r w:rsidR="00884739">
        <w:t>.  T</w:t>
      </w:r>
      <w:r>
        <w:t xml:space="preserve">hree years later she </w:t>
      </w:r>
      <w:r w:rsidR="00884739">
        <w:t>was named executive director of the authority, becoming</w:t>
      </w:r>
      <w:r>
        <w:t xml:space="preserve"> the first black female to lead a regional transit authority in the Palmetto State;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577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expert in the transportation field and exemplary in public relations, </w:t>
      </w:r>
      <w:r w:rsidR="002B5C19">
        <w:t>Ann August</w:t>
      </w:r>
      <w:r>
        <w:t xml:space="preserve"> helped to extend transportation options to the elderly and </w:t>
      </w:r>
      <w:r w:rsidR="002B5C19">
        <w:t xml:space="preserve">to </w:t>
      </w:r>
      <w:r>
        <w:t>expand service into rural areas of Sumter, Lee, Clarendon</w:t>
      </w:r>
      <w:r w:rsidR="00F37577">
        <w:t>,</w:t>
      </w:r>
      <w:r>
        <w:t xml:space="preserve"> and Kershaw counties</w:t>
      </w:r>
      <w:r w:rsidR="00F37577">
        <w:t>; and</w:t>
      </w: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her leadership, SWRTA passed its annual audits every year and was recently recognized for having one of the finest substance</w:t>
      </w:r>
      <w:r w:rsidR="00DD629B">
        <w:noBreakHyphen/>
      </w:r>
      <w:r>
        <w:t>abuse programs for transit agencies in the nation; and</w:t>
      </w: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</w:t>
      </w:r>
      <w:r w:rsidRPr="00F37577">
        <w:t xml:space="preserve"> </w:t>
      </w:r>
      <w:r>
        <w:t xml:space="preserve">appreciative of the devotion and dedication </w:t>
      </w:r>
      <w:r>
        <w:lastRenderedPageBreak/>
        <w:t>that Ann August has given to SWRTA, and they look to hear of her continued accomplishments as she serves in her new role as the executive director of the Birmingham</w:t>
      </w:r>
      <w:r w:rsidR="00DD629B">
        <w:noBreakHyphen/>
      </w:r>
      <w:r>
        <w:t>Jefferson Transit Authority in Birmingham, Alabama</w:t>
      </w:r>
      <w:r w:rsidR="00FF2E78">
        <w:t>.  Now, therefore,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F2E78" w:rsidP="00EE7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15B8">
        <w:t xml:space="preserve"> the members of the South Carolina House of Representatives, by this resolution, recognize and honor Ann August, executive director of the Santee</w:t>
      </w:r>
      <w:r w:rsidR="00DD629B">
        <w:noBreakHyphen/>
      </w:r>
      <w:r w:rsidR="004915B8">
        <w:t>Wateree Regional Transportation Authority, for fifteen years of outstanding service, and wish her continued success and happiness in all her future endeavors.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7577">
        <w:t>provi</w:t>
      </w:r>
      <w:r>
        <w:t>ded to</w:t>
      </w:r>
      <w:r w:rsidR="00F37577">
        <w:t xml:space="preserve"> Ann August.</w:t>
      </w:r>
    </w:p>
    <w:p w:rsidR="00EE71BE" w:rsidRDefault="00DD62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71BE" w:rsidRDefault="00EE71BE" w:rsidP="00F72C99">
      <w:pPr>
        <w:suppressAutoHyphens/>
      </w:pPr>
    </w:p>
    <w:sectPr w:rsidR="00EE71BE" w:rsidSect="00F72C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577" w:rsidRDefault="00F37577" w:rsidP="009F0C77">
      <w:r>
        <w:separator/>
      </w:r>
    </w:p>
  </w:endnote>
  <w:endnote w:type="continuationSeparator" w:id="0">
    <w:p w:rsidR="00F37577" w:rsidRDefault="00F375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AA4176-38A6-4F3F-9BA2-1C151BE38BB1}"/>
    <w:embedBold r:id="rId2" w:fontKey="{DF331140-7DA8-4A48-9373-C8296F3423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9F7673-FB8B-477B-AB8E-6CCCB505EB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6456CC-BF7B-4C92-8F32-E9D35F697E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C99" w:rsidRPr="00EE71BE" w:rsidRDefault="00F72C99" w:rsidP="00EE71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r w:rsidR="003071AD">
      <w:fldChar w:fldCharType="begin"/>
    </w:r>
    <w:r w:rsidR="00D662D2">
      <w:instrText xml:space="preserve"> PAGE  \* MERGEFORMAT </w:instrText>
    </w:r>
    <w:r w:rsidR="003071AD">
      <w:fldChar w:fldCharType="separate"/>
    </w:r>
    <w:r w:rsidR="007F5FB8">
      <w:rPr>
        <w:noProof/>
      </w:rPr>
      <w:t>1</w:t>
    </w:r>
    <w:r w:rsidR="003071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577" w:rsidRDefault="00F37577" w:rsidP="009F0C77">
      <w:r>
        <w:separator/>
      </w:r>
    </w:p>
  </w:footnote>
  <w:footnote w:type="continuationSeparator" w:id="0">
    <w:p w:rsidR="00F37577" w:rsidRDefault="00F375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83AB13"/>
    <w:docVar w:name="CoverBillType" w:val="r"/>
    <w:docVar w:name="docpath" w:val="L:\Council\bills\GM\29483AB13.DOCX"/>
    <w:docVar w:name="dvBillNumber" w:val="3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5A4"/>
    <w:rsid w:val="00011869"/>
    <w:rsid w:val="00085A23"/>
    <w:rsid w:val="000D2A48"/>
    <w:rsid w:val="000E1785"/>
    <w:rsid w:val="000F40FA"/>
    <w:rsid w:val="0010776B"/>
    <w:rsid w:val="00133E66"/>
    <w:rsid w:val="001435A3"/>
    <w:rsid w:val="001C0997"/>
    <w:rsid w:val="001D08F2"/>
    <w:rsid w:val="001D525B"/>
    <w:rsid w:val="001D7F4F"/>
    <w:rsid w:val="002321B6"/>
    <w:rsid w:val="00250967"/>
    <w:rsid w:val="002543C8"/>
    <w:rsid w:val="00284AAE"/>
    <w:rsid w:val="002B5C19"/>
    <w:rsid w:val="002C4B1B"/>
    <w:rsid w:val="002E5912"/>
    <w:rsid w:val="00300E57"/>
    <w:rsid w:val="00301B21"/>
    <w:rsid w:val="003071A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15B8"/>
    <w:rsid w:val="004E7D54"/>
    <w:rsid w:val="005273C6"/>
    <w:rsid w:val="00530A69"/>
    <w:rsid w:val="00545593"/>
    <w:rsid w:val="00577C6C"/>
    <w:rsid w:val="005C2FE2"/>
    <w:rsid w:val="005D12C6"/>
    <w:rsid w:val="005E2BC9"/>
    <w:rsid w:val="00605102"/>
    <w:rsid w:val="00607122"/>
    <w:rsid w:val="006215AA"/>
    <w:rsid w:val="006913C9"/>
    <w:rsid w:val="0069470D"/>
    <w:rsid w:val="006B2B67"/>
    <w:rsid w:val="00734F00"/>
    <w:rsid w:val="0073502E"/>
    <w:rsid w:val="007875A4"/>
    <w:rsid w:val="007A70AE"/>
    <w:rsid w:val="007F5FB8"/>
    <w:rsid w:val="008362E8"/>
    <w:rsid w:val="00884739"/>
    <w:rsid w:val="00890787"/>
    <w:rsid w:val="008A1768"/>
    <w:rsid w:val="008C3E40"/>
    <w:rsid w:val="008F0F33"/>
    <w:rsid w:val="008F4429"/>
    <w:rsid w:val="0094021A"/>
    <w:rsid w:val="009742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3B7"/>
    <w:rsid w:val="00B412D4"/>
    <w:rsid w:val="00BE3C22"/>
    <w:rsid w:val="00C0345E"/>
    <w:rsid w:val="00C217F5"/>
    <w:rsid w:val="00C3483A"/>
    <w:rsid w:val="00C74E9D"/>
    <w:rsid w:val="00C82FD3"/>
    <w:rsid w:val="00C92819"/>
    <w:rsid w:val="00CC6B7B"/>
    <w:rsid w:val="00CD2089"/>
    <w:rsid w:val="00CD3DDB"/>
    <w:rsid w:val="00D662D2"/>
    <w:rsid w:val="00D73A67"/>
    <w:rsid w:val="00D970A9"/>
    <w:rsid w:val="00DD629B"/>
    <w:rsid w:val="00DF3845"/>
    <w:rsid w:val="00E41911"/>
    <w:rsid w:val="00E92EEF"/>
    <w:rsid w:val="00EE71BE"/>
    <w:rsid w:val="00F24442"/>
    <w:rsid w:val="00F37577"/>
    <w:rsid w:val="00F50AE3"/>
    <w:rsid w:val="00F67CF1"/>
    <w:rsid w:val="00F72C99"/>
    <w:rsid w:val="00F840F0"/>
    <w:rsid w:val="00F85C2D"/>
    <w:rsid w:val="00FB0D0D"/>
    <w:rsid w:val="00FB43B4"/>
    <w:rsid w:val="00FC6004"/>
    <w:rsid w:val="00FF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2556FA-0BBC-4F82-B191-EE879E00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2C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29_2013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2C11-FCCC-4B17-B859-7189DA52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3729: Ann August - South Carolina Legislature Online</dc:title>
  <dc:creator>%USERNAME%</dc:creator>
  <cp:lastModifiedBy>N Cumfer</cp:lastModifiedBy>
  <cp:revision>9</cp:revision>
  <cp:lastPrinted>2013-01-03T20:51:00Z</cp:lastPrinted>
  <dcterms:created xsi:type="dcterms:W3CDTF">2013-02-28T16:45:00Z</dcterms:created>
  <dcterms:modified xsi:type="dcterms:W3CDTF">2014-12-05T16:42:00Z</dcterms:modified>
</cp:coreProperties>
</file>