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55B" w:rsidRDefault="001C755B" w:rsidP="001C755B">
      <w:pPr>
        <w:widowControl w:val="0"/>
        <w:jc w:val="center"/>
      </w:pPr>
      <w:r w:rsidRPr="001C755B">
        <w:rPr>
          <w:b/>
        </w:rPr>
        <w:t>South Carolina General Assembly</w:t>
      </w:r>
    </w:p>
    <w:p w:rsidR="001C755B" w:rsidRDefault="001C755B" w:rsidP="001C755B">
      <w:pPr>
        <w:widowControl w:val="0"/>
        <w:jc w:val="center"/>
      </w:pPr>
      <w:r>
        <w:t>120th Session, 2013-2014</w:t>
      </w:r>
    </w:p>
    <w:p w:rsidR="001C755B" w:rsidRDefault="001C755B" w:rsidP="001C755B">
      <w:pPr>
        <w:widowControl w:val="0"/>
        <w:jc w:val="left"/>
      </w:pPr>
    </w:p>
    <w:p w:rsidR="001C755B" w:rsidRDefault="001C755B" w:rsidP="001C755B">
      <w:pPr>
        <w:widowControl w:val="0"/>
        <w:jc w:val="left"/>
        <w:rPr>
          <w:b/>
        </w:rPr>
      </w:pPr>
      <w:r w:rsidRPr="001C755B">
        <w:rPr>
          <w:b/>
        </w:rPr>
        <w:t>H. 3819</w:t>
      </w:r>
    </w:p>
    <w:p w:rsidR="001C755B" w:rsidRDefault="001C755B" w:rsidP="001C755B">
      <w:pPr>
        <w:widowControl w:val="0"/>
        <w:jc w:val="left"/>
        <w:rPr>
          <w:b/>
        </w:rPr>
      </w:pPr>
    </w:p>
    <w:p w:rsidR="001C755B" w:rsidRDefault="001C755B" w:rsidP="001C755B">
      <w:pPr>
        <w:widowControl w:val="0"/>
        <w:jc w:val="left"/>
      </w:pPr>
      <w:r w:rsidRPr="001C755B">
        <w:rPr>
          <w:b/>
        </w:rPr>
        <w:t>STATUS INFORMATION</w:t>
      </w:r>
    </w:p>
    <w:p w:rsidR="001C755B" w:rsidRDefault="001C755B" w:rsidP="001C755B">
      <w:pPr>
        <w:widowControl w:val="0"/>
        <w:jc w:val="left"/>
      </w:pPr>
    </w:p>
    <w:p w:rsidR="001C755B" w:rsidRDefault="001C755B" w:rsidP="001C755B">
      <w:pPr>
        <w:widowControl w:val="0"/>
        <w:jc w:val="left"/>
      </w:pPr>
      <w:r>
        <w:t>House Resolution</w:t>
      </w:r>
    </w:p>
    <w:p w:rsidR="001C755B" w:rsidRDefault="00CB6255" w:rsidP="001C755B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C755B" w:rsidRDefault="001C755B" w:rsidP="001C755B">
      <w:pPr>
        <w:widowControl w:val="0"/>
        <w:jc w:val="left"/>
      </w:pPr>
      <w:r>
        <w:t>Document Path: l:\council\bills\gm\29646dg13.docx</w:t>
      </w:r>
    </w:p>
    <w:p w:rsidR="001C755B" w:rsidRDefault="001C755B" w:rsidP="001C755B">
      <w:pPr>
        <w:widowControl w:val="0"/>
        <w:jc w:val="left"/>
      </w:pPr>
    </w:p>
    <w:p w:rsidR="001C755B" w:rsidRDefault="001C755B" w:rsidP="001C755B">
      <w:pPr>
        <w:widowControl w:val="0"/>
        <w:jc w:val="left"/>
      </w:pPr>
      <w:r>
        <w:t>Introduced in the House on March 19, 2013</w:t>
      </w:r>
    </w:p>
    <w:p w:rsidR="001C755B" w:rsidRDefault="001C755B" w:rsidP="001C755B">
      <w:pPr>
        <w:widowControl w:val="0"/>
        <w:jc w:val="left"/>
      </w:pPr>
      <w:r>
        <w:t>Adopted by the House on March 19, 2013</w:t>
      </w:r>
    </w:p>
    <w:p w:rsidR="001C755B" w:rsidRDefault="001C755B" w:rsidP="001C755B">
      <w:pPr>
        <w:widowControl w:val="0"/>
        <w:jc w:val="left"/>
      </w:pPr>
    </w:p>
    <w:p w:rsidR="001C755B" w:rsidRDefault="001C755B" w:rsidP="001C755B">
      <w:pPr>
        <w:widowControl w:val="0"/>
        <w:jc w:val="left"/>
      </w:pPr>
      <w:r>
        <w:t xml:space="preserve">Summary: </w:t>
      </w:r>
      <w:r w:rsidR="007602C2">
        <w:t>Phyllis Carol Griggs</w:t>
      </w:r>
    </w:p>
    <w:p w:rsidR="001C755B" w:rsidRDefault="001C755B" w:rsidP="001C755B">
      <w:pPr>
        <w:widowControl w:val="0"/>
        <w:jc w:val="left"/>
      </w:pPr>
    </w:p>
    <w:p w:rsidR="001C755B" w:rsidRDefault="001C755B" w:rsidP="001C755B">
      <w:pPr>
        <w:widowControl w:val="0"/>
        <w:jc w:val="left"/>
      </w:pPr>
    </w:p>
    <w:p w:rsidR="001C755B" w:rsidRDefault="001C755B" w:rsidP="001C75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755B">
        <w:rPr>
          <w:b/>
        </w:rPr>
        <w:t>HISTORY OF LEGISLATIVE ACTIONS</w:t>
      </w:r>
    </w:p>
    <w:p w:rsidR="001C755B" w:rsidRDefault="001C755B" w:rsidP="001C75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755B" w:rsidRPr="001C755B" w:rsidRDefault="001C755B" w:rsidP="001C75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755B">
        <w:rPr>
          <w:u w:val="single"/>
        </w:rPr>
        <w:tab/>
        <w:t>Date</w:t>
      </w:r>
      <w:r w:rsidRPr="001C755B">
        <w:rPr>
          <w:u w:val="single"/>
        </w:rPr>
        <w:tab/>
        <w:t>Body</w:t>
      </w:r>
      <w:r w:rsidRPr="001C755B">
        <w:rPr>
          <w:u w:val="single"/>
        </w:rPr>
        <w:tab/>
        <w:t>Action Description with journal page number</w:t>
      </w:r>
      <w:r w:rsidRPr="001C755B">
        <w:rPr>
          <w:u w:val="single"/>
        </w:rPr>
        <w:tab/>
      </w:r>
      <w:bookmarkStart w:id="0" w:name="_GoBack"/>
      <w:bookmarkEnd w:id="0"/>
    </w:p>
    <w:p w:rsidR="00D72725" w:rsidRDefault="00D72725" w:rsidP="00D727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C22A99">
        <w:t>Introduced and adopted (</w:t>
      </w:r>
      <w:hyperlink r:id="rId7" w:history="1">
        <w:r w:rsidRPr="00C22A99">
          <w:rPr>
            <w:rStyle w:val="Hyperlink"/>
          </w:rPr>
          <w:t>House Journal</w:t>
        </w:r>
        <w:r w:rsidRPr="00C22A99">
          <w:rPr>
            <w:rStyle w:val="Hyperlink"/>
          </w:rPr>
          <w:noBreakHyphen/>
          <w:t>page 14</w:t>
        </w:r>
      </w:hyperlink>
      <w:r w:rsidRPr="00C22A99">
        <w:t>)</w:t>
      </w:r>
    </w:p>
    <w:p w:rsidR="00D72725" w:rsidRDefault="00D72725" w:rsidP="00D727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755B" w:rsidRPr="001C755B" w:rsidRDefault="001C755B" w:rsidP="001C75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755B" w:rsidRDefault="001C755B" w:rsidP="001C755B">
      <w:r w:rsidRPr="001C755B">
        <w:rPr>
          <w:b/>
        </w:rPr>
        <w:t>VERSIONS OF THIS BILL</w:t>
      </w:r>
    </w:p>
    <w:p w:rsidR="001C755B" w:rsidRDefault="001C755B" w:rsidP="001C755B"/>
    <w:p w:rsidR="001C755B" w:rsidRDefault="0078089D" w:rsidP="001C755B">
      <w:hyperlink r:id="rId8" w:history="1">
        <w:r w:rsidR="001C755B">
          <w:rPr>
            <w:rStyle w:val="Hyperlink"/>
          </w:rPr>
          <w:t>3/19/2013</w:t>
        </w:r>
      </w:hyperlink>
    </w:p>
    <w:p w:rsidR="001C755B" w:rsidRDefault="001C755B" w:rsidP="001C755B"/>
    <w:p w:rsidR="001C755B" w:rsidRDefault="001C755B" w:rsidP="001C755B">
      <w:pPr>
        <w:sectPr w:rsidR="001C755B" w:rsidSect="001C75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1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A20" w:rsidP="00881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HARTSVILLE HIGH SCHOOL ATHLETICS DIRECTOR PHYLLIS </w:t>
      </w:r>
      <w:r w:rsidR="00135BE7">
        <w:t xml:space="preserve">CAROL </w:t>
      </w:r>
      <w:r>
        <w:t>GRIGGS FOR OVER THIRTY YEARS OF OUTSTANDING LEADERSHIP TO THE ATHLETIC</w:t>
      </w:r>
      <w:r w:rsidR="00E60958">
        <w:t>S</w:t>
      </w:r>
      <w:r>
        <w:t xml:space="preserve"> PROGRAM AT HARTSVILLE HIGH SCHOOL AND TO CONGRATULATE HER UPON BEING SELECTED AS ATHLETIC</w:t>
      </w:r>
      <w:r w:rsidR="009C628D">
        <w:t>S</w:t>
      </w:r>
      <w:r>
        <w:t xml:space="preserve"> DIRECTOR OF THE YEAR BY THE </w:t>
      </w:r>
      <w:r w:rsidRPr="000453F7">
        <w:rPr>
          <w:color w:val="000000" w:themeColor="text1"/>
          <w:u w:color="000000" w:themeColor="text1"/>
        </w:rPr>
        <w:t>SOUTH CAROLINA ATHLETIC ADMINISTRATORS ASSOCIATION</w:t>
      </w:r>
      <w:r>
        <w:t>.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E46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4E46">
        <w:t>it is altogether fitting that the members of the South Carolina House of Representatives pause in their deliberations to honor Athletic</w:t>
      </w:r>
      <w:r w:rsidR="00E60958">
        <w:t>s</w:t>
      </w:r>
      <w:r w:rsidR="005A4E46">
        <w:t xml:space="preserve"> Director Phyllis </w:t>
      </w:r>
      <w:r w:rsidR="00135BE7">
        <w:t xml:space="preserve">Carol </w:t>
      </w:r>
      <w:r w:rsidR="005A4E46">
        <w:t>Griggs for being chosen Athletic</w:t>
      </w:r>
      <w:r w:rsidR="00E60958">
        <w:t>s</w:t>
      </w:r>
      <w:r w:rsidR="005A4E46">
        <w:t xml:space="preserve"> Director of the Year by </w:t>
      </w:r>
      <w:r w:rsidR="00922A56">
        <w:t xml:space="preserve">the </w:t>
      </w:r>
      <w:r w:rsidR="00922A56" w:rsidRPr="000453F7">
        <w:rPr>
          <w:color w:val="000000" w:themeColor="text1"/>
          <w:u w:color="000000" w:themeColor="text1"/>
        </w:rPr>
        <w:t>South Carolina Athletic Administrators Association</w:t>
      </w:r>
      <w:r w:rsidR="00922A56">
        <w:rPr>
          <w:color w:val="000000" w:themeColor="text1"/>
          <w:u w:color="000000" w:themeColor="text1"/>
        </w:rPr>
        <w:t xml:space="preserve"> (SCAAA)</w:t>
      </w:r>
      <w:r w:rsidR="005A4E46">
        <w:t>; and</w:t>
      </w:r>
    </w:p>
    <w:p w:rsidR="005A4E46" w:rsidRDefault="005A4E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ED6" w:rsidRDefault="005A4E4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F1ED6">
        <w:t xml:space="preserve">a native of Hartsville, Phyllis Griggs graduated from </w:t>
      </w:r>
      <w:r w:rsidR="00EF1ED6" w:rsidRPr="00BB2C56">
        <w:rPr>
          <w:color w:val="000000" w:themeColor="text1"/>
          <w:u w:color="000000" w:themeColor="text1"/>
        </w:rPr>
        <w:t xml:space="preserve">Hartsville High School </w:t>
      </w:r>
      <w:r w:rsidR="00EF1ED6">
        <w:rPr>
          <w:color w:val="000000" w:themeColor="text1"/>
          <w:u w:color="000000" w:themeColor="text1"/>
        </w:rPr>
        <w:t>in</w:t>
      </w:r>
      <w:r w:rsidR="00EF1ED6" w:rsidRPr="00BB2C56">
        <w:rPr>
          <w:color w:val="000000" w:themeColor="text1"/>
          <w:u w:color="000000" w:themeColor="text1"/>
        </w:rPr>
        <w:t xml:space="preserve"> 1975</w:t>
      </w:r>
      <w:r w:rsidR="00EF1ED6">
        <w:rPr>
          <w:color w:val="000000" w:themeColor="text1"/>
          <w:u w:color="000000" w:themeColor="text1"/>
        </w:rPr>
        <w:t xml:space="preserve"> w</w:t>
      </w:r>
      <w:r w:rsidR="00EF1ED6">
        <w:t>here she played b</w:t>
      </w:r>
      <w:r w:rsidR="00EF1ED6" w:rsidRPr="00BB2C56">
        <w:rPr>
          <w:color w:val="000000" w:themeColor="text1"/>
          <w:u w:color="000000" w:themeColor="text1"/>
        </w:rPr>
        <w:t xml:space="preserve">asketball </w:t>
      </w:r>
      <w:r w:rsidR="00EF1ED6">
        <w:rPr>
          <w:color w:val="000000" w:themeColor="text1"/>
          <w:u w:color="000000" w:themeColor="text1"/>
        </w:rPr>
        <w:t>and</w:t>
      </w:r>
      <w:r w:rsidR="00EF1ED6" w:rsidRPr="00BB2C56">
        <w:rPr>
          <w:color w:val="000000" w:themeColor="text1"/>
          <w:u w:color="000000" w:themeColor="text1"/>
        </w:rPr>
        <w:t xml:space="preserve"> </w:t>
      </w:r>
      <w:r w:rsidR="00EF1ED6">
        <w:rPr>
          <w:color w:val="000000" w:themeColor="text1"/>
          <w:u w:color="000000" w:themeColor="text1"/>
        </w:rPr>
        <w:t>t</w:t>
      </w:r>
      <w:r w:rsidR="00EF1ED6" w:rsidRPr="00BB2C56">
        <w:rPr>
          <w:color w:val="000000" w:themeColor="text1"/>
          <w:u w:color="000000" w:themeColor="text1"/>
        </w:rPr>
        <w:t>ennis</w:t>
      </w:r>
      <w:r w:rsidR="00922A56">
        <w:rPr>
          <w:color w:val="000000" w:themeColor="text1"/>
          <w:u w:color="000000" w:themeColor="text1"/>
        </w:rPr>
        <w:t xml:space="preserve"> for the Lady Red Foxes; and</w:t>
      </w:r>
    </w:p>
    <w:p w:rsidR="00922A56" w:rsidRPr="00BB2C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F1ED6" w:rsidRPr="00BB2C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played tennis for </w:t>
      </w:r>
      <w:r w:rsidRPr="00BB2C56">
        <w:rPr>
          <w:color w:val="000000" w:themeColor="text1"/>
          <w:u w:color="000000" w:themeColor="text1"/>
        </w:rPr>
        <w:t>Winthrop University</w:t>
      </w:r>
      <w:r>
        <w:rPr>
          <w:color w:val="000000" w:themeColor="text1"/>
          <w:u w:color="000000" w:themeColor="text1"/>
        </w:rPr>
        <w:t xml:space="preserve"> </w:t>
      </w:r>
      <w:r w:rsidR="00E60958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earn</w:t>
      </w:r>
      <w:r w:rsidR="00E6095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bachelor</w:t>
      </w:r>
      <w:r w:rsidR="009C628D" w:rsidRPr="009C62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83C97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p</w:t>
      </w:r>
      <w:r w:rsidR="00FC6966">
        <w:rPr>
          <w:color w:val="000000" w:themeColor="text1"/>
          <w:u w:color="000000" w:themeColor="text1"/>
        </w:rPr>
        <w:t xml:space="preserve">hysical education and health in </w:t>
      </w:r>
      <w:r w:rsidR="00EF1ED6" w:rsidRPr="00BB2C56">
        <w:rPr>
          <w:color w:val="000000" w:themeColor="text1"/>
          <w:u w:color="000000" w:themeColor="text1"/>
        </w:rPr>
        <w:t>1979</w:t>
      </w:r>
      <w:r w:rsidR="00FC6966">
        <w:rPr>
          <w:color w:val="000000" w:themeColor="text1"/>
          <w:u w:color="000000" w:themeColor="text1"/>
        </w:rPr>
        <w:t>; and</w:t>
      </w:r>
    </w:p>
    <w:p w:rsidR="00922A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A56" w:rsidRPr="00BB2C56" w:rsidRDefault="00922A56" w:rsidP="0092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6966">
        <w:rPr>
          <w:color w:val="000000" w:themeColor="text1"/>
          <w:u w:color="000000" w:themeColor="text1"/>
        </w:rPr>
        <w:t xml:space="preserve">in 1980, she began her career </w:t>
      </w:r>
      <w:r w:rsidR="00881A20">
        <w:rPr>
          <w:color w:val="000000" w:themeColor="text1"/>
          <w:u w:color="000000" w:themeColor="text1"/>
        </w:rPr>
        <w:t xml:space="preserve">as an educator </w:t>
      </w:r>
      <w:r w:rsidR="00FC6966">
        <w:rPr>
          <w:color w:val="000000" w:themeColor="text1"/>
          <w:u w:color="000000" w:themeColor="text1"/>
        </w:rPr>
        <w:t xml:space="preserve">at </w:t>
      </w:r>
      <w:r w:rsidRPr="00BB2C56">
        <w:rPr>
          <w:color w:val="000000" w:themeColor="text1"/>
          <w:u w:color="000000" w:themeColor="text1"/>
        </w:rPr>
        <w:t>Hartsville J</w:t>
      </w:r>
      <w:r w:rsidR="00FC6966">
        <w:rPr>
          <w:color w:val="000000" w:themeColor="text1"/>
          <w:u w:color="000000" w:themeColor="text1"/>
        </w:rPr>
        <w:t>unio</w:t>
      </w:r>
      <w:r w:rsidRPr="00BB2C56">
        <w:rPr>
          <w:color w:val="000000" w:themeColor="text1"/>
          <w:u w:color="000000" w:themeColor="text1"/>
        </w:rPr>
        <w:t xml:space="preserve">r High </w:t>
      </w:r>
      <w:r w:rsidR="00FC6966">
        <w:rPr>
          <w:color w:val="000000" w:themeColor="text1"/>
          <w:u w:color="000000" w:themeColor="text1"/>
        </w:rPr>
        <w:t>school, and in 1</w:t>
      </w:r>
      <w:r w:rsidRPr="00BB2C56">
        <w:rPr>
          <w:color w:val="000000" w:themeColor="text1"/>
          <w:u w:color="000000" w:themeColor="text1"/>
        </w:rPr>
        <w:t>982</w:t>
      </w:r>
      <w:r w:rsidR="00FC6966">
        <w:rPr>
          <w:color w:val="000000" w:themeColor="text1"/>
          <w:u w:color="000000" w:themeColor="text1"/>
        </w:rPr>
        <w:t xml:space="preserve">, she began what </w:t>
      </w:r>
      <w:r w:rsidR="00E60958">
        <w:rPr>
          <w:color w:val="000000" w:themeColor="text1"/>
          <w:u w:color="000000" w:themeColor="text1"/>
        </w:rPr>
        <w:t xml:space="preserve">has </w:t>
      </w:r>
      <w:r w:rsidR="00FC6966">
        <w:rPr>
          <w:color w:val="000000" w:themeColor="text1"/>
          <w:u w:color="000000" w:themeColor="text1"/>
        </w:rPr>
        <w:t>bec</w:t>
      </w:r>
      <w:r w:rsidR="00E60958">
        <w:rPr>
          <w:color w:val="000000" w:themeColor="text1"/>
          <w:u w:color="000000" w:themeColor="text1"/>
        </w:rPr>
        <w:t>o</w:t>
      </w:r>
      <w:r w:rsidR="00FC6966">
        <w:rPr>
          <w:color w:val="000000" w:themeColor="text1"/>
          <w:u w:color="000000" w:themeColor="text1"/>
        </w:rPr>
        <w:t>me more than thirty years of teaching and coaching at her high school alma mater; and</w:t>
      </w:r>
    </w:p>
    <w:p w:rsidR="00922A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D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28D">
        <w:rPr>
          <w:color w:val="000000" w:themeColor="text1"/>
          <w:u w:color="000000" w:themeColor="text1"/>
        </w:rPr>
        <w:t>Athletics Director Griggs</w:t>
      </w:r>
      <w:r w:rsidR="00FC6966">
        <w:rPr>
          <w:color w:val="000000" w:themeColor="text1"/>
          <w:u w:color="000000" w:themeColor="text1"/>
        </w:rPr>
        <w:t xml:space="preserve"> earned a m</w:t>
      </w:r>
      <w:r w:rsidR="00EF1ED6" w:rsidRPr="00BB2C56">
        <w:rPr>
          <w:color w:val="000000" w:themeColor="text1"/>
          <w:u w:color="000000" w:themeColor="text1"/>
        </w:rPr>
        <w:t>aster</w:t>
      </w:r>
      <w:r w:rsidR="009C628D" w:rsidRPr="009C628D">
        <w:rPr>
          <w:color w:val="000000" w:themeColor="text1"/>
          <w:u w:color="000000" w:themeColor="text1"/>
        </w:rPr>
        <w:t>’</w:t>
      </w:r>
      <w:r w:rsidR="00FC6966">
        <w:rPr>
          <w:color w:val="000000" w:themeColor="text1"/>
          <w:u w:color="000000" w:themeColor="text1"/>
        </w:rPr>
        <w:t xml:space="preserve">s </w:t>
      </w:r>
      <w:r w:rsidR="00783C97">
        <w:rPr>
          <w:color w:val="000000" w:themeColor="text1"/>
          <w:u w:color="000000" w:themeColor="text1"/>
        </w:rPr>
        <w:t xml:space="preserve">degree </w:t>
      </w:r>
      <w:r w:rsidR="00FC6966">
        <w:rPr>
          <w:color w:val="000000" w:themeColor="text1"/>
          <w:u w:color="000000" w:themeColor="text1"/>
        </w:rPr>
        <w:t>in s</w:t>
      </w:r>
      <w:r w:rsidR="00EF1ED6" w:rsidRPr="00BB2C56">
        <w:rPr>
          <w:color w:val="000000" w:themeColor="text1"/>
          <w:u w:color="000000" w:themeColor="text1"/>
        </w:rPr>
        <w:t>port</w:t>
      </w:r>
      <w:r w:rsidR="00783C97">
        <w:rPr>
          <w:color w:val="000000" w:themeColor="text1"/>
          <w:u w:color="000000" w:themeColor="text1"/>
        </w:rPr>
        <w:t>s</w:t>
      </w:r>
      <w:r w:rsidR="00EF1ED6" w:rsidRPr="00BB2C56">
        <w:rPr>
          <w:color w:val="000000" w:themeColor="text1"/>
          <w:u w:color="000000" w:themeColor="text1"/>
        </w:rPr>
        <w:t xml:space="preserve"> </w:t>
      </w:r>
      <w:r w:rsidR="00FC6966">
        <w:rPr>
          <w:color w:val="000000" w:themeColor="text1"/>
          <w:u w:color="000000" w:themeColor="text1"/>
        </w:rPr>
        <w:t>s</w:t>
      </w:r>
      <w:r w:rsidR="00EF1ED6" w:rsidRPr="00BB2C56">
        <w:rPr>
          <w:color w:val="000000" w:themeColor="text1"/>
          <w:u w:color="000000" w:themeColor="text1"/>
        </w:rPr>
        <w:t xml:space="preserve">cience </w:t>
      </w:r>
      <w:r w:rsidR="00FC6966">
        <w:rPr>
          <w:color w:val="000000" w:themeColor="text1"/>
          <w:u w:color="000000" w:themeColor="text1"/>
        </w:rPr>
        <w:t xml:space="preserve">in </w:t>
      </w:r>
      <w:r w:rsidR="00FC6966" w:rsidRPr="00BB2C56">
        <w:rPr>
          <w:color w:val="000000" w:themeColor="text1"/>
          <w:u w:color="000000" w:themeColor="text1"/>
        </w:rPr>
        <w:t>1991</w:t>
      </w:r>
      <w:r w:rsidR="00FC6966">
        <w:rPr>
          <w:color w:val="000000" w:themeColor="text1"/>
          <w:u w:color="000000" w:themeColor="text1"/>
        </w:rPr>
        <w:t xml:space="preserve"> from the United States Sports Academy, and in her twenty</w:t>
      </w:r>
      <w:r w:rsidR="009C628D">
        <w:rPr>
          <w:color w:val="000000" w:themeColor="text1"/>
          <w:u w:color="000000" w:themeColor="text1"/>
        </w:rPr>
        <w:noBreakHyphen/>
      </w:r>
      <w:r w:rsidR="00FC6966">
        <w:rPr>
          <w:color w:val="000000" w:themeColor="text1"/>
          <w:u w:color="000000" w:themeColor="text1"/>
        </w:rPr>
        <w:t xml:space="preserve">four years of coaching, she has coached </w:t>
      </w:r>
      <w:r w:rsidR="00881A20">
        <w:rPr>
          <w:color w:val="000000" w:themeColor="text1"/>
          <w:u w:color="000000" w:themeColor="text1"/>
        </w:rPr>
        <w:t>girls tennis for twenty years, basketball for twelve years, track and softball for eight years each, and soccer for two years</w:t>
      </w:r>
      <w:r w:rsidR="00FC6966">
        <w:rPr>
          <w:color w:val="000000" w:themeColor="text1"/>
          <w:u w:color="000000" w:themeColor="text1"/>
        </w:rPr>
        <w:t>; and</w:t>
      </w:r>
    </w:p>
    <w:p w:rsidR="00881A20" w:rsidRDefault="00881A20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A20" w:rsidRPr="00BB2C56" w:rsidRDefault="00881A20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9C628D">
        <w:rPr>
          <w:color w:val="000000" w:themeColor="text1"/>
          <w:u w:color="000000" w:themeColor="text1"/>
        </w:rPr>
        <w:t>s, twelve times she has been recognized as</w:t>
      </w:r>
      <w:r>
        <w:rPr>
          <w:color w:val="000000" w:themeColor="text1"/>
          <w:u w:color="000000" w:themeColor="text1"/>
        </w:rPr>
        <w:t xml:space="preserve"> the Region Coach of the Year for her success as a tennis coach and twice for her work as a softball coach; and</w:t>
      </w:r>
    </w:p>
    <w:p w:rsidR="00EF1ED6" w:rsidRPr="00BB2C56" w:rsidRDefault="00EF1ED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D6" w:rsidRPr="00BB2C56" w:rsidRDefault="00881A20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eight y</w:t>
      </w:r>
      <w:r w:rsidR="00EF1ED6" w:rsidRPr="00BB2C56">
        <w:rPr>
          <w:color w:val="000000" w:themeColor="text1"/>
          <w:u w:color="000000" w:themeColor="text1"/>
        </w:rPr>
        <w:t xml:space="preserve">ears as </w:t>
      </w:r>
      <w:r>
        <w:rPr>
          <w:color w:val="000000" w:themeColor="text1"/>
          <w:u w:color="000000" w:themeColor="text1"/>
        </w:rPr>
        <w:t>a</w:t>
      </w:r>
      <w:r w:rsidR="00EF1ED6" w:rsidRPr="00BB2C56">
        <w:rPr>
          <w:color w:val="000000" w:themeColor="text1"/>
          <w:u w:color="000000" w:themeColor="text1"/>
        </w:rPr>
        <w:t xml:space="preserve">thletics </w:t>
      </w:r>
      <w:r>
        <w:rPr>
          <w:color w:val="000000" w:themeColor="text1"/>
          <w:u w:color="000000" w:themeColor="text1"/>
        </w:rPr>
        <w:t>d</w:t>
      </w:r>
      <w:r w:rsidR="002469C9">
        <w:rPr>
          <w:color w:val="000000" w:themeColor="text1"/>
          <w:u w:color="000000" w:themeColor="text1"/>
        </w:rPr>
        <w:t xml:space="preserve">irector, she </w:t>
      </w:r>
      <w:r w:rsidR="009C628D">
        <w:rPr>
          <w:color w:val="000000" w:themeColor="text1"/>
          <w:u w:color="000000" w:themeColor="text1"/>
        </w:rPr>
        <w:t>h</w:t>
      </w:r>
      <w:r w:rsidR="002469C9">
        <w:rPr>
          <w:color w:val="000000" w:themeColor="text1"/>
          <w:u w:color="000000" w:themeColor="text1"/>
        </w:rPr>
        <w:t>a</w:t>
      </w:r>
      <w:r w:rsidR="009C628D">
        <w:rPr>
          <w:color w:val="000000" w:themeColor="text1"/>
          <w:u w:color="000000" w:themeColor="text1"/>
        </w:rPr>
        <w:t>s been</w:t>
      </w:r>
      <w:r w:rsidR="002469C9">
        <w:rPr>
          <w:color w:val="000000" w:themeColor="text1"/>
          <w:u w:color="000000" w:themeColor="text1"/>
        </w:rPr>
        <w:t xml:space="preserve"> </w:t>
      </w:r>
      <w:r w:rsidR="009C628D">
        <w:rPr>
          <w:color w:val="000000" w:themeColor="text1"/>
          <w:u w:color="000000" w:themeColor="text1"/>
        </w:rPr>
        <w:t>named</w:t>
      </w:r>
      <w:r w:rsidR="002469C9">
        <w:rPr>
          <w:color w:val="000000" w:themeColor="text1"/>
          <w:u w:color="000000" w:themeColor="text1"/>
        </w:rPr>
        <w:t xml:space="preserve"> the </w:t>
      </w:r>
      <w:r w:rsidR="00EF1ED6" w:rsidRPr="00BB2C56">
        <w:rPr>
          <w:color w:val="000000" w:themeColor="text1"/>
          <w:u w:color="000000" w:themeColor="text1"/>
        </w:rPr>
        <w:t>2008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 xml:space="preserve">09 Region VI </w:t>
      </w:r>
      <w:r w:rsidR="002469C9">
        <w:rPr>
          <w:color w:val="000000" w:themeColor="text1"/>
          <w:u w:color="000000" w:themeColor="text1"/>
        </w:rPr>
        <w:t>Class</w:t>
      </w:r>
      <w:r w:rsidR="00EF1ED6" w:rsidRPr="00BB2C56">
        <w:rPr>
          <w:color w:val="000000" w:themeColor="text1"/>
          <w:u w:color="000000" w:themeColor="text1"/>
        </w:rPr>
        <w:t xml:space="preserve"> AAAA Athletics Director of the Year, </w:t>
      </w:r>
      <w:r w:rsidR="002469C9">
        <w:rPr>
          <w:color w:val="000000" w:themeColor="text1"/>
          <w:u w:color="000000" w:themeColor="text1"/>
        </w:rPr>
        <w:t xml:space="preserve">the </w:t>
      </w:r>
      <w:r w:rsidR="00EF1ED6" w:rsidRPr="00BB2C56">
        <w:rPr>
          <w:color w:val="000000" w:themeColor="text1"/>
          <w:u w:color="000000" w:themeColor="text1"/>
        </w:rPr>
        <w:t>2011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 xml:space="preserve">12 Region VI </w:t>
      </w:r>
      <w:r w:rsidR="002469C9">
        <w:rPr>
          <w:color w:val="000000" w:themeColor="text1"/>
          <w:u w:color="000000" w:themeColor="text1"/>
        </w:rPr>
        <w:t xml:space="preserve">Class </w:t>
      </w:r>
      <w:r w:rsidR="00EF1ED6" w:rsidRPr="00BB2C56">
        <w:rPr>
          <w:color w:val="000000" w:themeColor="text1"/>
          <w:u w:color="000000" w:themeColor="text1"/>
        </w:rPr>
        <w:t xml:space="preserve">AAA Athletics Director of the Year, </w:t>
      </w:r>
      <w:r w:rsidR="002469C9">
        <w:rPr>
          <w:color w:val="000000" w:themeColor="text1"/>
          <w:u w:color="000000" w:themeColor="text1"/>
        </w:rPr>
        <w:t xml:space="preserve">the </w:t>
      </w:r>
      <w:r w:rsidR="00EF1ED6" w:rsidRPr="00BB2C56">
        <w:rPr>
          <w:color w:val="000000" w:themeColor="text1"/>
          <w:u w:color="000000" w:themeColor="text1"/>
        </w:rPr>
        <w:t>2012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>13 Region</w:t>
      </w:r>
      <w:r w:rsidR="002469C9">
        <w:rPr>
          <w:color w:val="000000" w:themeColor="text1"/>
          <w:u w:color="000000" w:themeColor="text1"/>
        </w:rPr>
        <w:t xml:space="preserve"> VI Class</w:t>
      </w:r>
      <w:r w:rsidR="00EF1ED6" w:rsidRPr="00BB2C56">
        <w:rPr>
          <w:color w:val="000000" w:themeColor="text1"/>
          <w:u w:color="000000" w:themeColor="text1"/>
        </w:rPr>
        <w:t xml:space="preserve"> AAA Athletics Director of the Year</w:t>
      </w:r>
      <w:r w:rsidR="002469C9">
        <w:rPr>
          <w:color w:val="000000" w:themeColor="text1"/>
          <w:u w:color="000000" w:themeColor="text1"/>
        </w:rPr>
        <w:t>, and</w:t>
      </w:r>
      <w:r w:rsidR="00EF1ED6" w:rsidRPr="00BB2C56">
        <w:rPr>
          <w:color w:val="000000" w:themeColor="text1"/>
          <w:u w:color="000000" w:themeColor="text1"/>
        </w:rPr>
        <w:t xml:space="preserve"> </w:t>
      </w:r>
      <w:r w:rsidR="002469C9">
        <w:rPr>
          <w:color w:val="000000" w:themeColor="text1"/>
          <w:u w:color="000000" w:themeColor="text1"/>
        </w:rPr>
        <w:t xml:space="preserve">the </w:t>
      </w:r>
      <w:r w:rsidR="00EF1ED6" w:rsidRPr="00BB2C56">
        <w:rPr>
          <w:color w:val="000000" w:themeColor="text1"/>
          <w:u w:color="000000" w:themeColor="text1"/>
        </w:rPr>
        <w:t>2012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>13 State Athletics Director of the Year</w:t>
      </w:r>
      <w:r w:rsidR="002469C9">
        <w:rPr>
          <w:color w:val="000000" w:themeColor="text1"/>
          <w:u w:color="000000" w:themeColor="text1"/>
        </w:rPr>
        <w:t xml:space="preserve"> by the </w:t>
      </w:r>
      <w:r w:rsidR="002469C9" w:rsidRPr="00BB2C56">
        <w:rPr>
          <w:color w:val="000000" w:themeColor="text1"/>
          <w:u w:color="000000" w:themeColor="text1"/>
        </w:rPr>
        <w:t>SCAAA</w:t>
      </w:r>
      <w:r w:rsidR="002469C9">
        <w:rPr>
          <w:color w:val="000000" w:themeColor="text1"/>
          <w:u w:color="000000" w:themeColor="text1"/>
        </w:rPr>
        <w:t>; and</w:t>
      </w:r>
      <w:r w:rsidR="002469C9" w:rsidRPr="00BB2C56">
        <w:rPr>
          <w:color w:val="000000" w:themeColor="text1"/>
          <w:u w:color="000000" w:themeColor="text1"/>
        </w:rPr>
        <w:t xml:space="preserve"> </w:t>
      </w:r>
    </w:p>
    <w:p w:rsidR="00EF1ED6" w:rsidRPr="00BB2C56" w:rsidRDefault="00EF1ED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6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="00EF1ED6" w:rsidRPr="00BB2C56">
        <w:rPr>
          <w:color w:val="000000" w:themeColor="text1"/>
          <w:u w:color="000000" w:themeColor="text1"/>
        </w:rPr>
        <w:t>Wesley United Methodist Church</w:t>
      </w:r>
      <w:r>
        <w:rPr>
          <w:color w:val="000000" w:themeColor="text1"/>
          <w:u w:color="000000" w:themeColor="text1"/>
        </w:rPr>
        <w:t xml:space="preserve">, </w:t>
      </w:r>
      <w:r w:rsidR="009C628D">
        <w:rPr>
          <w:color w:val="000000" w:themeColor="text1"/>
          <w:u w:color="000000" w:themeColor="text1"/>
        </w:rPr>
        <w:t>Phyllis Griggs</w:t>
      </w:r>
      <w:r>
        <w:rPr>
          <w:color w:val="000000" w:themeColor="text1"/>
          <w:u w:color="000000" w:themeColor="text1"/>
        </w:rPr>
        <w:t xml:space="preserve"> serves on the board of t</w:t>
      </w:r>
      <w:r w:rsidR="00EF1ED6" w:rsidRPr="00BB2C56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 xml:space="preserve">, </w:t>
      </w:r>
      <w:r w:rsidR="00FC6966">
        <w:rPr>
          <w:color w:val="000000" w:themeColor="text1"/>
          <w:u w:color="000000" w:themeColor="text1"/>
        </w:rPr>
        <w:t xml:space="preserve">and </w:t>
      </w:r>
      <w:r w:rsidR="009C628D">
        <w:rPr>
          <w:color w:val="000000" w:themeColor="text1"/>
          <w:u w:color="000000" w:themeColor="text1"/>
        </w:rPr>
        <w:t xml:space="preserve">she </w:t>
      </w:r>
      <w:r w:rsidR="00FC6966">
        <w:rPr>
          <w:color w:val="000000" w:themeColor="text1"/>
          <w:u w:color="000000" w:themeColor="text1"/>
        </w:rPr>
        <w:t>has s</w:t>
      </w:r>
      <w:r w:rsidR="00EF1ED6" w:rsidRPr="00BB2C56">
        <w:rPr>
          <w:color w:val="000000" w:themeColor="text1"/>
          <w:u w:color="000000" w:themeColor="text1"/>
        </w:rPr>
        <w:t xml:space="preserve">erved </w:t>
      </w:r>
      <w:r w:rsidR="00783C97">
        <w:rPr>
          <w:color w:val="000000" w:themeColor="text1"/>
          <w:u w:color="000000" w:themeColor="text1"/>
        </w:rPr>
        <w:t xml:space="preserve">the Hartsville community </w:t>
      </w:r>
      <w:r w:rsidR="00EF1ED6" w:rsidRPr="00BB2C56">
        <w:rPr>
          <w:color w:val="000000" w:themeColor="text1"/>
          <w:u w:color="000000" w:themeColor="text1"/>
        </w:rPr>
        <w:t xml:space="preserve">on the </w:t>
      </w:r>
      <w:r w:rsidR="00FC6966" w:rsidRPr="00BB2C56">
        <w:rPr>
          <w:color w:val="000000" w:themeColor="text1"/>
          <w:u w:color="000000" w:themeColor="text1"/>
        </w:rPr>
        <w:t>Heart Walk Committee</w:t>
      </w:r>
      <w:r w:rsidR="00FC6966">
        <w:rPr>
          <w:color w:val="000000" w:themeColor="text1"/>
          <w:u w:color="000000" w:themeColor="text1"/>
        </w:rPr>
        <w:t xml:space="preserve"> for the </w:t>
      </w:r>
      <w:r w:rsidR="00EF1ED6" w:rsidRPr="00BB2C56">
        <w:rPr>
          <w:color w:val="000000" w:themeColor="text1"/>
          <w:u w:color="000000" w:themeColor="text1"/>
        </w:rPr>
        <w:t>American Heart Association</w:t>
      </w:r>
      <w:r w:rsidR="00FC6966">
        <w:rPr>
          <w:color w:val="000000" w:themeColor="text1"/>
          <w:u w:color="000000" w:themeColor="text1"/>
        </w:rPr>
        <w:t xml:space="preserve"> and</w:t>
      </w:r>
      <w:r w:rsidR="00EF1ED6" w:rsidRPr="00BB2C56">
        <w:rPr>
          <w:color w:val="000000" w:themeColor="text1"/>
          <w:u w:color="000000" w:themeColor="text1"/>
        </w:rPr>
        <w:t xml:space="preserve"> the Relay For Life Hartsville Committee</w:t>
      </w:r>
      <w:r w:rsidR="00FC6966">
        <w:rPr>
          <w:color w:val="000000" w:themeColor="text1"/>
          <w:u w:color="000000" w:themeColor="text1"/>
        </w:rPr>
        <w:t>; and</w:t>
      </w:r>
    </w:p>
    <w:p w:rsidR="00FC6966" w:rsidRDefault="00FC696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D6" w:rsidRPr="00BB2C56" w:rsidRDefault="00FC6966" w:rsidP="00FC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="00EF1ED6" w:rsidRPr="00BB2C56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EF1ED6" w:rsidRPr="00BB2C56">
        <w:rPr>
          <w:color w:val="000000" w:themeColor="text1"/>
          <w:u w:color="000000" w:themeColor="text1"/>
        </w:rPr>
        <w:t xml:space="preserve"> Hartsville Rotary Club</w:t>
      </w:r>
      <w:r>
        <w:rPr>
          <w:color w:val="000000" w:themeColor="text1"/>
          <w:u w:color="000000" w:themeColor="text1"/>
        </w:rPr>
        <w:t xml:space="preserve">, </w:t>
      </w:r>
      <w:r w:rsidR="009C628D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been honored as a</w:t>
      </w:r>
      <w:r w:rsidR="00EF1ED6" w:rsidRPr="00BB2C56">
        <w:rPr>
          <w:color w:val="000000" w:themeColor="text1"/>
          <w:u w:color="000000" w:themeColor="text1"/>
        </w:rPr>
        <w:t xml:space="preserve"> Paul Harris Fellow</w:t>
      </w:r>
      <w:r>
        <w:rPr>
          <w:color w:val="000000" w:themeColor="text1"/>
          <w:u w:color="000000" w:themeColor="text1"/>
        </w:rPr>
        <w:t xml:space="preserve">, and she was named both the </w:t>
      </w:r>
      <w:r w:rsidRPr="00BB2C56">
        <w:rPr>
          <w:color w:val="000000" w:themeColor="text1"/>
          <w:u w:color="000000" w:themeColor="text1"/>
        </w:rPr>
        <w:t>Teacher of the Year for Hartsville High Schoo</w:t>
      </w:r>
      <w:r>
        <w:rPr>
          <w:color w:val="000000" w:themeColor="text1"/>
          <w:u w:color="000000" w:themeColor="text1"/>
        </w:rPr>
        <w:t>l and the Da</w:t>
      </w:r>
      <w:r w:rsidRPr="00BB2C56">
        <w:rPr>
          <w:color w:val="000000" w:themeColor="text1"/>
          <w:u w:color="000000" w:themeColor="text1"/>
        </w:rPr>
        <w:t>rlington County School District Honor Roll Teacher</w:t>
      </w:r>
      <w:r>
        <w:rPr>
          <w:color w:val="000000" w:themeColor="text1"/>
          <w:u w:color="000000" w:themeColor="text1"/>
        </w:rPr>
        <w:t xml:space="preserve"> for the </w:t>
      </w:r>
      <w:r w:rsidRPr="00BB2C56">
        <w:rPr>
          <w:color w:val="000000" w:themeColor="text1"/>
          <w:u w:color="000000" w:themeColor="text1"/>
        </w:rPr>
        <w:t>2005</w:t>
      </w:r>
      <w:r w:rsidR="009C628D">
        <w:rPr>
          <w:color w:val="000000" w:themeColor="text1"/>
          <w:u w:color="000000" w:themeColor="text1"/>
        </w:rPr>
        <w:noBreakHyphen/>
      </w:r>
      <w:r w:rsidRPr="00BB2C56">
        <w:rPr>
          <w:color w:val="000000" w:themeColor="text1"/>
          <w:u w:color="000000" w:themeColor="text1"/>
        </w:rPr>
        <w:t xml:space="preserve">2006 </w:t>
      </w:r>
      <w:r>
        <w:rPr>
          <w:color w:val="000000" w:themeColor="text1"/>
          <w:u w:color="000000" w:themeColor="text1"/>
        </w:rPr>
        <w:t>school year; and</w:t>
      </w:r>
    </w:p>
    <w:p w:rsidR="00EF1ED6" w:rsidRPr="00BB2C56" w:rsidRDefault="00EF1ED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8F" w:rsidRDefault="005A4E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69C9">
        <w:t xml:space="preserve">the members of the South Carolina House of Representatives are grateful for the esteem and </w:t>
      </w:r>
      <w:r w:rsidR="00E60958">
        <w:t xml:space="preserve">credit </w:t>
      </w:r>
      <w:r w:rsidR="00E60958" w:rsidRPr="00E60958">
        <w:t>that Phyllis Griggs has bro</w:t>
      </w:r>
      <w:r w:rsidR="00E60958">
        <w:t>u</w:t>
      </w:r>
      <w:r w:rsidR="00E60958" w:rsidRPr="00E60958">
        <w:t>ght to Hartsville High School, to her community, and to ou</w:t>
      </w:r>
      <w:r w:rsidR="00E60958">
        <w:t>r</w:t>
      </w:r>
      <w:r w:rsidR="00E60958" w:rsidRPr="00E60958">
        <w:t xml:space="preserve"> State, and wish her continued success </w:t>
      </w:r>
      <w:r w:rsidR="00E60958">
        <w:t>on behalf of the students in the Palmetto State</w:t>
      </w:r>
      <w:r w:rsidR="0069118F">
        <w:t>.  Now, therefore,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4E46">
        <w:t xml:space="preserve"> the members of the South Carolina House of Representatives, by this resolution, recognize and commend </w:t>
      </w:r>
      <w:r w:rsidR="00EF1ED6">
        <w:t>Hartsville</w:t>
      </w:r>
      <w:r w:rsidR="005A4E46">
        <w:t xml:space="preserve"> High School Athletic</w:t>
      </w:r>
      <w:r w:rsidR="00881A20">
        <w:t>s</w:t>
      </w:r>
      <w:r w:rsidR="005A4E46">
        <w:t xml:space="preserve"> Director Phyllis</w:t>
      </w:r>
      <w:r w:rsidR="00135BE7">
        <w:t xml:space="preserve"> Carol</w:t>
      </w:r>
      <w:r w:rsidR="005A4E46">
        <w:t xml:space="preserve"> Griggs for </w:t>
      </w:r>
      <w:r w:rsidR="00EF1ED6">
        <w:t>over thirty</w:t>
      </w:r>
      <w:r w:rsidR="005A4E46">
        <w:t xml:space="preserve"> years of outstanding leadership to the athletic</w:t>
      </w:r>
      <w:r w:rsidR="00E60958">
        <w:t>s</w:t>
      </w:r>
      <w:r w:rsidR="005A4E46">
        <w:t xml:space="preserve"> program at </w:t>
      </w:r>
      <w:r w:rsidR="00EF1ED6">
        <w:t>Hartsville High School</w:t>
      </w:r>
      <w:r w:rsidR="005A4E46">
        <w:t xml:space="preserve"> and congratulate her upon being selected as Athletic</w:t>
      </w:r>
      <w:r w:rsidR="009C628D">
        <w:t>s</w:t>
      </w:r>
      <w:r w:rsidR="005A4E46">
        <w:t xml:space="preserve"> Director of the Year by </w:t>
      </w:r>
      <w:r w:rsidR="00881A20">
        <w:t xml:space="preserve">the </w:t>
      </w:r>
      <w:r w:rsidR="00881A20" w:rsidRPr="000453F7">
        <w:rPr>
          <w:color w:val="000000" w:themeColor="text1"/>
          <w:u w:color="000000" w:themeColor="text1"/>
        </w:rPr>
        <w:t>South Carolina Athletic Administrators Association</w:t>
      </w:r>
      <w:r w:rsidR="005A4E46">
        <w:t>.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A4E46">
        <w:t>t a copy of this resolution be present</w:t>
      </w:r>
      <w:r>
        <w:t>ed to</w:t>
      </w:r>
      <w:r w:rsidR="005A4E46">
        <w:t xml:space="preserve"> Athletic</w:t>
      </w:r>
      <w:r w:rsidR="00881A20">
        <w:t>s</w:t>
      </w:r>
      <w:r w:rsidR="005A4E46">
        <w:t xml:space="preserve"> Director Phyllis </w:t>
      </w:r>
      <w:r w:rsidR="00135BE7">
        <w:t xml:space="preserve">Carol </w:t>
      </w:r>
      <w:r w:rsidR="005A4E46">
        <w:t>Griggs.</w:t>
      </w:r>
    </w:p>
    <w:p w:rsidR="005011C2" w:rsidRDefault="009C62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1C2" w:rsidRDefault="005011C2" w:rsidP="001C755B">
      <w:pPr>
        <w:suppressAutoHyphens/>
      </w:pPr>
    </w:p>
    <w:sectPr w:rsidR="005011C2" w:rsidSect="001C75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958" w:rsidRDefault="00E60958" w:rsidP="009F0C77">
      <w:r>
        <w:separator/>
      </w:r>
    </w:p>
  </w:endnote>
  <w:endnote w:type="continuationSeparator" w:id="0">
    <w:p w:rsidR="00E60958" w:rsidRDefault="00E609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2AB4F-AE02-45B4-883A-83B6590377EC}"/>
    <w:embedBold r:id="rId2" w:fontKey="{0F8C823E-D0E3-43EE-A3FF-A8C0527159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06C72D-07D0-428B-89F8-1F83C3754E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798114-69DB-4FE6-821C-7986FBAE8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833B3C-7574-44D5-A667-3988700794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55B" w:rsidRPr="005011C2" w:rsidRDefault="001C755B" w:rsidP="005011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[3819]</w:t>
    </w:r>
    <w:r>
      <w:tab/>
    </w:r>
    <w:r w:rsidR="00575327">
      <w:fldChar w:fldCharType="begin"/>
    </w:r>
    <w:r w:rsidR="00CB6255">
      <w:instrText xml:space="preserve"> PAGE  \* MERGEFORMAT </w:instrText>
    </w:r>
    <w:r w:rsidR="00575327">
      <w:fldChar w:fldCharType="separate"/>
    </w:r>
    <w:r w:rsidR="0078089D">
      <w:rPr>
        <w:noProof/>
      </w:rPr>
      <w:t>1</w:t>
    </w:r>
    <w:r w:rsidR="005753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958" w:rsidRDefault="00E60958" w:rsidP="009F0C77">
      <w:r>
        <w:separator/>
      </w:r>
    </w:p>
  </w:footnote>
  <w:footnote w:type="continuationSeparator" w:id="0">
    <w:p w:rsidR="00E60958" w:rsidRDefault="00E609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46DG13"/>
    <w:docVar w:name="CoverBillType" w:val="r"/>
    <w:docVar w:name="docpath" w:val="L:\Council\bills\GM\29646DG13.DOCX"/>
    <w:docVar w:name="dvBillNumber" w:val="38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1FD7"/>
    <w:rsid w:val="00011869"/>
    <w:rsid w:val="00037CFC"/>
    <w:rsid w:val="000D145F"/>
    <w:rsid w:val="000E1785"/>
    <w:rsid w:val="000F40FA"/>
    <w:rsid w:val="0010776B"/>
    <w:rsid w:val="00133E66"/>
    <w:rsid w:val="00135BE7"/>
    <w:rsid w:val="001435A3"/>
    <w:rsid w:val="00182C36"/>
    <w:rsid w:val="001C755B"/>
    <w:rsid w:val="001D08F2"/>
    <w:rsid w:val="001D525B"/>
    <w:rsid w:val="001D7F4F"/>
    <w:rsid w:val="002321B6"/>
    <w:rsid w:val="002469C9"/>
    <w:rsid w:val="00250967"/>
    <w:rsid w:val="002543C8"/>
    <w:rsid w:val="002727D4"/>
    <w:rsid w:val="00284AAE"/>
    <w:rsid w:val="00290D2F"/>
    <w:rsid w:val="002A2D3A"/>
    <w:rsid w:val="002C73BC"/>
    <w:rsid w:val="002E5912"/>
    <w:rsid w:val="00301B21"/>
    <w:rsid w:val="003203A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11C2"/>
    <w:rsid w:val="005273C6"/>
    <w:rsid w:val="00530A69"/>
    <w:rsid w:val="00545593"/>
    <w:rsid w:val="00575327"/>
    <w:rsid w:val="00577C6C"/>
    <w:rsid w:val="005A4E46"/>
    <w:rsid w:val="005C2FE2"/>
    <w:rsid w:val="005E2BC9"/>
    <w:rsid w:val="00605102"/>
    <w:rsid w:val="006215AA"/>
    <w:rsid w:val="0069118F"/>
    <w:rsid w:val="006913C9"/>
    <w:rsid w:val="0069470D"/>
    <w:rsid w:val="006A7507"/>
    <w:rsid w:val="00717FBC"/>
    <w:rsid w:val="00734F00"/>
    <w:rsid w:val="007602C2"/>
    <w:rsid w:val="0078089D"/>
    <w:rsid w:val="00783C97"/>
    <w:rsid w:val="007A70AE"/>
    <w:rsid w:val="007D40BD"/>
    <w:rsid w:val="008362E8"/>
    <w:rsid w:val="00881A20"/>
    <w:rsid w:val="008A1768"/>
    <w:rsid w:val="008A54E1"/>
    <w:rsid w:val="008F0F33"/>
    <w:rsid w:val="008F4429"/>
    <w:rsid w:val="00922A56"/>
    <w:rsid w:val="0094021A"/>
    <w:rsid w:val="009B44AF"/>
    <w:rsid w:val="009C628D"/>
    <w:rsid w:val="009C6A0B"/>
    <w:rsid w:val="009F0C77"/>
    <w:rsid w:val="009F4DD1"/>
    <w:rsid w:val="00A20FCC"/>
    <w:rsid w:val="00A41684"/>
    <w:rsid w:val="00A64E80"/>
    <w:rsid w:val="00A72BCD"/>
    <w:rsid w:val="00A741D9"/>
    <w:rsid w:val="00A833AB"/>
    <w:rsid w:val="00A9741D"/>
    <w:rsid w:val="00AC1FD7"/>
    <w:rsid w:val="00AD4B17"/>
    <w:rsid w:val="00AF00CF"/>
    <w:rsid w:val="00B412D4"/>
    <w:rsid w:val="00BE3C22"/>
    <w:rsid w:val="00C0345E"/>
    <w:rsid w:val="00C3483A"/>
    <w:rsid w:val="00C74E9D"/>
    <w:rsid w:val="00C82FD3"/>
    <w:rsid w:val="00C92819"/>
    <w:rsid w:val="00CB6255"/>
    <w:rsid w:val="00CC6B7B"/>
    <w:rsid w:val="00CD2089"/>
    <w:rsid w:val="00D72725"/>
    <w:rsid w:val="00D73A67"/>
    <w:rsid w:val="00D970A9"/>
    <w:rsid w:val="00DF3845"/>
    <w:rsid w:val="00E41911"/>
    <w:rsid w:val="00E60958"/>
    <w:rsid w:val="00E92EEF"/>
    <w:rsid w:val="00EF1ED6"/>
    <w:rsid w:val="00F24442"/>
    <w:rsid w:val="00F415FD"/>
    <w:rsid w:val="00F50AE3"/>
    <w:rsid w:val="00F67CF1"/>
    <w:rsid w:val="00F840F0"/>
    <w:rsid w:val="00FB0D0D"/>
    <w:rsid w:val="00FB43B4"/>
    <w:rsid w:val="00FC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23A652-8C8F-4EF4-98F5-2314A288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9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5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19_2013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3A78-08AB-41DC-8A52-8D6634353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3819: Phyllis Carol Griggs - South Carolina Legislature Online</dc:title>
  <dc:creator>%USERNAME%</dc:creator>
  <cp:lastModifiedBy>N Cumfer</cp:lastModifiedBy>
  <cp:revision>10</cp:revision>
  <cp:lastPrinted>2013-03-14T16:44:00Z</cp:lastPrinted>
  <dcterms:created xsi:type="dcterms:W3CDTF">2013-03-19T16:31:00Z</dcterms:created>
  <dcterms:modified xsi:type="dcterms:W3CDTF">2014-12-05T16:45:00Z</dcterms:modified>
</cp:coreProperties>
</file>