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C31" w:rsidRDefault="00212C31" w:rsidP="00212C31">
      <w:pPr>
        <w:widowControl w:val="0"/>
        <w:jc w:val="center"/>
      </w:pPr>
      <w:r w:rsidRPr="00212C31">
        <w:rPr>
          <w:b/>
        </w:rPr>
        <w:t>South Carolina General Assembly</w:t>
      </w:r>
    </w:p>
    <w:p w:rsidR="00212C31" w:rsidRDefault="00212C31" w:rsidP="00212C31">
      <w:pPr>
        <w:widowControl w:val="0"/>
        <w:jc w:val="center"/>
      </w:pPr>
      <w:r>
        <w:t>120th Session, 2013-2014</w:t>
      </w:r>
    </w:p>
    <w:p w:rsidR="00212C31" w:rsidRDefault="00212C31" w:rsidP="00212C31">
      <w:pPr>
        <w:widowControl w:val="0"/>
        <w:jc w:val="left"/>
      </w:pPr>
    </w:p>
    <w:p w:rsidR="00212C31" w:rsidRDefault="00212C31" w:rsidP="00212C31">
      <w:pPr>
        <w:widowControl w:val="0"/>
        <w:jc w:val="left"/>
        <w:rPr>
          <w:b/>
        </w:rPr>
      </w:pPr>
      <w:r w:rsidRPr="00212C31">
        <w:rPr>
          <w:b/>
        </w:rPr>
        <w:t>H. 3820</w:t>
      </w:r>
    </w:p>
    <w:p w:rsidR="00212C31" w:rsidRDefault="00212C31" w:rsidP="00212C31">
      <w:pPr>
        <w:widowControl w:val="0"/>
        <w:jc w:val="left"/>
        <w:rPr>
          <w:b/>
        </w:rPr>
      </w:pPr>
    </w:p>
    <w:p w:rsidR="00212C31" w:rsidRDefault="00212C31" w:rsidP="00212C31">
      <w:pPr>
        <w:widowControl w:val="0"/>
        <w:jc w:val="left"/>
      </w:pPr>
      <w:r w:rsidRPr="00212C31">
        <w:rPr>
          <w:b/>
        </w:rPr>
        <w:t>STATUS INFORMATION</w:t>
      </w:r>
    </w:p>
    <w:p w:rsidR="00212C31" w:rsidRDefault="00212C31" w:rsidP="00212C31">
      <w:pPr>
        <w:widowControl w:val="0"/>
        <w:jc w:val="left"/>
      </w:pPr>
    </w:p>
    <w:p w:rsidR="00212C31" w:rsidRDefault="00212C31" w:rsidP="00212C31">
      <w:pPr>
        <w:widowControl w:val="0"/>
        <w:jc w:val="left"/>
      </w:pPr>
      <w:r>
        <w:t>House Resolution</w:t>
      </w:r>
    </w:p>
    <w:p w:rsidR="00212C31" w:rsidRDefault="00785576" w:rsidP="00212C31">
      <w:pPr>
        <w:widowControl w:val="0"/>
        <w:jc w:val="left"/>
      </w:pPr>
      <w:r>
        <w:t>Sponsors: Reps. Lucas,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212C31" w:rsidRDefault="00212C31" w:rsidP="00212C31">
      <w:pPr>
        <w:widowControl w:val="0"/>
        <w:jc w:val="left"/>
      </w:pPr>
      <w:r>
        <w:t>Document Path: l:\council\bills\gm\29645dg13.docx</w:t>
      </w:r>
    </w:p>
    <w:p w:rsidR="00212C31" w:rsidRDefault="00212C31" w:rsidP="00212C31">
      <w:pPr>
        <w:widowControl w:val="0"/>
        <w:jc w:val="left"/>
      </w:pPr>
    </w:p>
    <w:p w:rsidR="00212C31" w:rsidRDefault="00212C31" w:rsidP="00212C31">
      <w:pPr>
        <w:widowControl w:val="0"/>
        <w:jc w:val="left"/>
      </w:pPr>
      <w:r>
        <w:t>Introduced in the House on March 19, 2013</w:t>
      </w:r>
    </w:p>
    <w:p w:rsidR="00212C31" w:rsidRDefault="00212C31" w:rsidP="00212C31">
      <w:pPr>
        <w:widowControl w:val="0"/>
        <w:jc w:val="left"/>
      </w:pPr>
      <w:r>
        <w:t>Adopted by the House on March 19, 2013</w:t>
      </w:r>
    </w:p>
    <w:p w:rsidR="00212C31" w:rsidRDefault="00212C31" w:rsidP="00212C31">
      <w:pPr>
        <w:widowControl w:val="0"/>
        <w:jc w:val="left"/>
      </w:pPr>
    </w:p>
    <w:p w:rsidR="00212C31" w:rsidRDefault="00212C31" w:rsidP="00212C31">
      <w:pPr>
        <w:widowControl w:val="0"/>
        <w:jc w:val="left"/>
      </w:pPr>
      <w:r>
        <w:t xml:space="preserve">Summary: </w:t>
      </w:r>
      <w:r w:rsidR="00661F52">
        <w:t>Coach Jeffrey Thomas Calabrese</w:t>
      </w:r>
    </w:p>
    <w:p w:rsidR="00212C31" w:rsidRDefault="00212C31" w:rsidP="00212C31">
      <w:pPr>
        <w:widowControl w:val="0"/>
        <w:jc w:val="left"/>
      </w:pPr>
    </w:p>
    <w:p w:rsidR="00212C31" w:rsidRDefault="00212C31" w:rsidP="00212C31">
      <w:pPr>
        <w:widowControl w:val="0"/>
        <w:jc w:val="left"/>
      </w:pPr>
    </w:p>
    <w:p w:rsidR="00212C31" w:rsidRDefault="00212C31" w:rsidP="00212C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12C31">
        <w:rPr>
          <w:b/>
        </w:rPr>
        <w:t>HISTORY OF LEGISLATIVE ACTIONS</w:t>
      </w:r>
    </w:p>
    <w:p w:rsidR="00212C31" w:rsidRDefault="00212C31" w:rsidP="00212C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12C31" w:rsidRPr="00212C31" w:rsidRDefault="00212C31" w:rsidP="00212C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12C31">
        <w:rPr>
          <w:u w:val="single"/>
        </w:rPr>
        <w:tab/>
        <w:t>Date</w:t>
      </w:r>
      <w:r w:rsidRPr="00212C31">
        <w:rPr>
          <w:u w:val="single"/>
        </w:rPr>
        <w:tab/>
        <w:t>Body</w:t>
      </w:r>
      <w:r w:rsidRPr="00212C31">
        <w:rPr>
          <w:u w:val="single"/>
        </w:rPr>
        <w:tab/>
        <w:t>Action Description with journal page number</w:t>
      </w:r>
      <w:r w:rsidRPr="00212C31">
        <w:rPr>
          <w:u w:val="single"/>
        </w:rPr>
        <w:tab/>
      </w:r>
      <w:bookmarkStart w:id="0" w:name="_GoBack"/>
      <w:bookmarkEnd w:id="0"/>
    </w:p>
    <w:p w:rsidR="00A828D1" w:rsidRDefault="00A828D1" w:rsidP="00A828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3/19/2013</w:t>
      </w:r>
      <w:r>
        <w:tab/>
        <w:t>House</w:t>
      </w:r>
      <w:r>
        <w:tab/>
      </w:r>
      <w:r w:rsidRPr="009B3812">
        <w:t>Introduced and adopted (</w:t>
      </w:r>
      <w:hyperlink r:id="rId7" w:history="1">
        <w:r w:rsidRPr="009B3812">
          <w:rPr>
            <w:rStyle w:val="Hyperlink"/>
          </w:rPr>
          <w:t>House Journal</w:t>
        </w:r>
        <w:r w:rsidRPr="009B3812">
          <w:rPr>
            <w:rStyle w:val="Hyperlink"/>
          </w:rPr>
          <w:noBreakHyphen/>
          <w:t>page 15</w:t>
        </w:r>
      </w:hyperlink>
      <w:r w:rsidRPr="009B3812">
        <w:t>)</w:t>
      </w:r>
    </w:p>
    <w:p w:rsidR="00A828D1" w:rsidRDefault="00A828D1" w:rsidP="00A828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2C31" w:rsidRPr="00212C31" w:rsidRDefault="00212C31" w:rsidP="00212C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2C31" w:rsidRDefault="00212C31" w:rsidP="00212C31">
      <w:r w:rsidRPr="00212C31">
        <w:rPr>
          <w:b/>
        </w:rPr>
        <w:t>VERSIONS OF THIS BILL</w:t>
      </w:r>
    </w:p>
    <w:p w:rsidR="00212C31" w:rsidRDefault="00212C31" w:rsidP="00212C31"/>
    <w:p w:rsidR="00212C31" w:rsidRDefault="00F21EDB" w:rsidP="00212C31">
      <w:hyperlink r:id="rId8" w:history="1">
        <w:r w:rsidR="00212C31">
          <w:rPr>
            <w:rStyle w:val="Hyperlink"/>
          </w:rPr>
          <w:t>3/19/2013</w:t>
        </w:r>
      </w:hyperlink>
    </w:p>
    <w:p w:rsidR="00212C31" w:rsidRDefault="00212C31" w:rsidP="00212C31"/>
    <w:p w:rsidR="00212C31" w:rsidRDefault="00212C31" w:rsidP="00212C31">
      <w:pPr>
        <w:sectPr w:rsidR="00212C31" w:rsidSect="00212C3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Pr="00E774C8" w:rsidRDefault="0010776B" w:rsidP="001D7F4F">
      <w:pPr>
        <w:pStyle w:val="BillDots"/>
        <w:rPr>
          <w:b/>
        </w:rPr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2C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F5A9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352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HARTSVILLE HIGH SCHOOL HEAD FOOTBALL COACH JEFFREY THOMAS CALABRESE FOR AN OUTSTANDING SEASON AND TO CONGRATULATE HIM UPON BEING NAMED </w:t>
      </w:r>
      <w:r w:rsidR="00E774C8">
        <w:t>2012</w:t>
      </w:r>
      <w:r w:rsidR="007A0879">
        <w:t>-2013</w:t>
      </w:r>
      <w:r w:rsidR="00E774C8">
        <w:t xml:space="preserve"> </w:t>
      </w:r>
      <w:r>
        <w:t xml:space="preserve">COACH OF THE YEAR BY </w:t>
      </w:r>
      <w:r w:rsidR="00622BEE">
        <w:t xml:space="preserve">THE </w:t>
      </w:r>
      <w:r w:rsidRPr="00B368F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B368F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B368F0">
        <w:rPr>
          <w:color w:val="000000" w:themeColor="text1"/>
          <w:u w:color="000000" w:themeColor="text1"/>
        </w:rPr>
        <w:t xml:space="preserve"> ATHLETIC COACHES ASSOCIATION</w:t>
      </w:r>
      <w:r>
        <w:rPr>
          <w:color w:val="000000" w:themeColor="text1"/>
          <w:u w:color="000000" w:themeColor="text1"/>
        </w:rPr>
        <w:t>.</w:t>
      </w:r>
    </w:p>
    <w:p w:rsidR="008F5A9E" w:rsidRDefault="008F5A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3615" w:rsidRDefault="008F5A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A3615">
        <w:t xml:space="preserve">the members of the South Carolina House of Representatives are pleased to learn that Coach </w:t>
      </w:r>
      <w:r w:rsidR="00DD5E85" w:rsidRPr="00B368F0">
        <w:rPr>
          <w:color w:val="000000" w:themeColor="text1"/>
          <w:u w:color="000000" w:themeColor="text1"/>
        </w:rPr>
        <w:t>Jeffrey Thomas</w:t>
      </w:r>
      <w:r w:rsidR="006A3615">
        <w:t xml:space="preserve"> Calabrese </w:t>
      </w:r>
      <w:r w:rsidR="007A0879">
        <w:t>will be honor</w:t>
      </w:r>
      <w:r w:rsidR="006A3615">
        <w:t>ed as</w:t>
      </w:r>
      <w:r w:rsidR="00DD5E85">
        <w:t xml:space="preserve"> the 2012</w:t>
      </w:r>
      <w:r w:rsidR="007A0879">
        <w:t>-2013</w:t>
      </w:r>
      <w:r w:rsidR="006A3615">
        <w:t xml:space="preserve"> </w:t>
      </w:r>
      <w:r w:rsidR="00DD5E85">
        <w:t xml:space="preserve">Statewide </w:t>
      </w:r>
      <w:r w:rsidR="006A3615">
        <w:t xml:space="preserve">Coach of the Year </w:t>
      </w:r>
      <w:r w:rsidR="00DD5E85">
        <w:rPr>
          <w:color w:val="000000" w:themeColor="text1"/>
          <w:u w:color="000000" w:themeColor="text1"/>
        </w:rPr>
        <w:t xml:space="preserve">by the </w:t>
      </w:r>
      <w:r w:rsidR="00DD5E85" w:rsidRPr="00B368F0">
        <w:rPr>
          <w:color w:val="000000" w:themeColor="text1"/>
          <w:u w:color="000000" w:themeColor="text1"/>
        </w:rPr>
        <w:t>S</w:t>
      </w:r>
      <w:r w:rsidR="00DD5E85">
        <w:rPr>
          <w:color w:val="000000" w:themeColor="text1"/>
          <w:u w:color="000000" w:themeColor="text1"/>
        </w:rPr>
        <w:t xml:space="preserve">outh </w:t>
      </w:r>
      <w:r w:rsidR="00DD5E85" w:rsidRPr="00B368F0">
        <w:rPr>
          <w:color w:val="000000" w:themeColor="text1"/>
          <w:u w:color="000000" w:themeColor="text1"/>
        </w:rPr>
        <w:t>C</w:t>
      </w:r>
      <w:r w:rsidR="00DD5E85">
        <w:rPr>
          <w:color w:val="000000" w:themeColor="text1"/>
          <w:u w:color="000000" w:themeColor="text1"/>
        </w:rPr>
        <w:t>arolina</w:t>
      </w:r>
      <w:r w:rsidR="00DD5E85" w:rsidRPr="00B368F0">
        <w:rPr>
          <w:color w:val="000000" w:themeColor="text1"/>
          <w:u w:color="000000" w:themeColor="text1"/>
        </w:rPr>
        <w:t xml:space="preserve"> Athletic Coaches Association</w:t>
      </w:r>
      <w:r w:rsidR="009352AF">
        <w:rPr>
          <w:color w:val="000000" w:themeColor="text1"/>
          <w:u w:color="000000" w:themeColor="text1"/>
        </w:rPr>
        <w:t xml:space="preserve"> (SCACA)</w:t>
      </w:r>
      <w:r w:rsidR="007A0879">
        <w:rPr>
          <w:color w:val="000000" w:themeColor="text1"/>
          <w:u w:color="000000" w:themeColor="text1"/>
        </w:rPr>
        <w:t xml:space="preserve"> at a banquet to be held on July 28, 2013</w:t>
      </w:r>
      <w:r w:rsidR="006A3615">
        <w:t>; and</w:t>
      </w:r>
    </w:p>
    <w:p w:rsidR="006A3615" w:rsidRDefault="006A36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5E85" w:rsidRDefault="006A3615" w:rsidP="00DD5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D5E85">
        <w:t xml:space="preserve">born in </w:t>
      </w:r>
      <w:r w:rsidR="00DD5E85" w:rsidRPr="00B368F0">
        <w:rPr>
          <w:color w:val="000000" w:themeColor="text1"/>
          <w:u w:color="000000" w:themeColor="text1"/>
        </w:rPr>
        <w:t>Hackensack, N</w:t>
      </w:r>
      <w:r w:rsidR="00DD5E85">
        <w:rPr>
          <w:color w:val="000000" w:themeColor="text1"/>
          <w:u w:color="000000" w:themeColor="text1"/>
        </w:rPr>
        <w:t xml:space="preserve">ew </w:t>
      </w:r>
      <w:r w:rsidR="00DD5E85" w:rsidRPr="00B368F0">
        <w:rPr>
          <w:color w:val="000000" w:themeColor="text1"/>
          <w:u w:color="000000" w:themeColor="text1"/>
        </w:rPr>
        <w:t>J</w:t>
      </w:r>
      <w:r w:rsidR="00DD5E85">
        <w:rPr>
          <w:color w:val="000000" w:themeColor="text1"/>
          <w:u w:color="000000" w:themeColor="text1"/>
        </w:rPr>
        <w:t xml:space="preserve">ersey, Jeff Calabrese graduated from </w:t>
      </w:r>
      <w:r w:rsidR="00DD5E85" w:rsidRPr="00B368F0">
        <w:rPr>
          <w:color w:val="000000" w:themeColor="text1"/>
          <w:u w:color="000000" w:themeColor="text1"/>
        </w:rPr>
        <w:t>North Augusta High School</w:t>
      </w:r>
      <w:r w:rsidR="00DD5E85">
        <w:rPr>
          <w:color w:val="000000" w:themeColor="text1"/>
          <w:u w:color="000000" w:themeColor="text1"/>
        </w:rPr>
        <w:t xml:space="preserve"> in</w:t>
      </w:r>
      <w:r w:rsidR="00DD5E85" w:rsidRPr="00B368F0">
        <w:rPr>
          <w:color w:val="000000" w:themeColor="text1"/>
          <w:u w:color="000000" w:themeColor="text1"/>
        </w:rPr>
        <w:t xml:space="preserve"> 1989 </w:t>
      </w:r>
      <w:r w:rsidR="00DD5E85">
        <w:rPr>
          <w:color w:val="000000" w:themeColor="text1"/>
          <w:u w:color="000000" w:themeColor="text1"/>
        </w:rPr>
        <w:t>where he was a standout on both the f</w:t>
      </w:r>
      <w:r w:rsidR="00DD5E85" w:rsidRPr="00B368F0">
        <w:rPr>
          <w:color w:val="000000" w:themeColor="text1"/>
          <w:u w:color="000000" w:themeColor="text1"/>
        </w:rPr>
        <w:t xml:space="preserve">ootball </w:t>
      </w:r>
      <w:r w:rsidR="00DD5E85">
        <w:rPr>
          <w:color w:val="000000" w:themeColor="text1"/>
          <w:u w:color="000000" w:themeColor="text1"/>
        </w:rPr>
        <w:t>and track teams; and</w:t>
      </w:r>
    </w:p>
    <w:p w:rsidR="00DD5E85" w:rsidRDefault="00DD5E85" w:rsidP="00DD5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5E85" w:rsidRDefault="00DD5E85" w:rsidP="00DD5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1993, he earned a bachelor</w:t>
      </w:r>
      <w:r w:rsidR="00E774C8" w:rsidRPr="00E774C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E15E05">
        <w:rPr>
          <w:color w:val="000000" w:themeColor="text1"/>
          <w:u w:color="000000" w:themeColor="text1"/>
        </w:rPr>
        <w:t xml:space="preserve"> degree</w:t>
      </w:r>
      <w:r>
        <w:rPr>
          <w:color w:val="000000" w:themeColor="text1"/>
          <w:u w:color="000000" w:themeColor="text1"/>
        </w:rPr>
        <w:t xml:space="preserve"> in p</w:t>
      </w:r>
      <w:r w:rsidRPr="00B368F0">
        <w:rPr>
          <w:color w:val="000000" w:themeColor="text1"/>
          <w:u w:color="000000" w:themeColor="text1"/>
        </w:rPr>
        <w:t xml:space="preserve">hysical </w:t>
      </w:r>
      <w:r>
        <w:rPr>
          <w:color w:val="000000" w:themeColor="text1"/>
          <w:u w:color="000000" w:themeColor="text1"/>
        </w:rPr>
        <w:t>e</w:t>
      </w:r>
      <w:r w:rsidRPr="00B368F0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 xml:space="preserve"> from </w:t>
      </w:r>
      <w:r w:rsidRPr="00B368F0">
        <w:rPr>
          <w:color w:val="000000" w:themeColor="text1"/>
          <w:u w:color="000000" w:themeColor="text1"/>
        </w:rPr>
        <w:t>Newberry College</w:t>
      </w:r>
      <w:r>
        <w:rPr>
          <w:color w:val="000000" w:themeColor="text1"/>
          <w:u w:color="000000" w:themeColor="text1"/>
        </w:rPr>
        <w:t xml:space="preserve"> while </w:t>
      </w:r>
      <w:r w:rsidR="00B31EEF">
        <w:rPr>
          <w:color w:val="000000" w:themeColor="text1"/>
          <w:u w:color="000000" w:themeColor="text1"/>
        </w:rPr>
        <w:t>playing</w:t>
      </w:r>
      <w:r>
        <w:rPr>
          <w:color w:val="000000" w:themeColor="text1"/>
          <w:u w:color="000000" w:themeColor="text1"/>
        </w:rPr>
        <w:t xml:space="preserve"> f</w:t>
      </w:r>
      <w:r w:rsidRPr="00B368F0">
        <w:rPr>
          <w:color w:val="000000" w:themeColor="text1"/>
          <w:u w:color="000000" w:themeColor="text1"/>
        </w:rPr>
        <w:t>ootball</w:t>
      </w:r>
      <w:r>
        <w:rPr>
          <w:color w:val="000000" w:themeColor="text1"/>
          <w:u w:color="000000" w:themeColor="text1"/>
        </w:rPr>
        <w:t xml:space="preserve"> for the </w:t>
      </w:r>
      <w:r w:rsidR="00717BA1">
        <w:rPr>
          <w:color w:val="000000" w:themeColor="text1"/>
          <w:u w:color="000000" w:themeColor="text1"/>
        </w:rPr>
        <w:t xml:space="preserve">former </w:t>
      </w:r>
      <w:r>
        <w:rPr>
          <w:color w:val="000000" w:themeColor="text1"/>
          <w:u w:color="000000" w:themeColor="text1"/>
        </w:rPr>
        <w:t>Indians; and</w:t>
      </w:r>
    </w:p>
    <w:p w:rsidR="00DD5E85" w:rsidRDefault="00DD5E85" w:rsidP="00DD5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5E85" w:rsidRDefault="00DD5E85" w:rsidP="00DD5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began his teaching and coaching career at Hartsville High School in 1994, and transferred his skills</w:t>
      </w:r>
      <w:r w:rsidR="00FD665A">
        <w:rPr>
          <w:color w:val="000000" w:themeColor="text1"/>
          <w:u w:color="000000" w:themeColor="text1"/>
        </w:rPr>
        <w:t xml:space="preserve"> as an educator and a coach</w:t>
      </w:r>
      <w:r>
        <w:rPr>
          <w:color w:val="000000" w:themeColor="text1"/>
          <w:u w:color="000000" w:themeColor="text1"/>
        </w:rPr>
        <w:t xml:space="preserve"> to West Florence High School </w:t>
      </w:r>
      <w:r w:rsidR="00622BEE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2001 before returning to the Red Foxes in 2005</w:t>
      </w:r>
      <w:r w:rsidR="003A0047">
        <w:rPr>
          <w:color w:val="000000" w:themeColor="text1"/>
          <w:u w:color="000000" w:themeColor="text1"/>
        </w:rPr>
        <w:t>; and</w:t>
      </w:r>
    </w:p>
    <w:p w:rsidR="003A0047" w:rsidRPr="00B368F0" w:rsidRDefault="003A0047" w:rsidP="00DD5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3615" w:rsidRDefault="003A0047" w:rsidP="00DD5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2006, </w:t>
      </w:r>
      <w:r w:rsidR="00F10339">
        <w:t>Coach Calabrese</w:t>
      </w:r>
      <w:r>
        <w:rPr>
          <w:color w:val="000000" w:themeColor="text1"/>
          <w:u w:color="000000" w:themeColor="text1"/>
        </w:rPr>
        <w:t xml:space="preserve"> earned a</w:t>
      </w:r>
      <w:r w:rsidR="009352A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master</w:t>
      </w:r>
      <w:r w:rsidR="00E774C8" w:rsidRPr="00E774C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in sport</w:t>
      </w:r>
      <w:r w:rsidR="00E15E0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coaching from the </w:t>
      </w:r>
      <w:r w:rsidR="00DD5E85" w:rsidRPr="00B368F0">
        <w:rPr>
          <w:color w:val="000000" w:themeColor="text1"/>
          <w:u w:color="000000" w:themeColor="text1"/>
        </w:rPr>
        <w:t>United States Sports Academy</w:t>
      </w:r>
      <w:r w:rsidR="00717BA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which honed his athletic and coaching skills; and</w:t>
      </w:r>
    </w:p>
    <w:p w:rsidR="00FD665A" w:rsidRDefault="00FD665A" w:rsidP="00DD5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D665A" w:rsidRDefault="00FD665A" w:rsidP="00DD5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</w:t>
      </w:r>
      <w:r w:rsidR="00E774C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9352AF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has coached varsity football for nineteen years, </w:t>
      </w:r>
      <w:r w:rsidR="00E774C8">
        <w:rPr>
          <w:color w:val="000000" w:themeColor="text1"/>
          <w:u w:color="000000" w:themeColor="text1"/>
        </w:rPr>
        <w:t xml:space="preserve">and </w:t>
      </w:r>
      <w:r w:rsidR="00E15E05">
        <w:rPr>
          <w:color w:val="000000" w:themeColor="text1"/>
          <w:u w:color="000000" w:themeColor="text1"/>
        </w:rPr>
        <w:t>he coached varsity</w:t>
      </w:r>
      <w:r w:rsidR="00E774C8">
        <w:rPr>
          <w:color w:val="000000" w:themeColor="text1"/>
          <w:u w:color="000000" w:themeColor="text1"/>
        </w:rPr>
        <w:t xml:space="preserve"> softball for four years</w:t>
      </w:r>
      <w:r w:rsidR="00E15E0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junior varsity baseball for three years</w:t>
      </w:r>
      <w:r w:rsidR="00E15E05">
        <w:rPr>
          <w:color w:val="000000" w:themeColor="text1"/>
          <w:u w:color="000000" w:themeColor="text1"/>
        </w:rPr>
        <w:t>, and junior varsity football for two years</w:t>
      </w:r>
      <w:r>
        <w:rPr>
          <w:color w:val="000000" w:themeColor="text1"/>
          <w:u w:color="000000" w:themeColor="text1"/>
        </w:rPr>
        <w:t>; and</w:t>
      </w:r>
    </w:p>
    <w:p w:rsidR="00FD665A" w:rsidRDefault="00FD665A" w:rsidP="00DD5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352AF" w:rsidRDefault="00FD665A" w:rsidP="00FD6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17BA1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his outstanding coaching</w:t>
      </w:r>
      <w:r w:rsidR="00717BA1">
        <w:rPr>
          <w:color w:val="000000" w:themeColor="text1"/>
          <w:u w:color="000000" w:themeColor="text1"/>
        </w:rPr>
        <w:t>, Jeff Calabrese</w:t>
      </w:r>
      <w:r>
        <w:rPr>
          <w:color w:val="000000" w:themeColor="text1"/>
          <w:u w:color="000000" w:themeColor="text1"/>
        </w:rPr>
        <w:t xml:space="preserve"> has received numerous awards, including </w:t>
      </w:r>
      <w:r w:rsidR="00AF4E2C">
        <w:rPr>
          <w:color w:val="000000" w:themeColor="text1"/>
          <w:u w:color="000000" w:themeColor="text1"/>
        </w:rPr>
        <w:t xml:space="preserve">the </w:t>
      </w:r>
      <w:r w:rsidR="00B31EEF" w:rsidRPr="00B368F0">
        <w:rPr>
          <w:color w:val="000000" w:themeColor="text1"/>
          <w:u w:color="000000" w:themeColor="text1"/>
        </w:rPr>
        <w:t>High School Sports Report</w:t>
      </w:r>
      <w:r w:rsidR="00B31EEF">
        <w:rPr>
          <w:color w:val="000000" w:themeColor="text1"/>
          <w:u w:color="000000" w:themeColor="text1"/>
        </w:rPr>
        <w:t xml:space="preserve"> </w:t>
      </w:r>
      <w:r w:rsidR="00AF4E2C">
        <w:rPr>
          <w:color w:val="000000" w:themeColor="text1"/>
          <w:u w:color="000000" w:themeColor="text1"/>
        </w:rPr>
        <w:t>Region VI Class</w:t>
      </w:r>
      <w:r w:rsidR="00AF4E2C" w:rsidRPr="00B368F0">
        <w:rPr>
          <w:color w:val="000000" w:themeColor="text1"/>
          <w:u w:color="000000" w:themeColor="text1"/>
        </w:rPr>
        <w:t xml:space="preserve"> </w:t>
      </w:r>
      <w:r w:rsidR="00AF4E2C">
        <w:rPr>
          <w:color w:val="000000" w:themeColor="text1"/>
          <w:u w:color="000000" w:themeColor="text1"/>
        </w:rPr>
        <w:t>AA</w:t>
      </w:r>
      <w:r w:rsidR="00AF4E2C" w:rsidRPr="00B368F0">
        <w:rPr>
          <w:color w:val="000000" w:themeColor="text1"/>
          <w:u w:color="000000" w:themeColor="text1"/>
        </w:rPr>
        <w:t>A Coach of the Year</w:t>
      </w:r>
      <w:r w:rsidR="009352AF">
        <w:rPr>
          <w:color w:val="000000" w:themeColor="text1"/>
          <w:u w:color="000000" w:themeColor="text1"/>
        </w:rPr>
        <w:t xml:space="preserve"> four times,</w:t>
      </w:r>
      <w:r w:rsidR="00AF4E2C">
        <w:rPr>
          <w:color w:val="000000" w:themeColor="text1"/>
          <w:u w:color="000000" w:themeColor="text1"/>
        </w:rPr>
        <w:t xml:space="preserve"> </w:t>
      </w:r>
      <w:r w:rsidR="009352AF">
        <w:rPr>
          <w:color w:val="000000" w:themeColor="text1"/>
          <w:u w:color="000000" w:themeColor="text1"/>
        </w:rPr>
        <w:t xml:space="preserve">the </w:t>
      </w:r>
      <w:r w:rsidR="009352AF" w:rsidRPr="00B368F0">
        <w:rPr>
          <w:color w:val="000000" w:themeColor="text1"/>
          <w:u w:color="000000" w:themeColor="text1"/>
        </w:rPr>
        <w:t>2003 Newcomer Coach of the Year</w:t>
      </w:r>
      <w:r w:rsidR="009352AF">
        <w:rPr>
          <w:color w:val="000000" w:themeColor="text1"/>
          <w:u w:color="000000" w:themeColor="text1"/>
        </w:rPr>
        <w:t xml:space="preserve">, and the </w:t>
      </w:r>
      <w:r w:rsidR="009352AF" w:rsidRPr="00B368F0">
        <w:rPr>
          <w:color w:val="000000" w:themeColor="text1"/>
          <w:u w:color="000000" w:themeColor="text1"/>
        </w:rPr>
        <w:t>2</w:t>
      </w:r>
      <w:r w:rsidR="00B31EEF">
        <w:rPr>
          <w:color w:val="000000" w:themeColor="text1"/>
          <w:u w:color="000000" w:themeColor="text1"/>
        </w:rPr>
        <w:t>005 Statewide Coach of the Year</w:t>
      </w:r>
      <w:r w:rsidR="009352AF">
        <w:rPr>
          <w:color w:val="000000" w:themeColor="text1"/>
          <w:u w:color="000000" w:themeColor="text1"/>
        </w:rPr>
        <w:t>; and</w:t>
      </w:r>
    </w:p>
    <w:p w:rsidR="009352AF" w:rsidRDefault="009352AF" w:rsidP="00FD6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52AF" w:rsidRPr="00B368F0" w:rsidRDefault="009352AF" w:rsidP="00935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15E05">
        <w:rPr>
          <w:color w:val="000000" w:themeColor="text1"/>
          <w:u w:color="000000" w:themeColor="text1"/>
        </w:rPr>
        <w:t>the SC Football Coaches Association</w:t>
      </w:r>
      <w:r w:rsidR="00B31EEF">
        <w:rPr>
          <w:color w:val="000000" w:themeColor="text1"/>
          <w:u w:color="000000" w:themeColor="text1"/>
        </w:rPr>
        <w:t xml:space="preserve"> named him the </w:t>
      </w:r>
      <w:r w:rsidR="00E774C8">
        <w:rPr>
          <w:color w:val="000000" w:themeColor="text1"/>
          <w:u w:color="000000" w:themeColor="text1"/>
        </w:rPr>
        <w:t>2005 Class AAA</w:t>
      </w:r>
      <w:r w:rsidR="00B31EEF" w:rsidRPr="00B368F0">
        <w:rPr>
          <w:color w:val="000000" w:themeColor="text1"/>
          <w:u w:color="000000" w:themeColor="text1"/>
        </w:rPr>
        <w:t>A Lower State Coach of the Year</w:t>
      </w:r>
      <w:r w:rsidR="00B31EEF">
        <w:rPr>
          <w:color w:val="000000" w:themeColor="text1"/>
          <w:u w:color="000000" w:themeColor="text1"/>
        </w:rPr>
        <w:t xml:space="preserve"> and the </w:t>
      </w:r>
      <w:r w:rsidR="00B31EEF" w:rsidRPr="00B368F0">
        <w:rPr>
          <w:color w:val="000000" w:themeColor="text1"/>
          <w:u w:color="000000" w:themeColor="text1"/>
        </w:rPr>
        <w:t xml:space="preserve">2011 </w:t>
      </w:r>
      <w:r w:rsidR="00B31EEF">
        <w:rPr>
          <w:color w:val="000000" w:themeColor="text1"/>
          <w:u w:color="000000" w:themeColor="text1"/>
        </w:rPr>
        <w:t>Class AA</w:t>
      </w:r>
      <w:r w:rsidR="00B31EEF" w:rsidRPr="00B368F0">
        <w:rPr>
          <w:color w:val="000000" w:themeColor="text1"/>
          <w:u w:color="000000" w:themeColor="text1"/>
        </w:rPr>
        <w:t xml:space="preserve">A </w:t>
      </w:r>
      <w:r w:rsidR="00E774C8" w:rsidRPr="00B368F0">
        <w:rPr>
          <w:color w:val="000000" w:themeColor="text1"/>
          <w:u w:color="000000" w:themeColor="text1"/>
        </w:rPr>
        <w:t xml:space="preserve">Lower State </w:t>
      </w:r>
      <w:r w:rsidR="00B31EEF" w:rsidRPr="00B368F0">
        <w:rPr>
          <w:color w:val="000000" w:themeColor="text1"/>
          <w:u w:color="000000" w:themeColor="text1"/>
        </w:rPr>
        <w:t>Director</w:t>
      </w:r>
      <w:r w:rsidR="00B31EEF">
        <w:rPr>
          <w:color w:val="000000" w:themeColor="text1"/>
          <w:u w:color="000000" w:themeColor="text1"/>
        </w:rPr>
        <w:t>; and</w:t>
      </w:r>
    </w:p>
    <w:p w:rsidR="009352AF" w:rsidRPr="00B368F0" w:rsidRDefault="009352AF" w:rsidP="00935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4E2C" w:rsidRDefault="009352AF" w:rsidP="00FD6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F4E2C">
        <w:rPr>
          <w:color w:val="000000" w:themeColor="text1"/>
          <w:u w:color="000000" w:themeColor="text1"/>
        </w:rPr>
        <w:t xml:space="preserve">in </w:t>
      </w:r>
      <w:r w:rsidR="00AF4E2C" w:rsidRPr="00B368F0">
        <w:rPr>
          <w:color w:val="000000" w:themeColor="text1"/>
          <w:u w:color="000000" w:themeColor="text1"/>
        </w:rPr>
        <w:t>2012</w:t>
      </w:r>
      <w:r w:rsidR="00AF4E2C">
        <w:rPr>
          <w:color w:val="000000" w:themeColor="text1"/>
          <w:u w:color="000000" w:themeColor="text1"/>
        </w:rPr>
        <w:t xml:space="preserve">, </w:t>
      </w:r>
      <w:r w:rsidR="00B31EEF">
        <w:rPr>
          <w:color w:val="000000" w:themeColor="text1"/>
          <w:u w:color="000000" w:themeColor="text1"/>
        </w:rPr>
        <w:t xml:space="preserve">the </w:t>
      </w:r>
      <w:r w:rsidR="00B31EEF" w:rsidRPr="00B368F0">
        <w:rPr>
          <w:color w:val="000000" w:themeColor="text1"/>
          <w:u w:color="000000" w:themeColor="text1"/>
        </w:rPr>
        <w:t>High School Sports Report</w:t>
      </w:r>
      <w:r w:rsidR="00622BEE">
        <w:rPr>
          <w:color w:val="000000" w:themeColor="text1"/>
          <w:u w:color="000000" w:themeColor="text1"/>
        </w:rPr>
        <w:t xml:space="preserve"> also</w:t>
      </w:r>
      <w:r w:rsidR="00B31EEF">
        <w:rPr>
          <w:color w:val="000000" w:themeColor="text1"/>
          <w:u w:color="000000" w:themeColor="text1"/>
        </w:rPr>
        <w:t xml:space="preserve"> recognized him as</w:t>
      </w:r>
      <w:r w:rsidR="00AF4E2C">
        <w:rPr>
          <w:color w:val="000000" w:themeColor="text1"/>
          <w:u w:color="000000" w:themeColor="text1"/>
        </w:rPr>
        <w:t xml:space="preserve"> the </w:t>
      </w:r>
      <w:r w:rsidR="007A0879">
        <w:rPr>
          <w:color w:val="000000" w:themeColor="text1"/>
          <w:u w:color="000000" w:themeColor="text1"/>
        </w:rPr>
        <w:t xml:space="preserve">2012-2013 </w:t>
      </w:r>
      <w:r w:rsidR="00AF4E2C" w:rsidRPr="00B368F0">
        <w:rPr>
          <w:color w:val="000000" w:themeColor="text1"/>
          <w:u w:color="000000" w:themeColor="text1"/>
        </w:rPr>
        <w:t>Statewide Coach of the Year</w:t>
      </w:r>
      <w:r w:rsidR="00E774C8">
        <w:rPr>
          <w:color w:val="000000" w:themeColor="text1"/>
          <w:u w:color="000000" w:themeColor="text1"/>
        </w:rPr>
        <w:t>,</w:t>
      </w:r>
      <w:r w:rsidR="00AF4E2C" w:rsidRPr="00B368F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B31EEF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was </w:t>
      </w:r>
      <w:r w:rsidR="00AF4E2C">
        <w:rPr>
          <w:color w:val="000000" w:themeColor="text1"/>
          <w:u w:color="000000" w:themeColor="text1"/>
        </w:rPr>
        <w:t xml:space="preserve">tapped as the </w:t>
      </w:r>
      <w:r w:rsidR="00AF4E2C" w:rsidRPr="00B368F0">
        <w:rPr>
          <w:color w:val="000000" w:themeColor="text1"/>
          <w:u w:color="000000" w:themeColor="text1"/>
        </w:rPr>
        <w:t xml:space="preserve">North/South All Star Game </w:t>
      </w:r>
      <w:r w:rsidR="00AF4E2C">
        <w:rPr>
          <w:color w:val="000000" w:themeColor="text1"/>
          <w:u w:color="000000" w:themeColor="text1"/>
        </w:rPr>
        <w:t>a</w:t>
      </w:r>
      <w:r w:rsidR="00AF4E2C" w:rsidRPr="00B368F0">
        <w:rPr>
          <w:color w:val="000000" w:themeColor="text1"/>
          <w:u w:color="000000" w:themeColor="text1"/>
        </w:rPr>
        <w:t xml:space="preserve">ssistant </w:t>
      </w:r>
      <w:r w:rsidR="00AF4E2C">
        <w:rPr>
          <w:color w:val="000000" w:themeColor="text1"/>
          <w:u w:color="000000" w:themeColor="text1"/>
        </w:rPr>
        <w:t>c</w:t>
      </w:r>
      <w:r w:rsidR="00AF4E2C" w:rsidRPr="00B368F0">
        <w:rPr>
          <w:color w:val="000000" w:themeColor="text1"/>
          <w:u w:color="000000" w:themeColor="text1"/>
        </w:rPr>
        <w:t>oach</w:t>
      </w:r>
      <w:r>
        <w:rPr>
          <w:color w:val="000000" w:themeColor="text1"/>
          <w:u w:color="000000" w:themeColor="text1"/>
        </w:rPr>
        <w:t>; and</w:t>
      </w:r>
    </w:p>
    <w:p w:rsidR="00AF4E2C" w:rsidRDefault="00AF4E2C" w:rsidP="00FD6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0047" w:rsidRDefault="003A0047" w:rsidP="00DD5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717BA1">
        <w:rPr>
          <w:color w:val="000000" w:themeColor="text1"/>
          <w:u w:color="000000" w:themeColor="text1"/>
        </w:rPr>
        <w:t xml:space="preserve">a member of St. Luke United Methodist Church in Hartsville, Coach Calabrese, </w:t>
      </w:r>
      <w:r>
        <w:rPr>
          <w:color w:val="000000" w:themeColor="text1"/>
          <w:u w:color="000000" w:themeColor="text1"/>
        </w:rPr>
        <w:t xml:space="preserve">together with his beloved wife, </w:t>
      </w:r>
      <w:r w:rsidRPr="00B368F0">
        <w:rPr>
          <w:color w:val="000000" w:themeColor="text1"/>
          <w:u w:color="000000" w:themeColor="text1"/>
        </w:rPr>
        <w:t xml:space="preserve">Jennifer Dawkins Calabrese, </w:t>
      </w:r>
      <w:r>
        <w:rPr>
          <w:color w:val="000000" w:themeColor="text1"/>
          <w:u w:color="000000" w:themeColor="text1"/>
        </w:rPr>
        <w:t>is rearing t</w:t>
      </w:r>
      <w:r w:rsidRPr="00B368F0">
        <w:rPr>
          <w:color w:val="000000" w:themeColor="text1"/>
          <w:u w:color="000000" w:themeColor="text1"/>
        </w:rPr>
        <w:t xml:space="preserve">wo </w:t>
      </w:r>
      <w:r>
        <w:rPr>
          <w:color w:val="000000" w:themeColor="text1"/>
          <w:u w:color="000000" w:themeColor="text1"/>
        </w:rPr>
        <w:t>fine d</w:t>
      </w:r>
      <w:r w:rsidRPr="00B368F0">
        <w:rPr>
          <w:color w:val="000000" w:themeColor="text1"/>
          <w:u w:color="000000" w:themeColor="text1"/>
        </w:rPr>
        <w:t>aughters</w:t>
      </w:r>
      <w:r>
        <w:rPr>
          <w:color w:val="000000" w:themeColor="text1"/>
          <w:u w:color="000000" w:themeColor="text1"/>
        </w:rPr>
        <w:t>, twelve</w:t>
      </w:r>
      <w:r w:rsidR="00E774C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</w:t>
      </w:r>
      <w:r w:rsidR="00E774C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old </w:t>
      </w:r>
      <w:r w:rsidRPr="00B368F0">
        <w:rPr>
          <w:color w:val="000000" w:themeColor="text1"/>
          <w:u w:color="000000" w:themeColor="text1"/>
        </w:rPr>
        <w:t xml:space="preserve">Lainey </w:t>
      </w:r>
      <w:r>
        <w:rPr>
          <w:color w:val="000000" w:themeColor="text1"/>
          <w:u w:color="000000" w:themeColor="text1"/>
        </w:rPr>
        <w:t>and</w:t>
      </w:r>
      <w:r w:rsidRPr="00B368F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eight</w:t>
      </w:r>
      <w:r w:rsidR="00E774C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</w:t>
      </w:r>
      <w:r w:rsidR="00E774C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old </w:t>
      </w:r>
      <w:r w:rsidRPr="00B368F0">
        <w:rPr>
          <w:color w:val="000000" w:themeColor="text1"/>
          <w:u w:color="000000" w:themeColor="text1"/>
        </w:rPr>
        <w:t>Lily</w:t>
      </w:r>
      <w:r>
        <w:rPr>
          <w:color w:val="000000" w:themeColor="text1"/>
          <w:u w:color="000000" w:themeColor="text1"/>
        </w:rPr>
        <w:t>; and</w:t>
      </w:r>
    </w:p>
    <w:p w:rsidR="006A3615" w:rsidRDefault="006A36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5A9E" w:rsidRDefault="006A36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774C8">
        <w:t xml:space="preserve">the </w:t>
      </w:r>
      <w:r>
        <w:t>South Carolina House of Representatives appreciates the pride and recognition that Coach Calabrese</w:t>
      </w:r>
      <w:r w:rsidR="00E774C8" w:rsidRPr="00E774C8">
        <w:t>’</w:t>
      </w:r>
      <w:r w:rsidR="00B31EEF">
        <w:t>s selection</w:t>
      </w:r>
      <w:r>
        <w:t xml:space="preserve"> as</w:t>
      </w:r>
      <w:r w:rsidR="00B31EEF">
        <w:t xml:space="preserve"> the</w:t>
      </w:r>
      <w:r>
        <w:t xml:space="preserve"> </w:t>
      </w:r>
      <w:r w:rsidR="00B31EEF">
        <w:t>2012</w:t>
      </w:r>
      <w:r w:rsidR="007A0879">
        <w:t>-2013</w:t>
      </w:r>
      <w:r w:rsidR="00B31EEF">
        <w:t xml:space="preserve"> SCACA</w:t>
      </w:r>
      <w:r>
        <w:t xml:space="preserve"> Coach of the Year has brought to his team, his school, and his community</w:t>
      </w:r>
      <w:r w:rsidR="00B31EEF">
        <w:t>,</w:t>
      </w:r>
      <w:r>
        <w:t xml:space="preserve"> and the members look to hear of his continued success in the future</w:t>
      </w:r>
      <w:r w:rsidR="008F5A9E">
        <w:t>.  Now, therefore,</w:t>
      </w:r>
    </w:p>
    <w:p w:rsidR="008F5A9E" w:rsidRDefault="008F5A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5A9E" w:rsidRDefault="008F5A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F5A9E" w:rsidRDefault="008F5A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5A9E" w:rsidRDefault="008F5A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A3615">
        <w:t xml:space="preserve"> the members of the South Carolina House of Representatives, by this resolution, recognize and honor </w:t>
      </w:r>
      <w:r w:rsidR="00F10339">
        <w:t xml:space="preserve">Hartsville </w:t>
      </w:r>
      <w:r w:rsidR="006A3615">
        <w:t xml:space="preserve">High School head football Coach </w:t>
      </w:r>
      <w:r w:rsidR="00F10339">
        <w:t>Jeffrey Thomas</w:t>
      </w:r>
      <w:r w:rsidR="006A3615">
        <w:t xml:space="preserve"> Calabrese for an outstanding season and congratulate him upon being named </w:t>
      </w:r>
      <w:r w:rsidR="00E774C8">
        <w:t>2012</w:t>
      </w:r>
      <w:r w:rsidR="007A0879">
        <w:t>-2013</w:t>
      </w:r>
      <w:r w:rsidR="00E774C8">
        <w:t xml:space="preserve"> </w:t>
      </w:r>
      <w:r w:rsidR="006A3615">
        <w:t xml:space="preserve">Coach of the Year by </w:t>
      </w:r>
      <w:r w:rsidR="00F10339" w:rsidRPr="00B368F0">
        <w:rPr>
          <w:color w:val="000000" w:themeColor="text1"/>
          <w:u w:color="000000" w:themeColor="text1"/>
        </w:rPr>
        <w:t>S</w:t>
      </w:r>
      <w:r w:rsidR="00F10339">
        <w:rPr>
          <w:color w:val="000000" w:themeColor="text1"/>
          <w:u w:color="000000" w:themeColor="text1"/>
        </w:rPr>
        <w:t xml:space="preserve">outh </w:t>
      </w:r>
      <w:r w:rsidR="00F10339" w:rsidRPr="00B368F0">
        <w:rPr>
          <w:color w:val="000000" w:themeColor="text1"/>
          <w:u w:color="000000" w:themeColor="text1"/>
        </w:rPr>
        <w:t>C</w:t>
      </w:r>
      <w:r w:rsidR="00F10339">
        <w:rPr>
          <w:color w:val="000000" w:themeColor="text1"/>
          <w:u w:color="000000" w:themeColor="text1"/>
        </w:rPr>
        <w:t>arolina</w:t>
      </w:r>
      <w:r w:rsidR="00F10339" w:rsidRPr="00B368F0">
        <w:rPr>
          <w:color w:val="000000" w:themeColor="text1"/>
          <w:u w:color="000000" w:themeColor="text1"/>
        </w:rPr>
        <w:t xml:space="preserve"> Athletic Coaches Association</w:t>
      </w:r>
      <w:r w:rsidR="006A3615">
        <w:t>.</w:t>
      </w:r>
    </w:p>
    <w:p w:rsidR="008F5A9E" w:rsidRDefault="008F5A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F5A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A3615">
        <w:t>present</w:t>
      </w:r>
      <w:r>
        <w:t>ed to</w:t>
      </w:r>
      <w:r w:rsidR="006A3615">
        <w:t xml:space="preserve"> Coach </w:t>
      </w:r>
      <w:r w:rsidR="00F10339">
        <w:t>Jeffrey Thomas</w:t>
      </w:r>
      <w:r w:rsidR="006A3615">
        <w:t xml:space="preserve"> Calabrese.</w:t>
      </w:r>
    </w:p>
    <w:p w:rsidR="008B2CEE" w:rsidRDefault="00E774C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2CEE" w:rsidRDefault="008B2CEE" w:rsidP="00212C31">
      <w:pPr>
        <w:suppressAutoHyphens/>
      </w:pPr>
    </w:p>
    <w:sectPr w:rsidR="008B2CEE" w:rsidSect="00212C3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7BA1" w:rsidRDefault="00717BA1" w:rsidP="009F0C77">
      <w:r>
        <w:separator/>
      </w:r>
    </w:p>
  </w:endnote>
  <w:endnote w:type="continuationSeparator" w:id="0">
    <w:p w:rsidR="00717BA1" w:rsidRDefault="00717BA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148E5B-EB09-45BA-92D4-180AA95644E7}"/>
    <w:embedBold r:id="rId2" w:fontKey="{14D0344D-A121-45FA-BC9A-90079B0B569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57D64B3-A717-4062-A70C-60648B53222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CB90D78-665E-497F-B31D-4843BC9971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D78B052-5D97-40DE-A7E3-AF7E5CAA8A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2C31" w:rsidRPr="008B2CEE" w:rsidRDefault="00212C31" w:rsidP="008B2C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[3820]</w:t>
    </w:r>
    <w:r>
      <w:tab/>
    </w:r>
    <w:r w:rsidR="00656506">
      <w:fldChar w:fldCharType="begin"/>
    </w:r>
    <w:r w:rsidR="00785576">
      <w:instrText xml:space="preserve"> PAGE  \* MERGEFORMAT </w:instrText>
    </w:r>
    <w:r w:rsidR="00656506">
      <w:fldChar w:fldCharType="separate"/>
    </w:r>
    <w:r w:rsidR="00F21EDB">
      <w:rPr>
        <w:noProof/>
      </w:rPr>
      <w:t>1</w:t>
    </w:r>
    <w:r w:rsidR="0065650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7BA1" w:rsidRDefault="00717BA1" w:rsidP="009F0C77">
      <w:r>
        <w:separator/>
      </w:r>
    </w:p>
  </w:footnote>
  <w:footnote w:type="continuationSeparator" w:id="0">
    <w:p w:rsidR="00717BA1" w:rsidRDefault="00717BA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645DG13"/>
    <w:docVar w:name="CoverBillType" w:val="r"/>
    <w:docVar w:name="docpath" w:val="L:\Council\bills\GM\29645DG13.DOCX"/>
    <w:docVar w:name="dvBillNumber" w:val="382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4259A"/>
    <w:rsid w:val="00011869"/>
    <w:rsid w:val="00011D49"/>
    <w:rsid w:val="00024234"/>
    <w:rsid w:val="000E1785"/>
    <w:rsid w:val="000F40FA"/>
    <w:rsid w:val="0010776B"/>
    <w:rsid w:val="00133E66"/>
    <w:rsid w:val="00137F04"/>
    <w:rsid w:val="001435A3"/>
    <w:rsid w:val="001D08F2"/>
    <w:rsid w:val="001D525B"/>
    <w:rsid w:val="001D7F4F"/>
    <w:rsid w:val="001F4314"/>
    <w:rsid w:val="00212C31"/>
    <w:rsid w:val="002321B6"/>
    <w:rsid w:val="00250967"/>
    <w:rsid w:val="002514A8"/>
    <w:rsid w:val="002543C8"/>
    <w:rsid w:val="00284AAE"/>
    <w:rsid w:val="002E5912"/>
    <w:rsid w:val="00301A13"/>
    <w:rsid w:val="00301B21"/>
    <w:rsid w:val="00325348"/>
    <w:rsid w:val="0032732C"/>
    <w:rsid w:val="00336AD0"/>
    <w:rsid w:val="0037079A"/>
    <w:rsid w:val="003A0047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5FA9"/>
    <w:rsid w:val="005C2FE2"/>
    <w:rsid w:val="005E2BC9"/>
    <w:rsid w:val="00605102"/>
    <w:rsid w:val="006215AA"/>
    <w:rsid w:val="00622BEE"/>
    <w:rsid w:val="00656506"/>
    <w:rsid w:val="00661F52"/>
    <w:rsid w:val="00677A06"/>
    <w:rsid w:val="006913C9"/>
    <w:rsid w:val="0069470D"/>
    <w:rsid w:val="006A3615"/>
    <w:rsid w:val="00717BA1"/>
    <w:rsid w:val="00734F00"/>
    <w:rsid w:val="00785576"/>
    <w:rsid w:val="007A0879"/>
    <w:rsid w:val="007A70AE"/>
    <w:rsid w:val="008362E8"/>
    <w:rsid w:val="00841170"/>
    <w:rsid w:val="0084259A"/>
    <w:rsid w:val="0089082C"/>
    <w:rsid w:val="008A1768"/>
    <w:rsid w:val="008B2CEE"/>
    <w:rsid w:val="008F0F33"/>
    <w:rsid w:val="008F4429"/>
    <w:rsid w:val="008F5A9E"/>
    <w:rsid w:val="00915F55"/>
    <w:rsid w:val="009352AF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28D1"/>
    <w:rsid w:val="00A833AB"/>
    <w:rsid w:val="00A9741D"/>
    <w:rsid w:val="00AD4B17"/>
    <w:rsid w:val="00AF00CF"/>
    <w:rsid w:val="00AF4E2C"/>
    <w:rsid w:val="00B06589"/>
    <w:rsid w:val="00B31EEF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015FF"/>
    <w:rsid w:val="00D02BFE"/>
    <w:rsid w:val="00D26C3B"/>
    <w:rsid w:val="00D73A67"/>
    <w:rsid w:val="00D970A9"/>
    <w:rsid w:val="00DD5E85"/>
    <w:rsid w:val="00DF3845"/>
    <w:rsid w:val="00E15E05"/>
    <w:rsid w:val="00E41911"/>
    <w:rsid w:val="00E774C8"/>
    <w:rsid w:val="00E841BA"/>
    <w:rsid w:val="00E92EEF"/>
    <w:rsid w:val="00EA548B"/>
    <w:rsid w:val="00F10339"/>
    <w:rsid w:val="00F21EDB"/>
    <w:rsid w:val="00F24442"/>
    <w:rsid w:val="00F50AE3"/>
    <w:rsid w:val="00F67CF1"/>
    <w:rsid w:val="00F840F0"/>
    <w:rsid w:val="00FB0D0D"/>
    <w:rsid w:val="00FB43B4"/>
    <w:rsid w:val="00FD6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B51D7B7-1C39-4212-B3D3-83CB8E4EE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74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4C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12C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820_201303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3-19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AEB423-9F5E-4639-B2A5-B01E5151B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719</Words>
  <Characters>4103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3820: Coach Jeffrey Thomas Calabrese - South Carolina Legislature Online</dc:title>
  <dc:creator>%USERNAME%</dc:creator>
  <cp:lastModifiedBy>N Cumfer</cp:lastModifiedBy>
  <cp:revision>10</cp:revision>
  <cp:lastPrinted>2013-03-14T17:01:00Z</cp:lastPrinted>
  <dcterms:created xsi:type="dcterms:W3CDTF">2013-03-19T16:32:00Z</dcterms:created>
  <dcterms:modified xsi:type="dcterms:W3CDTF">2014-12-05T16:45:00Z</dcterms:modified>
</cp:coreProperties>
</file>