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B81" w:rsidRDefault="00D22B81" w:rsidP="00D22B81">
      <w:pPr>
        <w:widowControl w:val="0"/>
        <w:jc w:val="center"/>
      </w:pPr>
      <w:r w:rsidRPr="00D22B81">
        <w:rPr>
          <w:b/>
        </w:rPr>
        <w:t>South Carolina General Assembly</w:t>
      </w:r>
    </w:p>
    <w:p w:rsidR="00D22B81" w:rsidRDefault="00D22B81" w:rsidP="00D22B81">
      <w:pPr>
        <w:widowControl w:val="0"/>
        <w:jc w:val="center"/>
      </w:pPr>
      <w:r>
        <w:t>120th Session, 2013-2014</w:t>
      </w:r>
    </w:p>
    <w:p w:rsidR="00D22B81" w:rsidRDefault="00D22B81" w:rsidP="00D22B81">
      <w:pPr>
        <w:widowControl w:val="0"/>
        <w:jc w:val="left"/>
      </w:pPr>
    </w:p>
    <w:p w:rsidR="00D22B81" w:rsidRDefault="00D22B81" w:rsidP="00D22B81">
      <w:pPr>
        <w:widowControl w:val="0"/>
        <w:jc w:val="left"/>
        <w:rPr>
          <w:b/>
        </w:rPr>
      </w:pPr>
      <w:r w:rsidRPr="00D22B81">
        <w:rPr>
          <w:b/>
        </w:rPr>
        <w:t>H. 3963</w:t>
      </w:r>
    </w:p>
    <w:p w:rsidR="00D22B81" w:rsidRDefault="00D22B81" w:rsidP="00D22B81">
      <w:pPr>
        <w:widowControl w:val="0"/>
        <w:jc w:val="left"/>
        <w:rPr>
          <w:b/>
        </w:rPr>
      </w:pPr>
    </w:p>
    <w:p w:rsidR="00D22B81" w:rsidRDefault="00D22B81" w:rsidP="00D22B81">
      <w:pPr>
        <w:widowControl w:val="0"/>
        <w:jc w:val="left"/>
      </w:pPr>
      <w:r w:rsidRPr="00D22B81">
        <w:rPr>
          <w:b/>
        </w:rPr>
        <w:t>STATUS INFORMATION</w:t>
      </w:r>
    </w:p>
    <w:p w:rsidR="00D22B81" w:rsidRDefault="00D22B81" w:rsidP="00D22B81">
      <w:pPr>
        <w:widowControl w:val="0"/>
        <w:jc w:val="left"/>
      </w:pPr>
    </w:p>
    <w:p w:rsidR="00D22B81" w:rsidRDefault="00D22B81" w:rsidP="00D22B81">
      <w:pPr>
        <w:widowControl w:val="0"/>
        <w:jc w:val="left"/>
      </w:pPr>
      <w:r>
        <w:t>House Resolution</w:t>
      </w:r>
    </w:p>
    <w:p w:rsidR="00D22B81" w:rsidRDefault="00D22B81" w:rsidP="00D22B81">
      <w:pPr>
        <w:widowControl w:val="0"/>
        <w:jc w:val="left"/>
      </w:pPr>
      <w:r>
        <w:t>Sponsors: Rep. Kennedy</w:t>
      </w:r>
    </w:p>
    <w:p w:rsidR="00D22B81" w:rsidRDefault="00D22B81" w:rsidP="00D22B81">
      <w:pPr>
        <w:widowControl w:val="0"/>
        <w:jc w:val="left"/>
      </w:pPr>
      <w:r>
        <w:t>Document Path: l:\council\bills\rm\1208sd13.docx</w:t>
      </w:r>
    </w:p>
    <w:p w:rsidR="00D22B81" w:rsidRDefault="00D22B81" w:rsidP="00D22B81">
      <w:pPr>
        <w:widowControl w:val="0"/>
        <w:jc w:val="left"/>
      </w:pPr>
    </w:p>
    <w:p w:rsidR="00D22B81" w:rsidRDefault="00D22B81" w:rsidP="00D22B81">
      <w:pPr>
        <w:widowControl w:val="0"/>
        <w:jc w:val="left"/>
      </w:pPr>
      <w:r>
        <w:t>Introduced in the House on April 17, 2013</w:t>
      </w:r>
    </w:p>
    <w:p w:rsidR="00D22B81" w:rsidRDefault="00D22B81" w:rsidP="00D22B81">
      <w:pPr>
        <w:widowControl w:val="0"/>
        <w:jc w:val="left"/>
      </w:pPr>
      <w:r>
        <w:t>Adopted by the House on April 17, 2013</w:t>
      </w:r>
    </w:p>
    <w:p w:rsidR="00D22B81" w:rsidRDefault="00D22B81" w:rsidP="00D22B81">
      <w:pPr>
        <w:widowControl w:val="0"/>
        <w:jc w:val="left"/>
      </w:pPr>
    </w:p>
    <w:p w:rsidR="00D22B81" w:rsidRDefault="00D22B81" w:rsidP="00D22B81">
      <w:pPr>
        <w:widowControl w:val="0"/>
        <w:jc w:val="left"/>
      </w:pPr>
      <w:r>
        <w:t xml:space="preserve">Summary: </w:t>
      </w:r>
      <w:r w:rsidR="006F2AED">
        <w:t>Nazareth United Methodist Church</w:t>
      </w:r>
    </w:p>
    <w:p w:rsidR="00D22B81" w:rsidRDefault="00D22B81" w:rsidP="00D22B81">
      <w:pPr>
        <w:widowControl w:val="0"/>
        <w:jc w:val="left"/>
      </w:pPr>
    </w:p>
    <w:p w:rsidR="00D22B81" w:rsidRDefault="00D22B81" w:rsidP="00D22B81">
      <w:pPr>
        <w:widowControl w:val="0"/>
        <w:jc w:val="left"/>
      </w:pPr>
    </w:p>
    <w:p w:rsidR="00D22B81" w:rsidRDefault="00D22B81" w:rsidP="00D22B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2B81">
        <w:rPr>
          <w:b/>
        </w:rPr>
        <w:t>HISTORY OF LEGISLATIVE ACTIONS</w:t>
      </w:r>
    </w:p>
    <w:p w:rsidR="00D22B81" w:rsidRDefault="00D22B81" w:rsidP="00D22B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2B81" w:rsidRPr="00D22B81" w:rsidRDefault="00D22B81" w:rsidP="00D22B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2B81">
        <w:rPr>
          <w:u w:val="single"/>
        </w:rPr>
        <w:tab/>
        <w:t>Date</w:t>
      </w:r>
      <w:r w:rsidRPr="00D22B81">
        <w:rPr>
          <w:u w:val="single"/>
        </w:rPr>
        <w:tab/>
        <w:t>Body</w:t>
      </w:r>
      <w:r w:rsidRPr="00D22B81">
        <w:rPr>
          <w:u w:val="single"/>
        </w:rPr>
        <w:tab/>
        <w:t>Action Description with journal page number</w:t>
      </w:r>
      <w:r w:rsidRPr="00D22B81">
        <w:rPr>
          <w:u w:val="single"/>
        </w:rPr>
        <w:tab/>
      </w:r>
      <w:bookmarkStart w:id="0" w:name="_GoBack"/>
      <w:bookmarkEnd w:id="0"/>
    </w:p>
    <w:p w:rsidR="00102536" w:rsidRDefault="00102536" w:rsidP="001025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4/17/2013</w:t>
      </w:r>
      <w:r>
        <w:tab/>
        <w:t>House</w:t>
      </w:r>
      <w:r>
        <w:tab/>
      </w:r>
      <w:r w:rsidRPr="00FC7497">
        <w:t>Introduced and adopted (</w:t>
      </w:r>
      <w:hyperlink r:id="rId7" w:history="1">
        <w:r w:rsidRPr="00FC7497">
          <w:rPr>
            <w:rStyle w:val="Hyperlink"/>
          </w:rPr>
          <w:t>House Journal</w:t>
        </w:r>
        <w:r w:rsidRPr="00FC7497">
          <w:rPr>
            <w:rStyle w:val="Hyperlink"/>
          </w:rPr>
          <w:noBreakHyphen/>
          <w:t>page 3</w:t>
        </w:r>
      </w:hyperlink>
      <w:r w:rsidRPr="00FC7497">
        <w:t>)</w:t>
      </w:r>
    </w:p>
    <w:p w:rsidR="00102536" w:rsidRDefault="00102536" w:rsidP="001025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2B81" w:rsidRPr="00D22B81" w:rsidRDefault="00D22B81" w:rsidP="00D22B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2B81" w:rsidRDefault="00D22B81" w:rsidP="00D22B81">
      <w:r w:rsidRPr="00D22B81">
        <w:rPr>
          <w:b/>
        </w:rPr>
        <w:t>VERSIONS OF THIS BILL</w:t>
      </w:r>
    </w:p>
    <w:p w:rsidR="00D22B81" w:rsidRDefault="00D22B81" w:rsidP="00D22B81"/>
    <w:p w:rsidR="00D22B81" w:rsidRDefault="00BD14F0" w:rsidP="00D22B81">
      <w:hyperlink r:id="rId8" w:history="1">
        <w:r w:rsidR="00D22B81">
          <w:rPr>
            <w:rStyle w:val="Hyperlink"/>
          </w:rPr>
          <w:t>4/17/2013</w:t>
        </w:r>
      </w:hyperlink>
    </w:p>
    <w:p w:rsidR="00D22B81" w:rsidRDefault="00D22B81" w:rsidP="00D22B81"/>
    <w:p w:rsidR="00D22B81" w:rsidRDefault="00D22B81" w:rsidP="00D22B81">
      <w:pPr>
        <w:sectPr w:rsidR="00D22B81" w:rsidSect="00D22B8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5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000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3172" w:rsidRDefault="001F2A4E" w:rsidP="00963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63172">
        <w:t xml:space="preserve">RECOGNIZE AND CONGRATULATE </w:t>
      </w:r>
      <w:r w:rsidR="002E5C78">
        <w:t xml:space="preserve">NAZARETH UNITED METHODIST </w:t>
      </w:r>
      <w:r w:rsidR="00963172">
        <w:t xml:space="preserve">CHURCH OF </w:t>
      </w:r>
      <w:r w:rsidR="002E5C78">
        <w:t>LEESVILLE</w:t>
      </w:r>
      <w:r w:rsidR="00963172">
        <w:t xml:space="preserve"> ON THE OCCASION OF ITS HISTORIC TWO HUNDREDTH ANNIVERSARY AND TO COMMEND THE CHURCH FOR TWO CENTURIES OF SERVICE TO GOD AND THE COMMUNITY.</w:t>
      </w:r>
    </w:p>
    <w:p w:rsidR="00B80000" w:rsidRDefault="00B800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A402B" w:rsidRDefault="00B80000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A402B">
        <w:t>having been founded in 181</w:t>
      </w:r>
      <w:r w:rsidR="009B3A14">
        <w:t>3</w:t>
      </w:r>
      <w:r w:rsidR="00BA402B">
        <w:t xml:space="preserve">, </w:t>
      </w:r>
      <w:r w:rsidR="009B3A14">
        <w:t xml:space="preserve">Nazareth United Methodist </w:t>
      </w:r>
      <w:r w:rsidR="00BA402B">
        <w:t xml:space="preserve">Church </w:t>
      </w:r>
      <w:r w:rsidR="009B3A14">
        <w:t xml:space="preserve">(Nazareth UMC) </w:t>
      </w:r>
      <w:r w:rsidR="00BA402B">
        <w:t xml:space="preserve">of </w:t>
      </w:r>
      <w:r w:rsidR="009B3A14">
        <w:t>Leesville</w:t>
      </w:r>
      <w:r w:rsidR="00BA402B">
        <w:t xml:space="preserve"> celebrated its historic two hundredth anniversary in 201</w:t>
      </w:r>
      <w:r w:rsidR="009B3A14">
        <w:t>3</w:t>
      </w:r>
      <w:r w:rsidR="00BA402B">
        <w:t>; and</w:t>
      </w:r>
    </w:p>
    <w:p w:rsidR="00BA402B" w:rsidRDefault="00BA402B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3788" w:rsidRDefault="00D17D4B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93E37">
        <w:t xml:space="preserve">in </w:t>
      </w:r>
      <w:r>
        <w:t xml:space="preserve">a small house located east of the Old Cherokee Trail on the south side of the Little Saluda River, Nazareth </w:t>
      </w:r>
      <w:r w:rsidR="00980593">
        <w:t xml:space="preserve">UMC </w:t>
      </w:r>
      <w:r w:rsidR="00893E37">
        <w:t xml:space="preserve">worshipped and established its roots with </w:t>
      </w:r>
      <w:r w:rsidR="000D071E">
        <w:t>only eight founding members; and</w:t>
      </w:r>
    </w:p>
    <w:p w:rsidR="000D071E" w:rsidRDefault="000D071E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17D4B" w:rsidRDefault="000D071E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1827, the church was relocated to the north side of Cloud</w:t>
      </w:r>
      <w:r w:rsidR="00825B56" w:rsidRPr="00825B56">
        <w:t>’</w:t>
      </w:r>
      <w:r>
        <w:t>s Creek near the old gold mine and Watkin</w:t>
      </w:r>
      <w:r w:rsidR="00825B56" w:rsidRPr="00825B56">
        <w:t>’</w:t>
      </w:r>
      <w:r>
        <w:t>s Bridge. Nazareth</w:t>
      </w:r>
      <w:r w:rsidR="00825B56" w:rsidRPr="00825B56">
        <w:t>’</w:t>
      </w:r>
      <w:r>
        <w:t xml:space="preserve">s second building, like its first, was </w:t>
      </w:r>
      <w:r w:rsidR="00AE3E97">
        <w:t xml:space="preserve">constructed of logs </w:t>
      </w:r>
      <w:r>
        <w:t xml:space="preserve">and </w:t>
      </w:r>
      <w:r w:rsidR="00AE3E97">
        <w:t xml:space="preserve">owned the distinction of being </w:t>
      </w:r>
      <w:r>
        <w:t xml:space="preserve">the first church in the area to have glass windows. While the facility was being </w:t>
      </w:r>
      <w:r w:rsidR="00A11C26">
        <w:t>built</w:t>
      </w:r>
      <w:r>
        <w:t>, the members of Nazareth met at St. Mark</w:t>
      </w:r>
      <w:r w:rsidR="00825B56" w:rsidRPr="00825B56">
        <w:t>’</w:t>
      </w:r>
      <w:r>
        <w:t>s Lutheran Church; and</w:t>
      </w:r>
    </w:p>
    <w:p w:rsidR="00D17D4B" w:rsidRDefault="00D17D4B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B56D1" w:rsidRDefault="00AB56D1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11C26">
        <w:t>about 1870, the church was again relocated</w:t>
      </w:r>
      <w:r w:rsidR="00496554">
        <w:t>, this time</w:t>
      </w:r>
      <w:r w:rsidR="00A11C26">
        <w:t xml:space="preserve"> to the site on which it stands today. For some years, </w:t>
      </w:r>
      <w:r w:rsidR="0042622E">
        <w:t xml:space="preserve">members </w:t>
      </w:r>
      <w:r w:rsidR="00A11C26">
        <w:t>worship</w:t>
      </w:r>
      <w:r w:rsidR="0042622E">
        <w:t>ped</w:t>
      </w:r>
      <w:r w:rsidR="00A11C26">
        <w:t xml:space="preserve"> in the wooden framed</w:t>
      </w:r>
      <w:r w:rsidR="0042622E">
        <w:t>, arch</w:t>
      </w:r>
      <w:r w:rsidR="00825B56">
        <w:noBreakHyphen/>
      </w:r>
      <w:r w:rsidR="0042622E">
        <w:t>windowed</w:t>
      </w:r>
      <w:r w:rsidR="00A11C26">
        <w:t xml:space="preserve"> building </w:t>
      </w:r>
      <w:r w:rsidR="0042622E">
        <w:t xml:space="preserve">they </w:t>
      </w:r>
      <w:r w:rsidR="006E0136">
        <w:t xml:space="preserve">had constructed </w:t>
      </w:r>
      <w:r w:rsidR="0042622E">
        <w:t xml:space="preserve">when they first moved </w:t>
      </w:r>
      <w:r w:rsidR="0018227B">
        <w:t xml:space="preserve">to this </w:t>
      </w:r>
      <w:r w:rsidR="00985BFA">
        <w:t>location</w:t>
      </w:r>
      <w:r w:rsidR="0042622E">
        <w:t xml:space="preserve">. In 1962, </w:t>
      </w:r>
      <w:r w:rsidR="00BD4390">
        <w:t>the congregation erected the present sanctuary</w:t>
      </w:r>
      <w:r w:rsidR="00B46B47">
        <w:t xml:space="preserve">, the </w:t>
      </w:r>
      <w:r w:rsidR="009D5DE9">
        <w:t>A</w:t>
      </w:r>
      <w:r w:rsidR="00825B56">
        <w:noBreakHyphen/>
      </w:r>
      <w:r w:rsidR="009D5DE9">
        <w:t xml:space="preserve">framed shape of this brick building </w:t>
      </w:r>
      <w:r w:rsidR="00B46B47">
        <w:t>being</w:t>
      </w:r>
      <w:r w:rsidR="009D5DE9">
        <w:t xml:space="preserve"> chosen to represent praying hands; and</w:t>
      </w:r>
    </w:p>
    <w:p w:rsidR="009D5DE9" w:rsidRDefault="009D5DE9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D5DE9" w:rsidRDefault="009D5DE9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first service in the new building was held January 6, 1963. In 2004, colorful stained</w:t>
      </w:r>
      <w:r w:rsidR="00825B56">
        <w:noBreakHyphen/>
      </w:r>
      <w:r>
        <w:t xml:space="preserve">glass windows representing biblical </w:t>
      </w:r>
      <w:r>
        <w:lastRenderedPageBreak/>
        <w:t>scenes, a beautiful addition to the sanctuary, replaced the original windows; and</w:t>
      </w:r>
    </w:p>
    <w:p w:rsidR="009D5DE9" w:rsidRDefault="009D5DE9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A402B" w:rsidRDefault="00BA402B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on Sunday, </w:t>
      </w:r>
      <w:r w:rsidR="00CE44D6">
        <w:t>January 6</w:t>
      </w:r>
      <w:r>
        <w:t>, 201</w:t>
      </w:r>
      <w:r w:rsidR="00CE44D6">
        <w:t>3</w:t>
      </w:r>
      <w:r>
        <w:t xml:space="preserve">, the grateful congregation of </w:t>
      </w:r>
      <w:r w:rsidR="00CE44D6">
        <w:t>Nazareth UMC</w:t>
      </w:r>
      <w:r>
        <w:t xml:space="preserve"> </w:t>
      </w:r>
      <w:r w:rsidR="00CE44D6">
        <w:t xml:space="preserve">began its anniversary commemoration with an impressive service to reconsecrate the sanctuary and </w:t>
      </w:r>
      <w:r>
        <w:t>celebrate God</w:t>
      </w:r>
      <w:r w:rsidR="00825B56" w:rsidRPr="00825B56">
        <w:t>’</w:t>
      </w:r>
      <w:r>
        <w:t>s faithfulness to the church, both spiritually and materially, over two centuries</w:t>
      </w:r>
      <w:r w:rsidR="00FD24C2">
        <w:t>. A covered</w:t>
      </w:r>
      <w:r w:rsidR="00825B56">
        <w:noBreakHyphen/>
      </w:r>
      <w:r w:rsidR="00FD24C2">
        <w:t>dish lunch</w:t>
      </w:r>
      <w:r w:rsidR="009B5894">
        <w:t>eon</w:t>
      </w:r>
      <w:r w:rsidR="00FD24C2">
        <w:t xml:space="preserve"> followed the service. On February 28, a song service </w:t>
      </w:r>
      <w:r w:rsidR="00434A0A">
        <w:t xml:space="preserve">composed </w:t>
      </w:r>
      <w:r w:rsidR="00FD24C2">
        <w:t>of old</w:t>
      </w:r>
      <w:r w:rsidR="00825B56">
        <w:noBreakHyphen/>
      </w:r>
      <w:r w:rsidR="00FD24C2">
        <w:t>time favorite hymns and their histories was enjoyed by all</w:t>
      </w:r>
      <w:r>
        <w:t>; and</w:t>
      </w:r>
    </w:p>
    <w:p w:rsidR="00CE44D6" w:rsidRDefault="00CE44D6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44D6" w:rsidRDefault="00CE44D6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other celebratory events are planned for the remainder of 2013, including </w:t>
      </w:r>
      <w:r w:rsidR="00FD24C2">
        <w:t>a</w:t>
      </w:r>
      <w:r w:rsidR="005825D4">
        <w:t>n “old</w:t>
      </w:r>
      <w:r w:rsidR="00825B56">
        <w:noBreakHyphen/>
      </w:r>
      <w:r w:rsidR="005825D4">
        <w:t xml:space="preserve">fashioned day” </w:t>
      </w:r>
      <w:r w:rsidR="0024730A">
        <w:t xml:space="preserve">featuring </w:t>
      </w:r>
      <w:r w:rsidR="005825D4">
        <w:t>a “pig pickin</w:t>
      </w:r>
      <w:r w:rsidR="00825B56" w:rsidRPr="00825B56">
        <w:t>’</w:t>
      </w:r>
      <w:r w:rsidR="00093256">
        <w:t xml:space="preserve"> </w:t>
      </w:r>
      <w:r w:rsidR="005825D4">
        <w:t>”</w:t>
      </w:r>
      <w:r w:rsidR="0024730A">
        <w:t xml:space="preserve"> and dinner on the grounds after the worship service. Additional special services will be announced throughout the year. Finally, the church will offer </w:t>
      </w:r>
      <w:r w:rsidR="00A70001">
        <w:t xml:space="preserve">a </w:t>
      </w:r>
      <w:r w:rsidR="005B6E24">
        <w:t xml:space="preserve">commemorative </w:t>
      </w:r>
      <w:r w:rsidR="0024730A">
        <w:t>ornament</w:t>
      </w:r>
      <w:r w:rsidR="00492BB6">
        <w:t xml:space="preserve">, </w:t>
      </w:r>
      <w:r w:rsidR="0024730A">
        <w:t>a miniature replica of the sanctuary</w:t>
      </w:r>
      <w:r w:rsidR="00492BB6">
        <w:t>;</w:t>
      </w:r>
      <w:r w:rsidR="0024730A">
        <w:t xml:space="preserve"> a memory book</w:t>
      </w:r>
      <w:r w:rsidR="00492BB6">
        <w:t>;</w:t>
      </w:r>
      <w:r w:rsidR="0024730A">
        <w:t xml:space="preserve"> and a church directory; and</w:t>
      </w:r>
    </w:p>
    <w:p w:rsidR="00BA402B" w:rsidRDefault="00BA402B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A402B" w:rsidRDefault="00BA402B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standing on the faith and strength of its early pastors and members, </w:t>
      </w:r>
      <w:r w:rsidR="00C34FEC">
        <w:t>Nazareth UMC</w:t>
      </w:r>
      <w:r w:rsidR="00825B56" w:rsidRPr="00825B56">
        <w:t>’</w:t>
      </w:r>
      <w:r w:rsidR="00C34FEC">
        <w:t>s</w:t>
      </w:r>
      <w:r>
        <w:t xml:space="preserve"> present congregation “presses toward the mark for the prize of the high calling of God in Christ Jesus” (Philippians 3:14), continuing to preach and teach the Word of God; and</w:t>
      </w:r>
    </w:p>
    <w:p w:rsidR="009B12C8" w:rsidRDefault="009B12C8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A402B" w:rsidRDefault="00C34FEC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</w:t>
      </w:r>
      <w:r w:rsidR="00BA402B">
        <w:t xml:space="preserve">hereas, </w:t>
      </w:r>
      <w:r w:rsidR="005F1BFA">
        <w:t xml:space="preserve">Nazareth UMC </w:t>
      </w:r>
      <w:r w:rsidR="00BA402B">
        <w:t xml:space="preserve">has been a beacon of light in the </w:t>
      </w:r>
      <w:r w:rsidR="009B12C8">
        <w:t>Leesville</w:t>
      </w:r>
      <w:r w:rsidR="00BA402B">
        <w:t xml:space="preserve"> area for two hundred years, and, God willing, will continue </w:t>
      </w:r>
      <w:r w:rsidR="009B12C8">
        <w:t>its godly heritage</w:t>
      </w:r>
      <w:r w:rsidR="00BA402B">
        <w:t xml:space="preserve"> for many more years of worship and service. Now, therefore,</w:t>
      </w:r>
    </w:p>
    <w:p w:rsidR="00BA402B" w:rsidRDefault="00BA402B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056" w:rsidRDefault="00A36056" w:rsidP="00A36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A402B" w:rsidRDefault="00BA402B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402B" w:rsidRDefault="00BA402B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congratulate </w:t>
      </w:r>
      <w:r w:rsidR="0077749A">
        <w:t xml:space="preserve">Nazareth United Methodist Church </w:t>
      </w:r>
      <w:r>
        <w:t xml:space="preserve">of </w:t>
      </w:r>
      <w:r w:rsidR="0077749A">
        <w:t>Leesville</w:t>
      </w:r>
      <w:r>
        <w:t xml:space="preserve"> on the occasion of its historic two hundredth anniversary and commend the church for </w:t>
      </w:r>
      <w:r w:rsidR="00B67D6F">
        <w:t>two</w:t>
      </w:r>
      <w:r>
        <w:t xml:space="preserve"> centur</w:t>
      </w:r>
      <w:r w:rsidR="00B67D6F">
        <w:t xml:space="preserve">ies </w:t>
      </w:r>
      <w:r>
        <w:t>of service to God and the community.</w:t>
      </w:r>
    </w:p>
    <w:p w:rsidR="00BA402B" w:rsidRDefault="00BA402B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A402B" w:rsidRDefault="00BA402B" w:rsidP="00BA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67779C">
        <w:t xml:space="preserve">Pastor Frank Copeland on behalf of </w:t>
      </w:r>
      <w:r w:rsidR="00A81315">
        <w:t>Nazareth United Methodist Church</w:t>
      </w:r>
      <w:r>
        <w:t>.</w:t>
      </w:r>
    </w:p>
    <w:p w:rsidR="007F5C01" w:rsidRDefault="00825B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5C01" w:rsidRDefault="007F5C01" w:rsidP="00D22B81">
      <w:pPr>
        <w:suppressAutoHyphens/>
      </w:pPr>
    </w:p>
    <w:sectPr w:rsidR="007F5C01" w:rsidSect="00D22B8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5D4" w:rsidRDefault="005825D4" w:rsidP="009F0C77">
      <w:r>
        <w:separator/>
      </w:r>
    </w:p>
  </w:endnote>
  <w:endnote w:type="continuationSeparator" w:id="0">
    <w:p w:rsidR="005825D4" w:rsidRDefault="005825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0C48C7-8760-4358-96F4-550A58B97E1D}"/>
    <w:embedBold r:id="rId2" w:fontKey="{224B16FC-A728-44B1-8D3E-ED6AD55E9F2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9EA5A41-49AB-411F-A9FD-91C5AFD630B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D169059-F652-45A4-8F28-B97BF2C898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E43003-E807-4BBA-B806-A143341404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B81" w:rsidRPr="007F5C01" w:rsidRDefault="00D22B81" w:rsidP="007F5C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[3963]</w:t>
    </w:r>
    <w:r>
      <w:tab/>
    </w:r>
    <w:r w:rsidR="00852B5B">
      <w:fldChar w:fldCharType="begin"/>
    </w:r>
    <w:r w:rsidR="00852B5B">
      <w:instrText xml:space="preserve"> PAGE  \* MERGEFORMAT </w:instrText>
    </w:r>
    <w:r w:rsidR="00852B5B">
      <w:fldChar w:fldCharType="separate"/>
    </w:r>
    <w:r w:rsidR="00BD14F0">
      <w:rPr>
        <w:noProof/>
      </w:rPr>
      <w:t>1</w:t>
    </w:r>
    <w:r w:rsidR="00852B5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5D4" w:rsidRDefault="005825D4" w:rsidP="009F0C77">
      <w:r>
        <w:separator/>
      </w:r>
    </w:p>
  </w:footnote>
  <w:footnote w:type="continuationSeparator" w:id="0">
    <w:p w:rsidR="005825D4" w:rsidRDefault="005825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08SD13"/>
    <w:docVar w:name="CoverBillType" w:val="r"/>
    <w:docVar w:name="docpath" w:val="L:\Council\bills\RM\1208SD13.DOCX"/>
    <w:docVar w:name="dvBillNumber" w:val="39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00392"/>
    <w:rsid w:val="00011869"/>
    <w:rsid w:val="00076686"/>
    <w:rsid w:val="00093256"/>
    <w:rsid w:val="000D071E"/>
    <w:rsid w:val="000E1785"/>
    <w:rsid w:val="000F40FA"/>
    <w:rsid w:val="000F585D"/>
    <w:rsid w:val="00102536"/>
    <w:rsid w:val="0010776B"/>
    <w:rsid w:val="00133E66"/>
    <w:rsid w:val="001435A3"/>
    <w:rsid w:val="00161D07"/>
    <w:rsid w:val="00164C64"/>
    <w:rsid w:val="0018227B"/>
    <w:rsid w:val="001D08F2"/>
    <w:rsid w:val="001D525B"/>
    <w:rsid w:val="001D7F4F"/>
    <w:rsid w:val="001F2A4E"/>
    <w:rsid w:val="002321B6"/>
    <w:rsid w:val="0024730A"/>
    <w:rsid w:val="00250967"/>
    <w:rsid w:val="002543C8"/>
    <w:rsid w:val="00264311"/>
    <w:rsid w:val="00284AAE"/>
    <w:rsid w:val="002E5912"/>
    <w:rsid w:val="002E5C78"/>
    <w:rsid w:val="00301B21"/>
    <w:rsid w:val="00325348"/>
    <w:rsid w:val="0032732C"/>
    <w:rsid w:val="00336AD0"/>
    <w:rsid w:val="0035719D"/>
    <w:rsid w:val="0037079A"/>
    <w:rsid w:val="003D01E8"/>
    <w:rsid w:val="003E5288"/>
    <w:rsid w:val="003F6D79"/>
    <w:rsid w:val="0041760A"/>
    <w:rsid w:val="00417C01"/>
    <w:rsid w:val="0042622E"/>
    <w:rsid w:val="00434A0A"/>
    <w:rsid w:val="004809EE"/>
    <w:rsid w:val="00482420"/>
    <w:rsid w:val="00492BB6"/>
    <w:rsid w:val="00496554"/>
    <w:rsid w:val="004E7D54"/>
    <w:rsid w:val="00506DFE"/>
    <w:rsid w:val="005273C6"/>
    <w:rsid w:val="00530A69"/>
    <w:rsid w:val="00545593"/>
    <w:rsid w:val="00577C6C"/>
    <w:rsid w:val="005825D4"/>
    <w:rsid w:val="005B6E24"/>
    <w:rsid w:val="005C2FE2"/>
    <w:rsid w:val="005E2BC9"/>
    <w:rsid w:val="005F1BFA"/>
    <w:rsid w:val="00605102"/>
    <w:rsid w:val="006215AA"/>
    <w:rsid w:val="0067055B"/>
    <w:rsid w:val="0067779C"/>
    <w:rsid w:val="006913C9"/>
    <w:rsid w:val="0069470D"/>
    <w:rsid w:val="006A64A0"/>
    <w:rsid w:val="006E0136"/>
    <w:rsid w:val="006F2AED"/>
    <w:rsid w:val="00734F00"/>
    <w:rsid w:val="00746566"/>
    <w:rsid w:val="0077749A"/>
    <w:rsid w:val="007A70AE"/>
    <w:rsid w:val="007F5C01"/>
    <w:rsid w:val="00825B56"/>
    <w:rsid w:val="008362E8"/>
    <w:rsid w:val="008368EB"/>
    <w:rsid w:val="00846E39"/>
    <w:rsid w:val="00852B5B"/>
    <w:rsid w:val="00893E37"/>
    <w:rsid w:val="008A1768"/>
    <w:rsid w:val="008F0F33"/>
    <w:rsid w:val="008F4429"/>
    <w:rsid w:val="00900392"/>
    <w:rsid w:val="0094021A"/>
    <w:rsid w:val="00951B53"/>
    <w:rsid w:val="00963172"/>
    <w:rsid w:val="00980593"/>
    <w:rsid w:val="00985BFA"/>
    <w:rsid w:val="009B12C8"/>
    <w:rsid w:val="009B3A14"/>
    <w:rsid w:val="009B44AF"/>
    <w:rsid w:val="009B54B8"/>
    <w:rsid w:val="009B5894"/>
    <w:rsid w:val="009C6A0B"/>
    <w:rsid w:val="009D5DE9"/>
    <w:rsid w:val="009F0C77"/>
    <w:rsid w:val="009F4DD1"/>
    <w:rsid w:val="00A11C26"/>
    <w:rsid w:val="00A36056"/>
    <w:rsid w:val="00A41684"/>
    <w:rsid w:val="00A64E80"/>
    <w:rsid w:val="00A70001"/>
    <w:rsid w:val="00A72BCD"/>
    <w:rsid w:val="00A741D9"/>
    <w:rsid w:val="00A81315"/>
    <w:rsid w:val="00A833AB"/>
    <w:rsid w:val="00A9741D"/>
    <w:rsid w:val="00AB56D1"/>
    <w:rsid w:val="00AD4B17"/>
    <w:rsid w:val="00AE3E97"/>
    <w:rsid w:val="00B412D4"/>
    <w:rsid w:val="00B46B47"/>
    <w:rsid w:val="00B67D6F"/>
    <w:rsid w:val="00B80000"/>
    <w:rsid w:val="00BA402B"/>
    <w:rsid w:val="00BD14F0"/>
    <w:rsid w:val="00BD4390"/>
    <w:rsid w:val="00BE3C22"/>
    <w:rsid w:val="00C0345E"/>
    <w:rsid w:val="00C3483A"/>
    <w:rsid w:val="00C34FEC"/>
    <w:rsid w:val="00C74E9D"/>
    <w:rsid w:val="00C81536"/>
    <w:rsid w:val="00C82FD3"/>
    <w:rsid w:val="00C92819"/>
    <w:rsid w:val="00CC6B7B"/>
    <w:rsid w:val="00CD2089"/>
    <w:rsid w:val="00CD4E29"/>
    <w:rsid w:val="00CE44D6"/>
    <w:rsid w:val="00CF0AA3"/>
    <w:rsid w:val="00D17D4B"/>
    <w:rsid w:val="00D22B81"/>
    <w:rsid w:val="00D73A67"/>
    <w:rsid w:val="00D73C0C"/>
    <w:rsid w:val="00D970A9"/>
    <w:rsid w:val="00DF0784"/>
    <w:rsid w:val="00DF3845"/>
    <w:rsid w:val="00E41911"/>
    <w:rsid w:val="00E92EEF"/>
    <w:rsid w:val="00EB478C"/>
    <w:rsid w:val="00F001A9"/>
    <w:rsid w:val="00F24442"/>
    <w:rsid w:val="00F43788"/>
    <w:rsid w:val="00F50AE3"/>
    <w:rsid w:val="00F67CF1"/>
    <w:rsid w:val="00F840F0"/>
    <w:rsid w:val="00FB0D0D"/>
    <w:rsid w:val="00FB43B4"/>
    <w:rsid w:val="00FD2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B616012-DC9A-49B2-B79B-F4CED796E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54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4B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22B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963_2013041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17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C42F0E-179F-445C-A5C1-92A9064D1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597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3963: Nazareth United Methodist Church - South Carolina Legislature Online</dc:title>
  <dc:creator>McDowell</dc:creator>
  <cp:lastModifiedBy>N Cumfer</cp:lastModifiedBy>
  <cp:revision>7</cp:revision>
  <cp:lastPrinted>2013-04-16T16:49:00Z</cp:lastPrinted>
  <dcterms:created xsi:type="dcterms:W3CDTF">2013-04-17T14:15:00Z</dcterms:created>
  <dcterms:modified xsi:type="dcterms:W3CDTF">2014-12-05T16:47:00Z</dcterms:modified>
</cp:coreProperties>
</file>