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2F6" w:rsidRDefault="00F602F6" w:rsidP="00F602F6">
      <w:pPr>
        <w:widowControl w:val="0"/>
        <w:jc w:val="center"/>
      </w:pPr>
      <w:r w:rsidRPr="00F602F6">
        <w:rPr>
          <w:b/>
        </w:rPr>
        <w:t>South Carolina General Assembly</w:t>
      </w:r>
    </w:p>
    <w:p w:rsidR="00F602F6" w:rsidRDefault="00F602F6" w:rsidP="00F602F6">
      <w:pPr>
        <w:widowControl w:val="0"/>
        <w:jc w:val="center"/>
      </w:pPr>
      <w:r>
        <w:t>120th Session, 2013-2014</w:t>
      </w: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jc w:val="left"/>
        <w:rPr>
          <w:b/>
        </w:rPr>
      </w:pPr>
      <w:r w:rsidRPr="00F602F6">
        <w:rPr>
          <w:b/>
        </w:rPr>
        <w:t>H. 3965</w:t>
      </w:r>
    </w:p>
    <w:p w:rsidR="00F602F6" w:rsidRDefault="00F602F6" w:rsidP="00F602F6">
      <w:pPr>
        <w:widowControl w:val="0"/>
        <w:jc w:val="left"/>
        <w:rPr>
          <w:b/>
        </w:rPr>
      </w:pPr>
    </w:p>
    <w:p w:rsidR="00F602F6" w:rsidRDefault="00F602F6" w:rsidP="00F602F6">
      <w:pPr>
        <w:widowControl w:val="0"/>
        <w:jc w:val="left"/>
      </w:pPr>
      <w:r w:rsidRPr="00F602F6">
        <w:rPr>
          <w:b/>
        </w:rPr>
        <w:t>STATUS INFORMATION</w:t>
      </w: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jc w:val="left"/>
      </w:pPr>
      <w:r>
        <w:t>House Resolution</w:t>
      </w:r>
    </w:p>
    <w:p w:rsidR="00F602F6" w:rsidRDefault="00F602F6" w:rsidP="00F602F6">
      <w:pPr>
        <w:widowControl w:val="0"/>
        <w:jc w:val="left"/>
      </w:pPr>
      <w:r>
        <w:t>Sponsors: Reps. J.R. Smith, Clyburn, Hixon, Taylor and Wells</w:t>
      </w:r>
    </w:p>
    <w:p w:rsidR="00F602F6" w:rsidRDefault="00F602F6" w:rsidP="00F602F6">
      <w:pPr>
        <w:widowControl w:val="0"/>
        <w:jc w:val="left"/>
      </w:pPr>
      <w:r>
        <w:t>Document Path: l:\council\bills\rm\1225ab13.docx</w:t>
      </w: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jc w:val="left"/>
      </w:pPr>
      <w:r>
        <w:t>Introduced in the House on April 17, 2013</w:t>
      </w:r>
    </w:p>
    <w:p w:rsidR="00F602F6" w:rsidRDefault="00F602F6" w:rsidP="00F602F6">
      <w:pPr>
        <w:widowControl w:val="0"/>
        <w:jc w:val="left"/>
      </w:pPr>
      <w:r>
        <w:t>Adopted by the House on April 17, 2013</w:t>
      </w: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jc w:val="left"/>
      </w:pPr>
      <w:r>
        <w:t xml:space="preserve">Summary: </w:t>
      </w:r>
      <w:r w:rsidR="000E1539">
        <w:t>Gasper Loren Toole III</w:t>
      </w: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jc w:val="left"/>
      </w:pPr>
    </w:p>
    <w:p w:rsidR="00F602F6" w:rsidRDefault="00F602F6" w:rsidP="00F60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2F6">
        <w:rPr>
          <w:b/>
        </w:rPr>
        <w:t>HISTORY OF LEGISLATIVE ACTIONS</w:t>
      </w:r>
    </w:p>
    <w:p w:rsidR="00F602F6" w:rsidRDefault="00F602F6" w:rsidP="00F60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02F6" w:rsidRPr="00F602F6" w:rsidRDefault="00F602F6" w:rsidP="00F60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2F6">
        <w:rPr>
          <w:u w:val="single"/>
        </w:rPr>
        <w:tab/>
        <w:t>Date</w:t>
      </w:r>
      <w:r w:rsidRPr="00F602F6">
        <w:rPr>
          <w:u w:val="single"/>
        </w:rPr>
        <w:tab/>
        <w:t>Body</w:t>
      </w:r>
      <w:r w:rsidRPr="00F602F6">
        <w:rPr>
          <w:u w:val="single"/>
        </w:rPr>
        <w:tab/>
        <w:t>Action Description with journal page number</w:t>
      </w:r>
      <w:r w:rsidRPr="00F602F6">
        <w:rPr>
          <w:u w:val="single"/>
        </w:rPr>
        <w:tab/>
      </w:r>
      <w:bookmarkStart w:id="0" w:name="_GoBack"/>
      <w:bookmarkEnd w:id="0"/>
    </w:p>
    <w:p w:rsidR="00E31FFE" w:rsidRDefault="00E31FFE" w:rsidP="00E31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D64C0D">
        <w:t>Introduced and adopted (</w:t>
      </w:r>
      <w:hyperlink r:id="rId7" w:history="1">
        <w:r w:rsidRPr="00D64C0D">
          <w:rPr>
            <w:rStyle w:val="Hyperlink"/>
          </w:rPr>
          <w:t>House Journal</w:t>
        </w:r>
        <w:r w:rsidRPr="00D64C0D">
          <w:rPr>
            <w:rStyle w:val="Hyperlink"/>
          </w:rPr>
          <w:noBreakHyphen/>
          <w:t>page 3</w:t>
        </w:r>
      </w:hyperlink>
      <w:r w:rsidRPr="00D64C0D">
        <w:t>)</w:t>
      </w:r>
    </w:p>
    <w:p w:rsidR="00E31FFE" w:rsidRDefault="00E31FFE" w:rsidP="00E31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2F6" w:rsidRPr="00F602F6" w:rsidRDefault="00F602F6" w:rsidP="00F60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2F6" w:rsidRDefault="00F602F6" w:rsidP="00F602F6">
      <w:r w:rsidRPr="00F602F6">
        <w:rPr>
          <w:b/>
        </w:rPr>
        <w:t>VERSIONS OF THIS BILL</w:t>
      </w:r>
    </w:p>
    <w:p w:rsidR="00F602F6" w:rsidRDefault="00F602F6" w:rsidP="00F602F6"/>
    <w:p w:rsidR="00F602F6" w:rsidRDefault="007830BD" w:rsidP="00F602F6">
      <w:hyperlink r:id="rId8" w:history="1">
        <w:r w:rsidR="00F602F6">
          <w:rPr>
            <w:rStyle w:val="Hyperlink"/>
          </w:rPr>
          <w:t>4/17/2013</w:t>
        </w:r>
      </w:hyperlink>
    </w:p>
    <w:p w:rsidR="00F602F6" w:rsidRDefault="00F602F6" w:rsidP="00F602F6"/>
    <w:p w:rsidR="00F602F6" w:rsidRDefault="00F602F6" w:rsidP="00F602F6">
      <w:pPr>
        <w:sectPr w:rsidR="00F602F6" w:rsidSect="00F602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35" w:rsidRDefault="00D10E32" w:rsidP="0015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6F2801">
        <w:rPr>
          <w:color w:val="000000" w:themeColor="text1"/>
          <w:u w:color="000000" w:themeColor="text1"/>
        </w:rPr>
        <w:t>GASPER LOREN TOOLE</w:t>
      </w:r>
      <w:r>
        <w:rPr>
          <w:color w:val="000000" w:themeColor="text1"/>
          <w:u w:color="000000" w:themeColor="text1"/>
        </w:rPr>
        <w:t xml:space="preserve"> </w:t>
      </w:r>
      <w:r w:rsidRPr="006F2801">
        <w:rPr>
          <w:color w:val="000000" w:themeColor="text1"/>
          <w:u w:color="000000" w:themeColor="text1"/>
        </w:rPr>
        <w:t>III</w:t>
      </w:r>
      <w:r>
        <w:t xml:space="preserve"> OF AIKEN COUNTY UPON THE OCCASION OF HIS RETIREMENT FROM THE AIKEN COUNTY </w:t>
      </w:r>
      <w:r w:rsidRPr="006F2801">
        <w:rPr>
          <w:color w:val="000000" w:themeColor="text1"/>
          <w:u w:color="000000" w:themeColor="text1"/>
        </w:rPr>
        <w:t>COMMISSION FOR HIGHER EDUCATION</w:t>
      </w:r>
      <w:r>
        <w:t>, TO THANK HIM FOR HIS MANY YEARS OF OUTSTANDING PUBLIC SERVICE, AND TO WISH HIM MUCH HAPPINESS AND FULFILLMENT IN THE YEARS AHEAD.</w:t>
      </w:r>
    </w:p>
    <w:p w:rsidR="0085500B" w:rsidRDefault="0085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2798" w:rsidRDefault="0085500B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2798">
        <w:t xml:space="preserve">since </w:t>
      </w:r>
      <w:r w:rsidR="00ED1CA4">
        <w:t>1965</w:t>
      </w:r>
      <w:r w:rsidR="006D2798">
        <w:t xml:space="preserve">, the </w:t>
      </w:r>
      <w:r w:rsidR="00ED1CA4">
        <w:t>Aiken</w:t>
      </w:r>
      <w:r w:rsidR="006D2798">
        <w:t xml:space="preserve"> County </w:t>
      </w:r>
      <w:r w:rsidR="00ED1CA4">
        <w:t>C</w:t>
      </w:r>
      <w:r w:rsidR="00ED1CA4" w:rsidRPr="006F2801">
        <w:rPr>
          <w:color w:val="000000" w:themeColor="text1"/>
          <w:u w:color="000000" w:themeColor="text1"/>
        </w:rPr>
        <w:t xml:space="preserve">ommission for </w:t>
      </w:r>
      <w:r w:rsidR="00ED1CA4">
        <w:rPr>
          <w:color w:val="000000" w:themeColor="text1"/>
          <w:u w:color="000000" w:themeColor="text1"/>
        </w:rPr>
        <w:t>H</w:t>
      </w:r>
      <w:r w:rsidR="00ED1CA4" w:rsidRPr="006F2801">
        <w:rPr>
          <w:color w:val="000000" w:themeColor="text1"/>
          <w:u w:color="000000" w:themeColor="text1"/>
        </w:rPr>
        <w:t xml:space="preserve">igher </w:t>
      </w:r>
      <w:r w:rsidR="00ED1CA4">
        <w:rPr>
          <w:color w:val="000000" w:themeColor="text1"/>
          <w:u w:color="000000" w:themeColor="text1"/>
        </w:rPr>
        <w:t>E</w:t>
      </w:r>
      <w:r w:rsidR="00ED1CA4" w:rsidRPr="006F2801">
        <w:rPr>
          <w:color w:val="000000" w:themeColor="text1"/>
          <w:u w:color="000000" w:themeColor="text1"/>
        </w:rPr>
        <w:t>ducation</w:t>
      </w:r>
      <w:r w:rsidR="00ED1CA4">
        <w:t xml:space="preserve"> </w:t>
      </w:r>
      <w:r w:rsidR="006D2798">
        <w:t xml:space="preserve">has enjoyed the benefit of the dedication, experience, and leadership of member </w:t>
      </w:r>
      <w:r w:rsidR="00ED1CA4">
        <w:t xml:space="preserve">Gasper Loren Toole III, </w:t>
      </w:r>
      <w:r w:rsidR="006D2798">
        <w:t xml:space="preserve">who </w:t>
      </w:r>
      <w:r w:rsidR="00ED1CA4">
        <w:t xml:space="preserve">will retire </w:t>
      </w:r>
      <w:r w:rsidR="006D2798">
        <w:t xml:space="preserve">from his post on </w:t>
      </w:r>
      <w:r w:rsidR="00ED1CA4">
        <w:t>June 30, 2013, after forty</w:t>
      </w:r>
      <w:r w:rsidR="0017292C">
        <w:noBreakHyphen/>
      </w:r>
      <w:r w:rsidR="00ED1CA4">
        <w:t>eight</w:t>
      </w:r>
      <w:r w:rsidR="006D2798">
        <w:t xml:space="preserve"> years of service; and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47" w:rsidRDefault="004A466B" w:rsidP="004A4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during his tenure on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 xml:space="preserve">, Mr. Toole, well respected by his colleagues, served </w:t>
      </w:r>
      <w:r w:rsidR="00EB0F47" w:rsidRPr="006F2801">
        <w:rPr>
          <w:color w:val="000000" w:themeColor="text1"/>
          <w:u w:color="000000" w:themeColor="text1"/>
        </w:rPr>
        <w:t>as chair from 1986</w:t>
      </w:r>
      <w:r>
        <w:rPr>
          <w:color w:val="000000" w:themeColor="text1"/>
          <w:u w:color="000000" w:themeColor="text1"/>
        </w:rPr>
        <w:t xml:space="preserve"> to </w:t>
      </w:r>
      <w:r w:rsidR="00EB0F47" w:rsidRPr="006F2801">
        <w:rPr>
          <w:color w:val="000000" w:themeColor="text1"/>
          <w:u w:color="000000" w:themeColor="text1"/>
        </w:rPr>
        <w:t>2002 and formerly served as secretary of th</w:t>
      </w:r>
      <w:r>
        <w:rPr>
          <w:color w:val="000000" w:themeColor="text1"/>
          <w:u w:color="000000" w:themeColor="text1"/>
        </w:rPr>
        <w:t>e</w:t>
      </w:r>
      <w:r w:rsidR="00EB0F47" w:rsidRPr="006F2801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EB0F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0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B36">
        <w:rPr>
          <w:color w:val="000000" w:themeColor="text1"/>
          <w:u w:color="000000" w:themeColor="text1"/>
        </w:rPr>
        <w:t xml:space="preserve">this Aiken County native </w:t>
      </w:r>
      <w:r w:rsidR="00591B36" w:rsidRPr="006F2801">
        <w:rPr>
          <w:color w:val="000000" w:themeColor="text1"/>
          <w:u w:color="000000" w:themeColor="text1"/>
        </w:rPr>
        <w:t xml:space="preserve">attended </w:t>
      </w:r>
      <w:r w:rsidR="00331919">
        <w:rPr>
          <w:color w:val="000000" w:themeColor="text1"/>
          <w:u w:color="000000" w:themeColor="text1"/>
        </w:rPr>
        <w:t>the University of South Carolina</w:t>
      </w:r>
      <w:r w:rsidR="00591B36" w:rsidRPr="006F2801">
        <w:rPr>
          <w:color w:val="000000" w:themeColor="text1"/>
          <w:u w:color="000000" w:themeColor="text1"/>
        </w:rPr>
        <w:t xml:space="preserve"> </w:t>
      </w:r>
      <w:r w:rsidR="00331919">
        <w:rPr>
          <w:color w:val="000000" w:themeColor="text1"/>
          <w:u w:color="000000" w:themeColor="text1"/>
        </w:rPr>
        <w:t xml:space="preserve">(USC) </w:t>
      </w:r>
      <w:r w:rsidR="00591B36" w:rsidRPr="006F2801">
        <w:rPr>
          <w:color w:val="000000" w:themeColor="text1"/>
          <w:u w:color="000000" w:themeColor="text1"/>
        </w:rPr>
        <w:t>Columbia</w:t>
      </w:r>
      <w:r w:rsidR="00591B36">
        <w:rPr>
          <w:color w:val="000000" w:themeColor="text1"/>
          <w:u w:color="000000" w:themeColor="text1"/>
        </w:rPr>
        <w:t>, where he</w:t>
      </w:r>
      <w:r w:rsidR="00591B36" w:rsidRPr="006F2801">
        <w:rPr>
          <w:color w:val="000000" w:themeColor="text1"/>
          <w:u w:color="000000" w:themeColor="text1"/>
        </w:rPr>
        <w:t xml:space="preserve"> earned a bachelor</w:t>
      </w:r>
      <w:r w:rsidR="00591B36" w:rsidRPr="0017292C">
        <w:rPr>
          <w:color w:val="000000" w:themeColor="text1"/>
          <w:u w:color="000000" w:themeColor="text1"/>
        </w:rPr>
        <w:t>’</w:t>
      </w:r>
      <w:r w:rsidR="00591B36" w:rsidRPr="006F2801">
        <w:rPr>
          <w:color w:val="000000" w:themeColor="text1"/>
          <w:u w:color="000000" w:themeColor="text1"/>
        </w:rPr>
        <w:t xml:space="preserve">s degree in </w:t>
      </w:r>
      <w:r w:rsidR="00591B36">
        <w:rPr>
          <w:color w:val="000000" w:themeColor="text1"/>
          <w:u w:color="000000" w:themeColor="text1"/>
        </w:rPr>
        <w:t>n</w:t>
      </w:r>
      <w:r w:rsidR="00591B36" w:rsidRPr="006F2801">
        <w:rPr>
          <w:color w:val="000000" w:themeColor="text1"/>
          <w:u w:color="000000" w:themeColor="text1"/>
        </w:rPr>
        <w:t xml:space="preserve">aval </w:t>
      </w:r>
      <w:r w:rsidR="00591B36">
        <w:rPr>
          <w:color w:val="000000" w:themeColor="text1"/>
          <w:u w:color="000000" w:themeColor="text1"/>
        </w:rPr>
        <w:t>s</w:t>
      </w:r>
      <w:r w:rsidR="00591B36" w:rsidRPr="006F2801">
        <w:rPr>
          <w:color w:val="000000" w:themeColor="text1"/>
          <w:u w:color="000000" w:themeColor="text1"/>
        </w:rPr>
        <w:t xml:space="preserve">cience and </w:t>
      </w:r>
      <w:r w:rsidR="00591B36">
        <w:rPr>
          <w:color w:val="000000" w:themeColor="text1"/>
          <w:u w:color="000000" w:themeColor="text1"/>
        </w:rPr>
        <w:t>t</w:t>
      </w:r>
      <w:r w:rsidR="00591B36" w:rsidRPr="006F2801">
        <w:rPr>
          <w:color w:val="000000" w:themeColor="text1"/>
          <w:u w:color="000000" w:themeColor="text1"/>
        </w:rPr>
        <w:t>actics</w:t>
      </w:r>
      <w:r w:rsidR="00591B36">
        <w:rPr>
          <w:color w:val="000000" w:themeColor="text1"/>
          <w:u w:color="000000" w:themeColor="text1"/>
        </w:rPr>
        <w:t>. In later years, he was</w:t>
      </w:r>
      <w:r w:rsidR="00591B36" w:rsidRPr="006F2801">
        <w:rPr>
          <w:color w:val="000000" w:themeColor="text1"/>
          <w:u w:color="000000" w:themeColor="text1"/>
        </w:rPr>
        <w:t xml:space="preserve"> </w:t>
      </w:r>
      <w:r w:rsidRPr="006F2801">
        <w:rPr>
          <w:color w:val="000000" w:themeColor="text1"/>
          <w:u w:color="000000" w:themeColor="text1"/>
        </w:rPr>
        <w:t xml:space="preserve">credited with being one of the major forces behind the development and growth of </w:t>
      </w:r>
      <w:r w:rsidR="00EA1241">
        <w:rPr>
          <w:color w:val="000000" w:themeColor="text1"/>
          <w:u w:color="000000" w:themeColor="text1"/>
        </w:rPr>
        <w:t xml:space="preserve">the USC </w:t>
      </w:r>
      <w:r w:rsidRPr="006F2801">
        <w:rPr>
          <w:color w:val="000000" w:themeColor="text1"/>
          <w:u w:color="000000" w:themeColor="text1"/>
        </w:rPr>
        <w:t>Aiken campus</w:t>
      </w:r>
      <w:r w:rsidR="00EA1241">
        <w:rPr>
          <w:color w:val="000000" w:themeColor="text1"/>
          <w:u w:color="000000" w:themeColor="text1"/>
        </w:rPr>
        <w:t>,</w:t>
      </w:r>
      <w:r w:rsidR="00591B36">
        <w:rPr>
          <w:color w:val="000000" w:themeColor="text1"/>
          <w:u w:color="000000" w:themeColor="text1"/>
        </w:rPr>
        <w:t xml:space="preserve"> established in 1961</w:t>
      </w:r>
      <w:r w:rsidR="00417047">
        <w:rPr>
          <w:color w:val="000000" w:themeColor="text1"/>
          <w:u w:color="000000" w:themeColor="text1"/>
        </w:rPr>
        <w:t>; and</w:t>
      </w:r>
    </w:p>
    <w:p w:rsidR="00417047" w:rsidRDefault="004170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0F47" w:rsidRDefault="004170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heeding the call of his country, h</w:t>
      </w:r>
      <w:r w:rsidR="00EB0F47" w:rsidRPr="006F2801">
        <w:rPr>
          <w:color w:val="000000" w:themeColor="text1"/>
          <w:u w:color="000000" w:themeColor="text1"/>
        </w:rPr>
        <w:t>e served three and a half years on active duty in the United States Navy in World War II and more than twenty</w:t>
      </w:r>
      <w:r w:rsidR="0017292C">
        <w:rPr>
          <w:color w:val="000000" w:themeColor="text1"/>
          <w:u w:color="000000" w:themeColor="text1"/>
        </w:rPr>
        <w:noBreakHyphen/>
      </w:r>
      <w:r w:rsidR="00EB0F47" w:rsidRPr="006F2801">
        <w:rPr>
          <w:color w:val="000000" w:themeColor="text1"/>
          <w:u w:color="000000" w:themeColor="text1"/>
        </w:rPr>
        <w:t xml:space="preserve">six years in the Naval Reserve, retiring as a </w:t>
      </w:r>
      <w:r w:rsidR="00EB0F47">
        <w:rPr>
          <w:color w:val="000000" w:themeColor="text1"/>
          <w:u w:color="000000" w:themeColor="text1"/>
        </w:rPr>
        <w:t>c</w:t>
      </w:r>
      <w:r w:rsidR="00EB0F47" w:rsidRPr="006F2801">
        <w:rPr>
          <w:color w:val="000000" w:themeColor="text1"/>
          <w:u w:color="000000" w:themeColor="text1"/>
        </w:rPr>
        <w:t xml:space="preserve">ommander. After his active military service, he continued his education at the </w:t>
      </w:r>
      <w:r w:rsidR="00EB0F47">
        <w:rPr>
          <w:color w:val="000000" w:themeColor="text1"/>
          <w:u w:color="000000" w:themeColor="text1"/>
        </w:rPr>
        <w:t xml:space="preserve">USC </w:t>
      </w:r>
      <w:r w:rsidR="00EB0F47" w:rsidRPr="006F2801">
        <w:rPr>
          <w:color w:val="000000" w:themeColor="text1"/>
          <w:u w:color="000000" w:themeColor="text1"/>
        </w:rPr>
        <w:t xml:space="preserve">School of Law </w:t>
      </w:r>
      <w:r w:rsidR="007E461C">
        <w:rPr>
          <w:color w:val="000000" w:themeColor="text1"/>
          <w:u w:color="000000" w:themeColor="text1"/>
        </w:rPr>
        <w:t xml:space="preserve">graduating </w:t>
      </w:r>
      <w:r w:rsidR="00EB0F47" w:rsidRPr="006F2801">
        <w:rPr>
          <w:color w:val="000000" w:themeColor="text1"/>
          <w:u w:color="000000" w:themeColor="text1"/>
        </w:rPr>
        <w:t>in 1948</w:t>
      </w:r>
      <w:r w:rsidR="007E461C">
        <w:rPr>
          <w:color w:val="000000" w:themeColor="text1"/>
          <w:u w:color="000000" w:themeColor="text1"/>
        </w:rPr>
        <w:t>.</w:t>
      </w:r>
      <w:r w:rsidR="00EB0F47" w:rsidRPr="006F2801">
        <w:rPr>
          <w:color w:val="000000" w:themeColor="text1"/>
          <w:u w:color="000000" w:themeColor="text1"/>
        </w:rPr>
        <w:t xml:space="preserve"> </w:t>
      </w:r>
      <w:r w:rsidR="007E461C">
        <w:rPr>
          <w:color w:val="000000" w:themeColor="text1"/>
          <w:u w:color="000000" w:themeColor="text1"/>
        </w:rPr>
        <w:t xml:space="preserve"> He</w:t>
      </w:r>
      <w:r w:rsidR="00EB0F47" w:rsidRPr="006F2801">
        <w:rPr>
          <w:color w:val="000000" w:themeColor="text1"/>
          <w:u w:color="000000" w:themeColor="text1"/>
        </w:rPr>
        <w:t xml:space="preserve"> joined the Aiken law firm of Toole and Toole, where he currently serves as counsel</w:t>
      </w:r>
      <w:r w:rsidR="00EB0F47">
        <w:rPr>
          <w:color w:val="000000" w:themeColor="text1"/>
          <w:u w:color="000000" w:themeColor="text1"/>
        </w:rPr>
        <w:t>; and</w:t>
      </w:r>
    </w:p>
    <w:p w:rsidR="00EB0F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E45" w:rsidRDefault="006D2798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61C">
        <w:t>a member of Saint Mary</w:t>
      </w:r>
      <w:r w:rsidR="007E461C" w:rsidRPr="0017292C">
        <w:t>’</w:t>
      </w:r>
      <w:r w:rsidR="007E461C">
        <w:t>s Catholic Church,</w:t>
      </w:r>
      <w:r>
        <w:t xml:space="preserve"> he </w:t>
      </w:r>
      <w:r w:rsidR="007E461C">
        <w:t>is</w:t>
      </w:r>
      <w:r>
        <w:t xml:space="preserve"> actively involved in </w:t>
      </w:r>
      <w:r w:rsidR="007E461C">
        <w:t>his</w:t>
      </w:r>
      <w:r>
        <w:t xml:space="preserve"> communit</w:t>
      </w:r>
      <w:r w:rsidR="007E461C">
        <w:t>y as</w:t>
      </w:r>
      <w:r>
        <w:t xml:space="preserve"> a </w:t>
      </w:r>
      <w:r w:rsidR="009C7C07">
        <w:t xml:space="preserve">member of </w:t>
      </w:r>
      <w:r w:rsidR="00EE6599">
        <w:t xml:space="preserve">a number of </w:t>
      </w:r>
      <w:r w:rsidR="00855A0C" w:rsidRPr="006F2801">
        <w:rPr>
          <w:color w:val="000000" w:themeColor="text1"/>
          <w:u w:color="000000" w:themeColor="text1"/>
        </w:rPr>
        <w:t>civic and professional organizations</w:t>
      </w:r>
      <w:r w:rsidR="00EE6599">
        <w:rPr>
          <w:color w:val="000000" w:themeColor="text1"/>
          <w:u w:color="000000" w:themeColor="text1"/>
        </w:rPr>
        <w:t>, including</w:t>
      </w:r>
      <w:r w:rsidR="00EE6599">
        <w:t xml:space="preserve"> the </w:t>
      </w:r>
      <w:r w:rsidR="00855A0C" w:rsidRPr="006F2801">
        <w:rPr>
          <w:color w:val="000000" w:themeColor="text1"/>
          <w:u w:color="000000" w:themeColor="text1"/>
        </w:rPr>
        <w:t xml:space="preserve">Aiken County Bar Association, South Carolina Bar Association, </w:t>
      </w:r>
      <w:r w:rsidR="00EE6599">
        <w:rPr>
          <w:color w:val="000000" w:themeColor="text1"/>
          <w:u w:color="000000" w:themeColor="text1"/>
        </w:rPr>
        <w:t xml:space="preserve">and </w:t>
      </w:r>
      <w:r w:rsidR="00855A0C" w:rsidRPr="006F2801">
        <w:rPr>
          <w:color w:val="000000" w:themeColor="text1"/>
          <w:u w:color="000000" w:themeColor="text1"/>
        </w:rPr>
        <w:t>American Bar Association</w:t>
      </w:r>
      <w:r w:rsidR="00985E45">
        <w:rPr>
          <w:color w:val="000000" w:themeColor="text1"/>
          <w:u w:color="000000" w:themeColor="text1"/>
        </w:rPr>
        <w:t>; and</w:t>
      </w:r>
    </w:p>
    <w:p w:rsidR="00985E45" w:rsidRDefault="00985E45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A0C" w:rsidRPr="006F2801" w:rsidRDefault="00985E45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E6599">
        <w:rPr>
          <w:color w:val="000000" w:themeColor="text1"/>
          <w:u w:color="000000" w:themeColor="text1"/>
        </w:rPr>
        <w:t>n addition, h</w:t>
      </w:r>
      <w:r w:rsidR="004F273A">
        <w:rPr>
          <w:color w:val="000000" w:themeColor="text1"/>
          <w:u w:color="000000" w:themeColor="text1"/>
        </w:rPr>
        <w:t>is history of service includes being</w:t>
      </w:r>
      <w:r w:rsidR="00855A0C" w:rsidRPr="006F2801">
        <w:rPr>
          <w:color w:val="000000" w:themeColor="text1"/>
          <w:u w:color="000000" w:themeColor="text1"/>
        </w:rPr>
        <w:t xml:space="preserve"> president of the Aiken County Chapter of the American Red Cross</w:t>
      </w:r>
      <w:r w:rsidR="004014BB">
        <w:rPr>
          <w:color w:val="000000" w:themeColor="text1"/>
          <w:u w:color="000000" w:themeColor="text1"/>
        </w:rPr>
        <w:t>;</w:t>
      </w:r>
      <w:r w:rsidR="00EC4826">
        <w:rPr>
          <w:color w:val="000000" w:themeColor="text1"/>
          <w:u w:color="000000" w:themeColor="text1"/>
        </w:rPr>
        <w:t xml:space="preserve"> </w:t>
      </w:r>
      <w:r w:rsidR="00855A0C" w:rsidRPr="006F2801">
        <w:rPr>
          <w:color w:val="000000" w:themeColor="text1"/>
          <w:u w:color="000000" w:themeColor="text1"/>
        </w:rPr>
        <w:t xml:space="preserve">a founding trustee and member of the </w:t>
      </w:r>
      <w:r w:rsidR="00EC4826" w:rsidRPr="006F2801">
        <w:rPr>
          <w:color w:val="000000" w:themeColor="text1"/>
          <w:u w:color="000000" w:themeColor="text1"/>
        </w:rPr>
        <w:t xml:space="preserve">Mead Hall School </w:t>
      </w:r>
      <w:r w:rsidR="00855A0C" w:rsidRPr="006F2801">
        <w:rPr>
          <w:color w:val="000000" w:themeColor="text1"/>
          <w:u w:color="000000" w:themeColor="text1"/>
        </w:rPr>
        <w:t>Board of Directors</w:t>
      </w:r>
      <w:r w:rsidR="004014BB">
        <w:rPr>
          <w:color w:val="000000" w:themeColor="text1"/>
          <w:u w:color="000000" w:themeColor="text1"/>
        </w:rPr>
        <w:t xml:space="preserve">;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>member and secretary of the Aiken County Planning and Development Commission</w:t>
      </w:r>
      <w:r w:rsidR="004014BB">
        <w:rPr>
          <w:color w:val="000000" w:themeColor="text1"/>
          <w:u w:color="000000" w:themeColor="text1"/>
        </w:rPr>
        <w:t xml:space="preserve">;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 xml:space="preserve">member of the </w:t>
      </w:r>
      <w:r w:rsidR="00EC4826" w:rsidRPr="006F2801">
        <w:rPr>
          <w:color w:val="000000" w:themeColor="text1"/>
          <w:u w:color="000000" w:themeColor="text1"/>
        </w:rPr>
        <w:t xml:space="preserve">Farmers and Merchants Bank of Aiken </w:t>
      </w:r>
      <w:r w:rsidR="00855A0C" w:rsidRPr="006F2801">
        <w:rPr>
          <w:color w:val="000000" w:themeColor="text1"/>
          <w:u w:color="000000" w:themeColor="text1"/>
        </w:rPr>
        <w:t>Board of Directors</w:t>
      </w:r>
      <w:r w:rsidR="004014BB">
        <w:rPr>
          <w:color w:val="000000" w:themeColor="text1"/>
          <w:u w:color="000000" w:themeColor="text1"/>
        </w:rPr>
        <w:t xml:space="preserve">, as well as </w:t>
      </w:r>
      <w:r w:rsidR="00CA0E0E">
        <w:rPr>
          <w:color w:val="000000" w:themeColor="text1"/>
          <w:u w:color="000000" w:themeColor="text1"/>
        </w:rPr>
        <w:t xml:space="preserve">of </w:t>
      </w:r>
      <w:r w:rsidR="004014BB">
        <w:rPr>
          <w:color w:val="000000" w:themeColor="text1"/>
          <w:u w:color="000000" w:themeColor="text1"/>
        </w:rPr>
        <w:t>the bank</w:t>
      </w:r>
      <w:r w:rsidR="0017292C" w:rsidRPr="0017292C">
        <w:rPr>
          <w:color w:val="000000" w:themeColor="text1"/>
          <w:u w:color="000000" w:themeColor="text1"/>
        </w:rPr>
        <w:t>’</w:t>
      </w:r>
      <w:r w:rsidR="004014BB">
        <w:rPr>
          <w:color w:val="000000" w:themeColor="text1"/>
          <w:u w:color="000000" w:themeColor="text1"/>
        </w:rPr>
        <w:t xml:space="preserve">s </w:t>
      </w:r>
      <w:r w:rsidR="00EC4826">
        <w:rPr>
          <w:color w:val="000000" w:themeColor="text1"/>
          <w:u w:color="000000" w:themeColor="text1"/>
        </w:rPr>
        <w:t>e</w:t>
      </w:r>
      <w:r w:rsidR="00855A0C" w:rsidRPr="006F2801">
        <w:rPr>
          <w:color w:val="000000" w:themeColor="text1"/>
          <w:u w:color="000000" w:themeColor="text1"/>
        </w:rPr>
        <w:t xml:space="preserve">xecutive </w:t>
      </w:r>
      <w:r w:rsidR="00EC4826">
        <w:rPr>
          <w:color w:val="000000" w:themeColor="text1"/>
          <w:u w:color="000000" w:themeColor="text1"/>
        </w:rPr>
        <w:t>c</w:t>
      </w:r>
      <w:r w:rsidR="00855A0C" w:rsidRPr="006F2801">
        <w:rPr>
          <w:color w:val="000000" w:themeColor="text1"/>
          <w:u w:color="000000" w:themeColor="text1"/>
        </w:rPr>
        <w:t>ommittee</w:t>
      </w:r>
      <w:r w:rsidR="004014BB">
        <w:rPr>
          <w:color w:val="000000" w:themeColor="text1"/>
          <w:u w:color="000000" w:themeColor="text1"/>
        </w:rPr>
        <w:t>;</w:t>
      </w:r>
      <w:r w:rsidR="00EC4826">
        <w:rPr>
          <w:color w:val="000000" w:themeColor="text1"/>
          <w:u w:color="000000" w:themeColor="text1"/>
        </w:rPr>
        <w:t xml:space="preserve"> </w:t>
      </w:r>
      <w:r w:rsidR="00855A0C" w:rsidRPr="006F2801">
        <w:rPr>
          <w:color w:val="000000" w:themeColor="text1"/>
          <w:u w:color="000000" w:themeColor="text1"/>
        </w:rPr>
        <w:t xml:space="preserve">and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 xml:space="preserve">member of the </w:t>
      </w:r>
      <w:r w:rsidR="009D744E">
        <w:rPr>
          <w:color w:val="000000" w:themeColor="text1"/>
          <w:u w:color="000000" w:themeColor="text1"/>
        </w:rPr>
        <w:t xml:space="preserve">former </w:t>
      </w:r>
      <w:r w:rsidR="00855A0C" w:rsidRPr="006F2801">
        <w:rPr>
          <w:color w:val="000000" w:themeColor="text1"/>
          <w:u w:color="000000" w:themeColor="text1"/>
        </w:rPr>
        <w:t>Citizens and Southern National Bank of South Carolina</w:t>
      </w:r>
      <w:r w:rsidR="00EC4826">
        <w:rPr>
          <w:color w:val="000000" w:themeColor="text1"/>
          <w:u w:color="000000" w:themeColor="text1"/>
        </w:rPr>
        <w:t xml:space="preserve"> </w:t>
      </w:r>
      <w:r w:rsidR="00EC4826" w:rsidRPr="006F2801">
        <w:rPr>
          <w:color w:val="000000" w:themeColor="text1"/>
          <w:u w:color="000000" w:themeColor="text1"/>
        </w:rPr>
        <w:t>Board of Directors</w:t>
      </w:r>
      <w:r w:rsidR="00855A0C">
        <w:rPr>
          <w:color w:val="000000" w:themeColor="text1"/>
          <w:u w:color="000000" w:themeColor="text1"/>
        </w:rPr>
        <w:t>; and</w:t>
      </w:r>
    </w:p>
    <w:p w:rsidR="009C7C07" w:rsidRDefault="009C7C07" w:rsidP="00FC5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98" w:rsidRDefault="005E19C3" w:rsidP="005E1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Pr="00F042F2">
        <w:rPr>
          <w:color w:val="000000" w:themeColor="text1"/>
          <w:u w:color="000000" w:themeColor="text1"/>
        </w:rPr>
        <w:t xml:space="preserve">e </w:t>
      </w:r>
      <w:r w:rsidR="005B2928">
        <w:rPr>
          <w:color w:val="000000" w:themeColor="text1"/>
          <w:u w:color="000000" w:themeColor="text1"/>
        </w:rPr>
        <w:t xml:space="preserve">also </w:t>
      </w:r>
      <w:r w:rsidRPr="00F042F2">
        <w:rPr>
          <w:color w:val="000000" w:themeColor="text1"/>
          <w:u w:color="000000" w:themeColor="text1"/>
        </w:rPr>
        <w:t>was one of three founders of Security Federal Savings Bank of South Carolina</w:t>
      </w:r>
      <w:r w:rsidR="005B2928">
        <w:rPr>
          <w:color w:val="000000" w:themeColor="text1"/>
          <w:u w:color="000000" w:themeColor="text1"/>
        </w:rPr>
        <w:t>,</w:t>
      </w:r>
      <w:r w:rsidRPr="00F042F2">
        <w:rPr>
          <w:color w:val="000000" w:themeColor="text1"/>
          <w:u w:color="000000" w:themeColor="text1"/>
        </w:rPr>
        <w:t xml:space="preserve"> organized in 1958. He has served as vice president and has been on its </w:t>
      </w:r>
      <w:r w:rsidR="005B2928">
        <w:rPr>
          <w:color w:val="000000" w:themeColor="text1"/>
          <w:u w:color="000000" w:themeColor="text1"/>
        </w:rPr>
        <w:t>b</w:t>
      </w:r>
      <w:r w:rsidRPr="00F042F2">
        <w:rPr>
          <w:color w:val="000000" w:themeColor="text1"/>
          <w:u w:color="000000" w:themeColor="text1"/>
        </w:rPr>
        <w:t xml:space="preserve">oard of </w:t>
      </w:r>
      <w:r w:rsidR="005B2928">
        <w:rPr>
          <w:color w:val="000000" w:themeColor="text1"/>
          <w:u w:color="000000" w:themeColor="text1"/>
        </w:rPr>
        <w:t>d</w:t>
      </w:r>
      <w:r w:rsidRPr="00F042F2">
        <w:rPr>
          <w:color w:val="000000" w:themeColor="text1"/>
          <w:u w:color="000000" w:themeColor="text1"/>
        </w:rPr>
        <w:t xml:space="preserve">irectors and </w:t>
      </w:r>
      <w:r w:rsidR="005B292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xecutive </w:t>
      </w:r>
      <w:r w:rsidR="005B292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 since 1958; and</w:t>
      </w:r>
    </w:p>
    <w:p w:rsidR="00406FA4" w:rsidRDefault="00406FA4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BD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52BD">
        <w:t>blessed with strong family support, Mr. Toole finds strength for his labors in the encouragement of his wife,</w:t>
      </w:r>
      <w:r>
        <w:t xml:space="preserve"> </w:t>
      </w:r>
      <w:r w:rsidR="00B25C93">
        <w:t>Doris</w:t>
      </w:r>
      <w:r w:rsidR="00FC52BD">
        <w:t>; and</w:t>
      </w:r>
    </w:p>
    <w:p w:rsidR="00FC52BD" w:rsidRDefault="00FC52BD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186">
        <w:t xml:space="preserve">the House of Representatives, </w:t>
      </w:r>
      <w:r>
        <w:t xml:space="preserve">grateful for </w:t>
      </w:r>
      <w:r w:rsidR="005438C0">
        <w:t>Mr. Too</w:t>
      </w:r>
      <w:r w:rsidR="005438C0" w:rsidRPr="006F2801">
        <w:rPr>
          <w:color w:val="000000" w:themeColor="text1"/>
          <w:u w:color="000000" w:themeColor="text1"/>
        </w:rPr>
        <w:t>le</w:t>
      </w:r>
      <w:r w:rsidR="0017292C" w:rsidRPr="0017292C">
        <w:rPr>
          <w:color w:val="000000" w:themeColor="text1"/>
          <w:u w:color="000000" w:themeColor="text1"/>
        </w:rPr>
        <w:t>’</w:t>
      </w:r>
      <w:r w:rsidR="005438C0">
        <w:rPr>
          <w:color w:val="000000" w:themeColor="text1"/>
          <w:u w:color="000000" w:themeColor="text1"/>
        </w:rPr>
        <w:t xml:space="preserve">s </w:t>
      </w:r>
      <w:r>
        <w:t xml:space="preserve">many years of faithfulness in serving the people of South Carolina, takes great pleasure in commending him for his contributions to </w:t>
      </w:r>
      <w:r w:rsidR="0090540E">
        <w:t>education</w:t>
      </w:r>
      <w:r>
        <w:t xml:space="preserve"> in this great State, especially in </w:t>
      </w:r>
      <w:r w:rsidR="00D32E26">
        <w:t>Aiken</w:t>
      </w:r>
      <w:r>
        <w:t xml:space="preserve"> County. Now, therefore,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545608" w:rsidRDefault="006D2798" w:rsidP="00545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F66F5C">
        <w:t>G</w:t>
      </w:r>
      <w:r w:rsidR="00F66F5C" w:rsidRPr="006F2801">
        <w:rPr>
          <w:color w:val="000000" w:themeColor="text1"/>
          <w:u w:color="000000" w:themeColor="text1"/>
        </w:rPr>
        <w:t xml:space="preserve">asper </w:t>
      </w:r>
      <w:r w:rsidR="00F66F5C">
        <w:rPr>
          <w:color w:val="000000" w:themeColor="text1"/>
          <w:u w:color="000000" w:themeColor="text1"/>
        </w:rPr>
        <w:t>L</w:t>
      </w:r>
      <w:r w:rsidR="00F66F5C" w:rsidRPr="006F2801">
        <w:rPr>
          <w:color w:val="000000" w:themeColor="text1"/>
          <w:u w:color="000000" w:themeColor="text1"/>
        </w:rPr>
        <w:t xml:space="preserve">oren </w:t>
      </w:r>
      <w:r w:rsidR="00F66F5C">
        <w:rPr>
          <w:color w:val="000000" w:themeColor="text1"/>
          <w:u w:color="000000" w:themeColor="text1"/>
        </w:rPr>
        <w:t>T</w:t>
      </w:r>
      <w:r w:rsidR="00F66F5C" w:rsidRPr="006F2801">
        <w:rPr>
          <w:color w:val="000000" w:themeColor="text1"/>
          <w:u w:color="000000" w:themeColor="text1"/>
        </w:rPr>
        <w:t>oole</w:t>
      </w:r>
      <w:r w:rsidR="00F66F5C">
        <w:rPr>
          <w:color w:val="000000" w:themeColor="text1"/>
          <w:u w:color="000000" w:themeColor="text1"/>
        </w:rPr>
        <w:t xml:space="preserve"> III</w:t>
      </w:r>
      <w:r w:rsidR="00F66F5C">
        <w:t xml:space="preserve"> of Aiken County upon the occasion of his retirement from the Aiken County C</w:t>
      </w:r>
      <w:r w:rsidR="00F66F5C" w:rsidRPr="006F2801">
        <w:rPr>
          <w:color w:val="000000" w:themeColor="text1"/>
          <w:u w:color="000000" w:themeColor="text1"/>
        </w:rPr>
        <w:t xml:space="preserve">ommission for </w:t>
      </w:r>
      <w:r w:rsidR="00F66F5C">
        <w:rPr>
          <w:color w:val="000000" w:themeColor="text1"/>
          <w:u w:color="000000" w:themeColor="text1"/>
        </w:rPr>
        <w:t>H</w:t>
      </w:r>
      <w:r w:rsidR="00F66F5C" w:rsidRPr="006F2801">
        <w:rPr>
          <w:color w:val="000000" w:themeColor="text1"/>
          <w:u w:color="000000" w:themeColor="text1"/>
        </w:rPr>
        <w:t xml:space="preserve">igher </w:t>
      </w:r>
      <w:r w:rsidR="00F66F5C">
        <w:rPr>
          <w:color w:val="000000" w:themeColor="text1"/>
          <w:u w:color="000000" w:themeColor="text1"/>
        </w:rPr>
        <w:t>E</w:t>
      </w:r>
      <w:r w:rsidR="00F66F5C" w:rsidRPr="006F2801">
        <w:rPr>
          <w:color w:val="000000" w:themeColor="text1"/>
          <w:u w:color="000000" w:themeColor="text1"/>
        </w:rPr>
        <w:t>ducation</w:t>
      </w:r>
      <w:r w:rsidR="00F66F5C">
        <w:t>, thank him for his many years of outstanding public service, and wish him much happiness and fulfillment in the years ahead.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6D2798" w:rsidRDefault="006D2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66F5C">
        <w:t>G</w:t>
      </w:r>
      <w:r w:rsidR="00F66F5C" w:rsidRPr="006F2801">
        <w:rPr>
          <w:color w:val="000000" w:themeColor="text1"/>
          <w:u w:color="000000" w:themeColor="text1"/>
        </w:rPr>
        <w:t xml:space="preserve">asper </w:t>
      </w:r>
      <w:r w:rsidR="00F66F5C">
        <w:rPr>
          <w:color w:val="000000" w:themeColor="text1"/>
          <w:u w:color="000000" w:themeColor="text1"/>
        </w:rPr>
        <w:t>L</w:t>
      </w:r>
      <w:r w:rsidR="00F66F5C" w:rsidRPr="006F2801">
        <w:rPr>
          <w:color w:val="000000" w:themeColor="text1"/>
          <w:u w:color="000000" w:themeColor="text1"/>
        </w:rPr>
        <w:t xml:space="preserve">oren </w:t>
      </w:r>
      <w:r w:rsidR="00F66F5C">
        <w:rPr>
          <w:color w:val="000000" w:themeColor="text1"/>
          <w:u w:color="000000" w:themeColor="text1"/>
        </w:rPr>
        <w:t>T</w:t>
      </w:r>
      <w:r w:rsidR="00F66F5C" w:rsidRPr="006F2801">
        <w:rPr>
          <w:color w:val="000000" w:themeColor="text1"/>
          <w:u w:color="000000" w:themeColor="text1"/>
        </w:rPr>
        <w:t>oole</w:t>
      </w:r>
      <w:r w:rsidR="00F66F5C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155B9F" w:rsidRDefault="001729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B9F" w:rsidRDefault="00155B9F" w:rsidP="00F602F6">
      <w:pPr>
        <w:suppressAutoHyphens/>
      </w:pPr>
    </w:p>
    <w:sectPr w:rsidR="00155B9F" w:rsidSect="00F602F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CA4" w:rsidRDefault="00ED1CA4" w:rsidP="009F0C77">
      <w:r>
        <w:separator/>
      </w:r>
    </w:p>
  </w:endnote>
  <w:endnote w:type="continuationSeparator" w:id="0">
    <w:p w:rsidR="00ED1CA4" w:rsidRDefault="00ED1C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1141A-1D65-4266-A17F-3DFBE7E5E856}"/>
    <w:embedBold r:id="rId2" w:fontKey="{542951D7-E2CE-4313-9CBD-9C5D63BF45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C90326-1979-49EF-B295-03D0BD1AB2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0C51F8-FBFE-4F38-9B52-E8E3125687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A6BB98-4381-4A26-8352-D3C7C1451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F6" w:rsidRPr="00155B9F" w:rsidRDefault="00F602F6" w:rsidP="00155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 w:rsidR="00E23A8C">
      <w:fldChar w:fldCharType="begin"/>
    </w:r>
    <w:r w:rsidR="00E23A8C">
      <w:instrText xml:space="preserve"> PAGE  \* MERGEFORMAT </w:instrText>
    </w:r>
    <w:r w:rsidR="00E23A8C">
      <w:fldChar w:fldCharType="separate"/>
    </w:r>
    <w:r w:rsidR="007830BD">
      <w:rPr>
        <w:noProof/>
      </w:rPr>
      <w:t>1</w:t>
    </w:r>
    <w:r w:rsidR="00E23A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CA4" w:rsidRDefault="00ED1CA4" w:rsidP="009F0C77">
      <w:r>
        <w:separator/>
      </w:r>
    </w:p>
  </w:footnote>
  <w:footnote w:type="continuationSeparator" w:id="0">
    <w:p w:rsidR="00ED1CA4" w:rsidRDefault="00ED1C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5AB13"/>
    <w:docVar w:name="CoverBillType" w:val="r"/>
    <w:docVar w:name="docpath" w:val="L:\Council\bills\RM\1225AB13.DOCX"/>
    <w:docVar w:name="dvBillNumber" w:val="3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678"/>
    <w:rsid w:val="00011869"/>
    <w:rsid w:val="00015678"/>
    <w:rsid w:val="000B4E55"/>
    <w:rsid w:val="000E1539"/>
    <w:rsid w:val="000E1785"/>
    <w:rsid w:val="000F40FA"/>
    <w:rsid w:val="0010776B"/>
    <w:rsid w:val="00133E66"/>
    <w:rsid w:val="001435A3"/>
    <w:rsid w:val="00155B9F"/>
    <w:rsid w:val="00156E35"/>
    <w:rsid w:val="0017292C"/>
    <w:rsid w:val="001D08F2"/>
    <w:rsid w:val="001D525B"/>
    <w:rsid w:val="001D7F4F"/>
    <w:rsid w:val="001D7FBF"/>
    <w:rsid w:val="001F5348"/>
    <w:rsid w:val="002321B6"/>
    <w:rsid w:val="00250967"/>
    <w:rsid w:val="002543C8"/>
    <w:rsid w:val="00284AAE"/>
    <w:rsid w:val="002E235C"/>
    <w:rsid w:val="002E5912"/>
    <w:rsid w:val="002E60EA"/>
    <w:rsid w:val="00301B21"/>
    <w:rsid w:val="003173A7"/>
    <w:rsid w:val="00325348"/>
    <w:rsid w:val="0032732C"/>
    <w:rsid w:val="00331919"/>
    <w:rsid w:val="00336AD0"/>
    <w:rsid w:val="0037079A"/>
    <w:rsid w:val="003D01E8"/>
    <w:rsid w:val="003E5288"/>
    <w:rsid w:val="003F6D79"/>
    <w:rsid w:val="004014BB"/>
    <w:rsid w:val="00406FA4"/>
    <w:rsid w:val="00417047"/>
    <w:rsid w:val="0041760A"/>
    <w:rsid w:val="00417C01"/>
    <w:rsid w:val="004809EE"/>
    <w:rsid w:val="004A466B"/>
    <w:rsid w:val="004E7D54"/>
    <w:rsid w:val="004F273A"/>
    <w:rsid w:val="005034EE"/>
    <w:rsid w:val="005273C6"/>
    <w:rsid w:val="00530A69"/>
    <w:rsid w:val="005438C0"/>
    <w:rsid w:val="00545593"/>
    <w:rsid w:val="00545608"/>
    <w:rsid w:val="00577C6C"/>
    <w:rsid w:val="00591B36"/>
    <w:rsid w:val="00592F52"/>
    <w:rsid w:val="005B2928"/>
    <w:rsid w:val="005C2FE2"/>
    <w:rsid w:val="005E19C3"/>
    <w:rsid w:val="005E2BC9"/>
    <w:rsid w:val="00605102"/>
    <w:rsid w:val="006215AA"/>
    <w:rsid w:val="00651838"/>
    <w:rsid w:val="006913C9"/>
    <w:rsid w:val="0069470D"/>
    <w:rsid w:val="006B0186"/>
    <w:rsid w:val="006D2798"/>
    <w:rsid w:val="00734F00"/>
    <w:rsid w:val="00757414"/>
    <w:rsid w:val="007830BD"/>
    <w:rsid w:val="007A70AE"/>
    <w:rsid w:val="007C561F"/>
    <w:rsid w:val="007D5CCB"/>
    <w:rsid w:val="007E461C"/>
    <w:rsid w:val="00816CDE"/>
    <w:rsid w:val="008362E8"/>
    <w:rsid w:val="0085500B"/>
    <w:rsid w:val="00855A0C"/>
    <w:rsid w:val="008A1768"/>
    <w:rsid w:val="008C3FBE"/>
    <w:rsid w:val="008F0F33"/>
    <w:rsid w:val="008F4429"/>
    <w:rsid w:val="0090540E"/>
    <w:rsid w:val="0094021A"/>
    <w:rsid w:val="00985E45"/>
    <w:rsid w:val="009B44AF"/>
    <w:rsid w:val="009C6A0B"/>
    <w:rsid w:val="009C7C07"/>
    <w:rsid w:val="009D744E"/>
    <w:rsid w:val="009F0C77"/>
    <w:rsid w:val="009F4DD1"/>
    <w:rsid w:val="00A41684"/>
    <w:rsid w:val="00A546C0"/>
    <w:rsid w:val="00A64E80"/>
    <w:rsid w:val="00A72BCD"/>
    <w:rsid w:val="00A741D9"/>
    <w:rsid w:val="00A833AB"/>
    <w:rsid w:val="00A9741D"/>
    <w:rsid w:val="00AD4B17"/>
    <w:rsid w:val="00AF1D8C"/>
    <w:rsid w:val="00B25C93"/>
    <w:rsid w:val="00B412D4"/>
    <w:rsid w:val="00BE3C22"/>
    <w:rsid w:val="00C0345E"/>
    <w:rsid w:val="00C3483A"/>
    <w:rsid w:val="00C73280"/>
    <w:rsid w:val="00C74E9D"/>
    <w:rsid w:val="00C82FD3"/>
    <w:rsid w:val="00C83FC2"/>
    <w:rsid w:val="00C92819"/>
    <w:rsid w:val="00CA0E0E"/>
    <w:rsid w:val="00CC6B7B"/>
    <w:rsid w:val="00CD2089"/>
    <w:rsid w:val="00CE1597"/>
    <w:rsid w:val="00D10E32"/>
    <w:rsid w:val="00D32E26"/>
    <w:rsid w:val="00D36D28"/>
    <w:rsid w:val="00D73A67"/>
    <w:rsid w:val="00D85683"/>
    <w:rsid w:val="00D92BF9"/>
    <w:rsid w:val="00D970A9"/>
    <w:rsid w:val="00DF3845"/>
    <w:rsid w:val="00E0108E"/>
    <w:rsid w:val="00E23A8C"/>
    <w:rsid w:val="00E31FFE"/>
    <w:rsid w:val="00E41911"/>
    <w:rsid w:val="00E600A8"/>
    <w:rsid w:val="00E92EEF"/>
    <w:rsid w:val="00EA1241"/>
    <w:rsid w:val="00EB0F47"/>
    <w:rsid w:val="00EC4826"/>
    <w:rsid w:val="00ED1CA4"/>
    <w:rsid w:val="00EE6599"/>
    <w:rsid w:val="00F15A1F"/>
    <w:rsid w:val="00F24442"/>
    <w:rsid w:val="00F43879"/>
    <w:rsid w:val="00F50AE3"/>
    <w:rsid w:val="00F602F6"/>
    <w:rsid w:val="00F66F5C"/>
    <w:rsid w:val="00F67CF1"/>
    <w:rsid w:val="00F840F0"/>
    <w:rsid w:val="00FB0D0D"/>
    <w:rsid w:val="00FB43B4"/>
    <w:rsid w:val="00FC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9AE3510-BB85-4913-A179-4C2F2150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1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0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65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51F08-6953-43E5-AD5B-1398CFBC6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3965: Gasper Loren Toole III - South Carolina Legislature Online</dc:title>
  <dc:creator>McDowell</dc:creator>
  <cp:lastModifiedBy>N Cumfer</cp:lastModifiedBy>
  <cp:revision>7</cp:revision>
  <cp:lastPrinted>2013-04-16T18:24:00Z</cp:lastPrinted>
  <dcterms:created xsi:type="dcterms:W3CDTF">2013-04-17T15:20:00Z</dcterms:created>
  <dcterms:modified xsi:type="dcterms:W3CDTF">2014-12-05T16:47:00Z</dcterms:modified>
</cp:coreProperties>
</file>