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4DF" w:rsidRDefault="006434DF" w:rsidP="006434DF">
      <w:pPr>
        <w:widowControl w:val="0"/>
        <w:jc w:val="center"/>
      </w:pPr>
      <w:r w:rsidRPr="006434DF">
        <w:rPr>
          <w:b/>
        </w:rPr>
        <w:t>South Carolina General Assembly</w:t>
      </w:r>
    </w:p>
    <w:p w:rsidR="006434DF" w:rsidRDefault="006434DF" w:rsidP="006434DF">
      <w:pPr>
        <w:widowControl w:val="0"/>
        <w:jc w:val="center"/>
      </w:pPr>
      <w:r>
        <w:t>120th Session, 2013-2014</w:t>
      </w:r>
    </w:p>
    <w:p w:rsidR="006434DF" w:rsidRDefault="006434DF" w:rsidP="006434DF">
      <w:pPr>
        <w:widowControl w:val="0"/>
        <w:jc w:val="left"/>
      </w:pPr>
    </w:p>
    <w:p w:rsidR="006434DF" w:rsidRDefault="006434DF" w:rsidP="006434DF">
      <w:pPr>
        <w:widowControl w:val="0"/>
        <w:jc w:val="left"/>
        <w:rPr>
          <w:b/>
        </w:rPr>
      </w:pPr>
      <w:r w:rsidRPr="006434DF">
        <w:rPr>
          <w:b/>
        </w:rPr>
        <w:t>H. 3981</w:t>
      </w:r>
    </w:p>
    <w:p w:rsidR="006434DF" w:rsidRDefault="006434DF" w:rsidP="006434DF">
      <w:pPr>
        <w:widowControl w:val="0"/>
        <w:jc w:val="left"/>
        <w:rPr>
          <w:b/>
        </w:rPr>
      </w:pPr>
    </w:p>
    <w:p w:rsidR="006434DF" w:rsidRDefault="006434DF" w:rsidP="006434DF">
      <w:pPr>
        <w:widowControl w:val="0"/>
        <w:jc w:val="left"/>
      </w:pPr>
      <w:r w:rsidRPr="006434DF">
        <w:rPr>
          <w:b/>
        </w:rPr>
        <w:t>STATUS INFORMATION</w:t>
      </w:r>
    </w:p>
    <w:p w:rsidR="006434DF" w:rsidRDefault="006434DF" w:rsidP="006434DF">
      <w:pPr>
        <w:widowControl w:val="0"/>
        <w:jc w:val="left"/>
      </w:pPr>
    </w:p>
    <w:p w:rsidR="006434DF" w:rsidRDefault="006434DF" w:rsidP="006434DF">
      <w:pPr>
        <w:widowControl w:val="0"/>
        <w:jc w:val="left"/>
      </w:pPr>
      <w:r>
        <w:t>House Resolution</w:t>
      </w:r>
    </w:p>
    <w:p w:rsidR="006434DF" w:rsidRDefault="002A1958" w:rsidP="006434DF">
      <w:pPr>
        <w:widowControl w:val="0"/>
        <w:jc w:val="left"/>
      </w:pPr>
      <w:r>
        <w:t>Sponsors: Reps. Cobb</w:t>
      </w:r>
      <w:r>
        <w:noBreakHyphen/>
        <w:t>Hunter, Harrell, Alexander, Allison, Anderson, Anthony, Atwater, Bales, Ballentine, Bannister, Barfield, Bedingfield, Bernstein, Bingham, Bowen, Bowers, Branham, Brannon, G.A. Brown, R.L. Brown, Burns, Chumley, Clemmons, Clyburn,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434DF" w:rsidRDefault="006434DF" w:rsidP="006434DF">
      <w:pPr>
        <w:widowControl w:val="0"/>
        <w:jc w:val="left"/>
      </w:pPr>
      <w:r>
        <w:t>Document Path: l:\council\bills\gm\29689htc13.docx</w:t>
      </w:r>
    </w:p>
    <w:p w:rsidR="006434DF" w:rsidRDefault="006434DF" w:rsidP="006434DF">
      <w:pPr>
        <w:widowControl w:val="0"/>
        <w:jc w:val="left"/>
      </w:pPr>
    </w:p>
    <w:p w:rsidR="006434DF" w:rsidRDefault="006434DF" w:rsidP="006434DF">
      <w:pPr>
        <w:widowControl w:val="0"/>
        <w:jc w:val="left"/>
      </w:pPr>
      <w:r>
        <w:t>Introduced in the House on April 18, 2013</w:t>
      </w:r>
    </w:p>
    <w:p w:rsidR="006434DF" w:rsidRDefault="006434DF" w:rsidP="006434DF">
      <w:pPr>
        <w:widowControl w:val="0"/>
        <w:jc w:val="left"/>
      </w:pPr>
      <w:r>
        <w:t>Adopted by the House on April 18, 2013</w:t>
      </w:r>
    </w:p>
    <w:p w:rsidR="006434DF" w:rsidRDefault="006434DF" w:rsidP="006434DF">
      <w:pPr>
        <w:widowControl w:val="0"/>
        <w:jc w:val="left"/>
      </w:pPr>
    </w:p>
    <w:p w:rsidR="006434DF" w:rsidRDefault="006434DF" w:rsidP="006434DF">
      <w:pPr>
        <w:widowControl w:val="0"/>
        <w:jc w:val="left"/>
      </w:pPr>
      <w:r>
        <w:t xml:space="preserve">Summary: </w:t>
      </w:r>
      <w:r w:rsidR="00F81FCE">
        <w:t>Sergeant First Class Herbert Lavander Jones</w:t>
      </w:r>
    </w:p>
    <w:p w:rsidR="006434DF" w:rsidRDefault="006434DF" w:rsidP="006434DF">
      <w:pPr>
        <w:widowControl w:val="0"/>
        <w:jc w:val="left"/>
      </w:pPr>
    </w:p>
    <w:p w:rsidR="006434DF" w:rsidRDefault="006434DF" w:rsidP="006434DF">
      <w:pPr>
        <w:widowControl w:val="0"/>
        <w:jc w:val="left"/>
      </w:pPr>
    </w:p>
    <w:p w:rsidR="006434DF" w:rsidRDefault="006434DF" w:rsidP="006434DF">
      <w:pPr>
        <w:widowControl w:val="0"/>
        <w:tabs>
          <w:tab w:val="center" w:pos="590"/>
          <w:tab w:val="center" w:pos="1440"/>
          <w:tab w:val="left" w:pos="1872"/>
          <w:tab w:val="left" w:pos="9187"/>
        </w:tabs>
        <w:jc w:val="left"/>
      </w:pPr>
      <w:r w:rsidRPr="006434DF">
        <w:rPr>
          <w:b/>
        </w:rPr>
        <w:t>HISTORY OF LEGISLATIVE ACTIONS</w:t>
      </w:r>
    </w:p>
    <w:p w:rsidR="006434DF" w:rsidRDefault="006434DF" w:rsidP="006434DF">
      <w:pPr>
        <w:widowControl w:val="0"/>
        <w:tabs>
          <w:tab w:val="center" w:pos="590"/>
          <w:tab w:val="center" w:pos="1440"/>
          <w:tab w:val="left" w:pos="1872"/>
          <w:tab w:val="left" w:pos="9187"/>
        </w:tabs>
        <w:jc w:val="left"/>
      </w:pPr>
    </w:p>
    <w:p w:rsidR="006434DF" w:rsidRPr="006434DF" w:rsidRDefault="006434DF" w:rsidP="006434DF">
      <w:pPr>
        <w:widowControl w:val="0"/>
        <w:tabs>
          <w:tab w:val="center" w:pos="590"/>
          <w:tab w:val="center" w:pos="1440"/>
          <w:tab w:val="left" w:pos="1872"/>
          <w:tab w:val="left" w:pos="9187"/>
        </w:tabs>
        <w:jc w:val="left"/>
      </w:pPr>
      <w:r w:rsidRPr="006434DF">
        <w:rPr>
          <w:u w:val="single"/>
        </w:rPr>
        <w:tab/>
        <w:t>Date</w:t>
      </w:r>
      <w:r w:rsidRPr="006434DF">
        <w:rPr>
          <w:u w:val="single"/>
        </w:rPr>
        <w:tab/>
        <w:t>Body</w:t>
      </w:r>
      <w:r w:rsidRPr="006434DF">
        <w:rPr>
          <w:u w:val="single"/>
        </w:rPr>
        <w:tab/>
        <w:t>Action Description with journal page number</w:t>
      </w:r>
      <w:r w:rsidRPr="006434DF">
        <w:rPr>
          <w:u w:val="single"/>
        </w:rPr>
        <w:tab/>
      </w:r>
      <w:bookmarkStart w:id="0" w:name="_GoBack"/>
      <w:bookmarkEnd w:id="0"/>
    </w:p>
    <w:p w:rsidR="00D052E2" w:rsidRDefault="00D052E2" w:rsidP="00D052E2">
      <w:pPr>
        <w:widowControl w:val="0"/>
        <w:tabs>
          <w:tab w:val="right" w:pos="1008"/>
          <w:tab w:val="left" w:pos="1152"/>
          <w:tab w:val="left" w:pos="1872"/>
          <w:tab w:val="left" w:pos="9187"/>
        </w:tabs>
        <w:ind w:left="2088" w:hanging="2088"/>
        <w:jc w:val="left"/>
      </w:pPr>
      <w:r>
        <w:tab/>
        <w:t>4/18/2013</w:t>
      </w:r>
      <w:r>
        <w:tab/>
        <w:t>House</w:t>
      </w:r>
      <w:r>
        <w:tab/>
      </w:r>
      <w:r w:rsidRPr="00FA1864">
        <w:t>Introduced and adopted (</w:t>
      </w:r>
      <w:hyperlink r:id="rId7" w:history="1">
        <w:r w:rsidRPr="00FA1864">
          <w:rPr>
            <w:rStyle w:val="Hyperlink"/>
          </w:rPr>
          <w:t>House Journal</w:t>
        </w:r>
        <w:r w:rsidRPr="00FA1864">
          <w:rPr>
            <w:rStyle w:val="Hyperlink"/>
          </w:rPr>
          <w:noBreakHyphen/>
          <w:t>page 24</w:t>
        </w:r>
      </w:hyperlink>
      <w:r w:rsidRPr="00FA1864">
        <w:t>)</w:t>
      </w:r>
    </w:p>
    <w:p w:rsidR="00D052E2" w:rsidRDefault="00D052E2" w:rsidP="00D052E2">
      <w:pPr>
        <w:widowControl w:val="0"/>
        <w:tabs>
          <w:tab w:val="right" w:pos="1008"/>
          <w:tab w:val="left" w:pos="1152"/>
          <w:tab w:val="left" w:pos="1872"/>
          <w:tab w:val="left" w:pos="9187"/>
        </w:tabs>
        <w:ind w:left="2088" w:hanging="2088"/>
        <w:jc w:val="left"/>
      </w:pPr>
    </w:p>
    <w:p w:rsidR="006434DF" w:rsidRPr="006434DF" w:rsidRDefault="006434DF" w:rsidP="006434DF">
      <w:pPr>
        <w:widowControl w:val="0"/>
        <w:tabs>
          <w:tab w:val="right" w:pos="1008"/>
          <w:tab w:val="left" w:pos="1152"/>
          <w:tab w:val="left" w:pos="1872"/>
          <w:tab w:val="left" w:pos="9187"/>
        </w:tabs>
        <w:ind w:left="2088" w:hanging="2088"/>
        <w:jc w:val="left"/>
      </w:pPr>
    </w:p>
    <w:p w:rsidR="006434DF" w:rsidRDefault="006434DF" w:rsidP="006434DF">
      <w:r w:rsidRPr="006434DF">
        <w:rPr>
          <w:b/>
        </w:rPr>
        <w:t>VERSIONS OF THIS BILL</w:t>
      </w:r>
    </w:p>
    <w:p w:rsidR="006434DF" w:rsidRDefault="006434DF" w:rsidP="006434DF"/>
    <w:p w:rsidR="006434DF" w:rsidRDefault="00466625" w:rsidP="006434DF">
      <w:hyperlink r:id="rId8" w:history="1">
        <w:r w:rsidR="006434DF">
          <w:rPr>
            <w:rStyle w:val="Hyperlink"/>
          </w:rPr>
          <w:t>4/18/2013</w:t>
        </w:r>
      </w:hyperlink>
    </w:p>
    <w:p w:rsidR="006434DF" w:rsidRDefault="006434DF" w:rsidP="006434DF"/>
    <w:p w:rsidR="006434DF" w:rsidRDefault="006434DF" w:rsidP="006434DF">
      <w:pPr>
        <w:sectPr w:rsidR="006434DF" w:rsidSect="006434DF">
          <w:pgSz w:w="12240" w:h="15840" w:code="1"/>
          <w:pgMar w:top="1080" w:right="1440" w:bottom="1080" w:left="1440" w:header="720" w:footer="720" w:gutter="0"/>
          <w:cols w:space="720"/>
          <w:noEndnote/>
          <w:docGrid w:linePitch="360"/>
        </w:sectPr>
      </w:pPr>
    </w:p>
    <w:p w:rsidR="002524C5" w:rsidRDefault="002524C5" w:rsidP="002524C5">
      <w:pPr>
        <w:pStyle w:val="BillDots"/>
      </w:pPr>
    </w:p>
    <w:p w:rsidR="002524C5" w:rsidRDefault="002524C5" w:rsidP="002524C5">
      <w:pPr>
        <w:pStyle w:val="Numbersforbill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7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w:t>
      </w:r>
      <w:r w:rsidR="00500A4F">
        <w:t xml:space="preserve"> SERGEANT FIRST CLASS </w:t>
      </w:r>
      <w:r>
        <w:t xml:space="preserve">HERBERT LAVANDER </w:t>
      </w:r>
      <w:r w:rsidR="00E60DF4">
        <w:t xml:space="preserve">“HERB” </w:t>
      </w:r>
      <w:r w:rsidR="003F69A6">
        <w:t xml:space="preserve">JONES, ASSISTANT </w:t>
      </w:r>
      <w:r w:rsidR="00927C92">
        <w:t xml:space="preserve">TO THE </w:t>
      </w:r>
      <w:r w:rsidR="003F69A6">
        <w:t>SERGEANT</w:t>
      </w:r>
      <w:r w:rsidR="00364217">
        <w:noBreakHyphen/>
      </w:r>
      <w:r w:rsidR="003F69A6">
        <w:t>AT</w:t>
      </w:r>
      <w:r w:rsidR="00364217">
        <w:noBreakHyphen/>
      </w:r>
      <w:r w:rsidR="003F69A6">
        <w:t>ARMS</w:t>
      </w:r>
      <w:r>
        <w:t xml:space="preserve"> </w:t>
      </w:r>
      <w:r w:rsidR="00927C92">
        <w:t>OF</w:t>
      </w:r>
      <w:r>
        <w:t xml:space="preserve"> THE HOUSE OF REPRESENTATIVES</w:t>
      </w:r>
      <w:r w:rsidR="003F69A6">
        <w:t>,</w:t>
      </w:r>
      <w:r>
        <w:t xml:space="preserve"> AND TO BID HIM GODSPEED UNTIL HE RETURN</w:t>
      </w:r>
      <w:r w:rsidR="00E60DF4">
        <w:t xml:space="preserve">S FROM DEPLOYING TO AFGHANISTAN WITH THE FORCES OF </w:t>
      </w:r>
      <w:r w:rsidR="006A084F">
        <w:t xml:space="preserve">OPERATION </w:t>
      </w:r>
      <w:r w:rsidR="00E60DF4">
        <w:t>ENDURING FREEDOM.</w:t>
      </w: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DF4" w:rsidRDefault="00E60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2915">
        <w:t>a member of the United State</w:t>
      </w:r>
      <w:r w:rsidR="003F69A6">
        <w:t>s</w:t>
      </w:r>
      <w:r w:rsidR="00912915">
        <w:t xml:space="preserve"> Army Reserves</w:t>
      </w:r>
      <w:r w:rsidR="00500A4F">
        <w:t xml:space="preserve"> for twenty years</w:t>
      </w:r>
      <w:r w:rsidR="00912915">
        <w:t>, Sergeant First Class Herbert Jones has served his country with honor and distinction</w:t>
      </w:r>
      <w:r w:rsidR="00927C92">
        <w:t>, including a previous tour of duty in Iraq with Operation Enduring Freedom</w:t>
      </w:r>
      <w:r w:rsidR="00500A4F">
        <w:t>; and</w:t>
      </w:r>
    </w:p>
    <w:p w:rsidR="00CA293D" w:rsidRDefault="00CA2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15" w:rsidRDefault="00730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0A4F">
        <w:t>he</w:t>
      </w:r>
      <w:r w:rsidR="00E60DF4">
        <w:t xml:space="preserve"> will</w:t>
      </w:r>
      <w:r w:rsidR="00912915">
        <w:t xml:space="preserve"> report</w:t>
      </w:r>
      <w:r w:rsidR="00927C92">
        <w:t xml:space="preserve"> again for duty </w:t>
      </w:r>
      <w:r w:rsidR="00912915">
        <w:t>on May 30, 2013, to deploy with the 143</w:t>
      </w:r>
      <w:r w:rsidR="00C459FA">
        <w:rPr>
          <w:vertAlign w:val="superscript"/>
        </w:rPr>
        <w:t>rd</w:t>
      </w:r>
      <w:r w:rsidR="00912915">
        <w:t xml:space="preserve"> CS CMD Sustainment Expeditionary to Afghanistan as part of Operation Enduring Freedom</w:t>
      </w:r>
      <w:r w:rsidR="00500A4F">
        <w:t xml:space="preserve"> for a tour of four hundred days</w:t>
      </w:r>
      <w:r w:rsidR="00912915">
        <w:t>; and</w:t>
      </w:r>
    </w:p>
    <w:p w:rsidR="00912915" w:rsidRDefault="0091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84F" w:rsidRDefault="006A084F" w:rsidP="006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he earned a bachelor</w:t>
      </w:r>
      <w:r w:rsidR="00364217" w:rsidRPr="00364217">
        <w:t>’</w:t>
      </w:r>
      <w:r>
        <w:t>s from Lander University and graduated from the South Carolina Criminal Justice Police Academy in 2000, and for the last thirteen years, he has graced the halls of the South Carolina State House, protecting those who frequent these corridors from the very real threat of football, basketball, and soccer players, not to mention golfers and lobbyists; and</w:t>
      </w:r>
    </w:p>
    <w:p w:rsidR="006A084F" w:rsidRDefault="006A084F" w:rsidP="006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B18" w:rsidRDefault="00C33B18" w:rsidP="006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unfazed by fending off aggressive two</w:t>
      </w:r>
      <w:r w:rsidR="00364217">
        <w:noBreakHyphen/>
      </w:r>
      <w:r>
        <w:t>legged visitors to the State House ground</w:t>
      </w:r>
      <w:r w:rsidR="001B7E26">
        <w:t>s</w:t>
      </w:r>
      <w:r>
        <w:t>, Herb has been known to flee to the shrubbery during a run when a State House squirrel, a fearsome breed, stands its ground in his path;</w:t>
      </w:r>
    </w:p>
    <w:p w:rsidR="00C33B18" w:rsidRDefault="00C33B18" w:rsidP="006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4F" w:rsidRDefault="00500A4F" w:rsidP="0050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House of Representatives is pleased to retire the mirror</w:t>
      </w:r>
      <w:r w:rsidR="008636AF">
        <w:t>s in the office of the Sergeant</w:t>
      </w:r>
      <w:r w:rsidR="00364217">
        <w:noBreakHyphen/>
      </w:r>
      <w:r>
        <w:t>at</w:t>
      </w:r>
      <w:r w:rsidR="00364217">
        <w:noBreakHyphen/>
      </w:r>
      <w:r>
        <w:t>Arms</w:t>
      </w:r>
      <w:r w:rsidR="00C33B18">
        <w:t xml:space="preserve"> and the House ante chamber</w:t>
      </w:r>
      <w:r>
        <w:t xml:space="preserve"> until Herb Jones returns from his deployment to gaze upon his reflection that grows more attractive to him daily; and</w:t>
      </w:r>
    </w:p>
    <w:p w:rsidR="003F69A6" w:rsidRDefault="003F69A6" w:rsidP="0050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4F" w:rsidRDefault="00500A4F" w:rsidP="0050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w:t>
      </w:r>
      <w:r w:rsidR="003F69A6">
        <w:t xml:space="preserve"> of</w:t>
      </w:r>
      <w:r>
        <w:t xml:space="preserve"> his </w:t>
      </w:r>
      <w:r w:rsidR="00630228">
        <w:t>generous</w:t>
      </w:r>
      <w:r>
        <w:t xml:space="preserve"> humor that leaves everyone smiling, Herb is fondly known around the State House as “Herbilicious,” like a scrumptious dessert, and he is sometimes called “Herbules” for his proven ability to bench press three hundred fifteen pounds in a business suit; and</w:t>
      </w:r>
    </w:p>
    <w:p w:rsidR="00500A4F" w:rsidRDefault="00500A4F" w:rsidP="0050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4F" w:rsidRDefault="00500A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A084F">
        <w:t xml:space="preserve"> in his absence,</w:t>
      </w:r>
      <w:r>
        <w:t xml:space="preserve"> his beloved wife, Janel, will marshal the troops a</w:t>
      </w:r>
      <w:r w:rsidR="006A084F">
        <w:t>t home, his three fine children</w:t>
      </w:r>
      <w:r>
        <w:t>: Herbie, Jr.</w:t>
      </w:r>
      <w:r w:rsidR="00C459FA">
        <w:t>;</w:t>
      </w:r>
      <w:r>
        <w:t xml:space="preserve"> Morgan</w:t>
      </w:r>
      <w:r w:rsidR="00C459FA">
        <w:t>;</w:t>
      </w:r>
      <w:r>
        <w:t xml:space="preserve"> and Olivia; and</w:t>
      </w:r>
    </w:p>
    <w:p w:rsidR="00500A4F" w:rsidRDefault="00500A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8E" w:rsidRDefault="003F6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6AF">
        <w:t xml:space="preserve">the members of the South Carolina House of Representatives will miss the smile, humor, and charm of </w:t>
      </w:r>
      <w:r w:rsidR="00927C92">
        <w:t>this proud son of the Palmetto State</w:t>
      </w:r>
      <w:r w:rsidR="008636AF">
        <w:t xml:space="preserve"> in our halls as he deploys to protect America abroad, and we pray for his safe return</w:t>
      </w:r>
      <w:r w:rsidR="008A178E">
        <w:t>.  Now, therefore,</w:t>
      </w: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480E">
        <w:t xml:space="preserve"> the members of the House of Representatives of the State of South Carolina, by this resolution,</w:t>
      </w:r>
      <w:r w:rsidR="00F93C6A">
        <w:t xml:space="preserve"> honor </w:t>
      </w:r>
      <w:r w:rsidR="00500A4F">
        <w:t xml:space="preserve">Sergeant First Class </w:t>
      </w:r>
      <w:r w:rsidR="00F93C6A">
        <w:t xml:space="preserve">Herbert Lavander </w:t>
      </w:r>
      <w:r w:rsidR="00E60DF4">
        <w:t xml:space="preserve">“Herb” </w:t>
      </w:r>
      <w:r w:rsidR="00F93C6A">
        <w:t>Jones</w:t>
      </w:r>
      <w:r w:rsidR="003F69A6">
        <w:t>,</w:t>
      </w:r>
      <w:r w:rsidR="00F93C6A">
        <w:t xml:space="preserve"> </w:t>
      </w:r>
      <w:r w:rsidR="003F69A6">
        <w:t xml:space="preserve">assistant </w:t>
      </w:r>
      <w:r w:rsidR="00927C92">
        <w:t xml:space="preserve">to the </w:t>
      </w:r>
      <w:r w:rsidR="003F69A6">
        <w:t>Sergeant</w:t>
      </w:r>
      <w:r w:rsidR="00364217">
        <w:noBreakHyphen/>
      </w:r>
      <w:r w:rsidR="003F69A6">
        <w:t>at</w:t>
      </w:r>
      <w:r w:rsidR="00364217">
        <w:noBreakHyphen/>
      </w:r>
      <w:r w:rsidR="003F69A6">
        <w:t>Arms</w:t>
      </w:r>
      <w:r w:rsidR="00F93C6A">
        <w:t xml:space="preserve"> </w:t>
      </w:r>
      <w:r w:rsidR="00927C92">
        <w:t>of</w:t>
      </w:r>
      <w:r w:rsidR="00F93C6A">
        <w:t xml:space="preserve"> the House of Representatives</w:t>
      </w:r>
      <w:r w:rsidR="003F69A6">
        <w:t>,</w:t>
      </w:r>
      <w:r w:rsidR="00F93C6A">
        <w:t xml:space="preserve"> and bid him Godspeed until he returns from deploying to Afghanistan</w:t>
      </w:r>
      <w:r w:rsidR="00E60DF4">
        <w:t xml:space="preserve"> with the forces of </w:t>
      </w:r>
      <w:r w:rsidR="006A084F">
        <w:t xml:space="preserve">Operation </w:t>
      </w:r>
      <w:r w:rsidR="00E60DF4">
        <w:t>Enduring Freedom</w:t>
      </w:r>
      <w:r w:rsidR="00F93C6A">
        <w:t>.</w:t>
      </w: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0480E">
        <w:t>present</w:t>
      </w:r>
      <w:r>
        <w:t>ed to</w:t>
      </w:r>
      <w:r w:rsidR="0050480E">
        <w:t xml:space="preserve"> Herbert </w:t>
      </w:r>
      <w:r w:rsidR="00927C92">
        <w:t xml:space="preserve">Lavander </w:t>
      </w:r>
      <w:r w:rsidR="0050480E">
        <w:t>Jones.</w:t>
      </w:r>
    </w:p>
    <w:p w:rsidR="00AF7A6C" w:rsidRDefault="00364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A6C" w:rsidRDefault="00AF7A6C" w:rsidP="006434DF">
      <w:pPr>
        <w:suppressAutoHyphens/>
      </w:pPr>
    </w:p>
    <w:sectPr w:rsidR="00AF7A6C" w:rsidSect="006434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84F" w:rsidRDefault="006A084F" w:rsidP="009F0C77">
      <w:r>
        <w:separator/>
      </w:r>
    </w:p>
  </w:endnote>
  <w:endnote w:type="continuationSeparator" w:id="0">
    <w:p w:rsidR="006A084F" w:rsidRDefault="006A08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ED51DC-27B5-4812-85D9-C0C61AA67E6A}"/>
    <w:embedBold r:id="rId2" w:fontKey="{AC482EDD-9D97-4BE6-8A8A-82565B89CBA0}"/>
  </w:font>
  <w:font w:name="Calibri">
    <w:panose1 w:val="020F0502020204030204"/>
    <w:charset w:val="00"/>
    <w:family w:val="swiss"/>
    <w:pitch w:val="variable"/>
    <w:sig w:usb0="E10002FF" w:usb1="4000ACFF" w:usb2="00000009" w:usb3="00000000" w:csb0="0000019F" w:csb1="00000000"/>
    <w:embedRegular r:id="rId3" w:fontKey="{D395A6BE-13FE-4285-8371-5E63489ABEAA}"/>
  </w:font>
  <w:font w:name="Tahoma">
    <w:panose1 w:val="020B0604030504040204"/>
    <w:charset w:val="00"/>
    <w:family w:val="swiss"/>
    <w:pitch w:val="variable"/>
    <w:sig w:usb0="21002A87" w:usb1="80000000" w:usb2="00000008" w:usb3="00000000" w:csb0="000101FF" w:csb1="00000000"/>
    <w:embedRegular r:id="rId4" w:fontKey="{B16CA3FC-D48E-45DB-8366-0543DE92C120}"/>
  </w:font>
  <w:font w:name="Cambria">
    <w:panose1 w:val="02040503050406030204"/>
    <w:charset w:val="00"/>
    <w:family w:val="roman"/>
    <w:pitch w:val="variable"/>
    <w:sig w:usb0="E00002FF" w:usb1="400004FF" w:usb2="00000000" w:usb3="00000000" w:csb0="0000019F" w:csb1="00000000"/>
    <w:embedRegular r:id="rId5" w:fontKey="{E2EE6BCA-F7C7-450C-BF95-4B89EF7F56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4DF" w:rsidRPr="00AF7A6C" w:rsidRDefault="006434DF" w:rsidP="00AF7A6C">
    <w:pPr>
      <w:pStyle w:val="Footer"/>
      <w:tabs>
        <w:tab w:val="clear" w:pos="4680"/>
        <w:tab w:val="clear" w:pos="9360"/>
        <w:tab w:val="center" w:pos="2995"/>
      </w:tabs>
      <w:spacing w:before="120"/>
    </w:pPr>
    <w:r>
      <w:t>[3981]</w:t>
    </w:r>
    <w:r>
      <w:tab/>
    </w:r>
    <w:r w:rsidR="009F2534">
      <w:fldChar w:fldCharType="begin"/>
    </w:r>
    <w:r w:rsidR="007700D6">
      <w:instrText xml:space="preserve"> PAGE  \* MERGEFORMAT </w:instrText>
    </w:r>
    <w:r w:rsidR="009F2534">
      <w:fldChar w:fldCharType="separate"/>
    </w:r>
    <w:r w:rsidR="00466625">
      <w:rPr>
        <w:noProof/>
      </w:rPr>
      <w:t>1</w:t>
    </w:r>
    <w:r w:rsidR="009F25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84F" w:rsidRDefault="006A084F" w:rsidP="009F0C77">
      <w:r>
        <w:separator/>
      </w:r>
    </w:p>
  </w:footnote>
  <w:footnote w:type="continuationSeparator" w:id="0">
    <w:p w:rsidR="006A084F" w:rsidRDefault="006A08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89HTC13"/>
    <w:docVar w:name="CoverBillType" w:val="r"/>
    <w:docVar w:name="docpath" w:val="L:\Council\bills\GM\29689HTC13.DOCX"/>
    <w:docVar w:name="dvBillNumber" w:val="3981"/>
    <w:docVar w:name="dvBillNumberPrefix" w:val="H. "/>
    <w:docVar w:name="dvOriginalBody" w:val="House"/>
    <w:docVar w:name="dvSteno" w:val="GM"/>
    <w:docVar w:name="NameofBody" w:val="h"/>
    <w:docVar w:name="vgroup2" w:val="Council"/>
  </w:docVars>
  <w:rsids>
    <w:rsidRoot w:val="0084037A"/>
    <w:rsid w:val="00011869"/>
    <w:rsid w:val="00044DC9"/>
    <w:rsid w:val="00085B2F"/>
    <w:rsid w:val="000E1785"/>
    <w:rsid w:val="000F40FA"/>
    <w:rsid w:val="0010776B"/>
    <w:rsid w:val="00133E66"/>
    <w:rsid w:val="001435A3"/>
    <w:rsid w:val="001B7E26"/>
    <w:rsid w:val="001D08F2"/>
    <w:rsid w:val="001D525B"/>
    <w:rsid w:val="001D7F4F"/>
    <w:rsid w:val="001F387F"/>
    <w:rsid w:val="002321B6"/>
    <w:rsid w:val="00250967"/>
    <w:rsid w:val="002524C5"/>
    <w:rsid w:val="002543C8"/>
    <w:rsid w:val="00284AAE"/>
    <w:rsid w:val="002A1958"/>
    <w:rsid w:val="002E5912"/>
    <w:rsid w:val="00301B21"/>
    <w:rsid w:val="00325348"/>
    <w:rsid w:val="0032732C"/>
    <w:rsid w:val="00336AD0"/>
    <w:rsid w:val="00364217"/>
    <w:rsid w:val="0037079A"/>
    <w:rsid w:val="00397EB3"/>
    <w:rsid w:val="003D01E8"/>
    <w:rsid w:val="003E5288"/>
    <w:rsid w:val="003F69A6"/>
    <w:rsid w:val="003F6D79"/>
    <w:rsid w:val="0041760A"/>
    <w:rsid w:val="00417C01"/>
    <w:rsid w:val="00466625"/>
    <w:rsid w:val="004809EE"/>
    <w:rsid w:val="0048124D"/>
    <w:rsid w:val="004E7D54"/>
    <w:rsid w:val="00500A4F"/>
    <w:rsid w:val="0050480E"/>
    <w:rsid w:val="005273C6"/>
    <w:rsid w:val="00530A69"/>
    <w:rsid w:val="00543001"/>
    <w:rsid w:val="00545593"/>
    <w:rsid w:val="00576B3B"/>
    <w:rsid w:val="00577C6C"/>
    <w:rsid w:val="005C2FE2"/>
    <w:rsid w:val="005D1056"/>
    <w:rsid w:val="005E2BC9"/>
    <w:rsid w:val="00605102"/>
    <w:rsid w:val="006215AA"/>
    <w:rsid w:val="00630228"/>
    <w:rsid w:val="006434DF"/>
    <w:rsid w:val="00655D77"/>
    <w:rsid w:val="006913C9"/>
    <w:rsid w:val="0069470D"/>
    <w:rsid w:val="006A084F"/>
    <w:rsid w:val="006F2944"/>
    <w:rsid w:val="006F5B25"/>
    <w:rsid w:val="00730505"/>
    <w:rsid w:val="00734F00"/>
    <w:rsid w:val="007700D6"/>
    <w:rsid w:val="0077300A"/>
    <w:rsid w:val="007813C2"/>
    <w:rsid w:val="00787E71"/>
    <w:rsid w:val="007A70AE"/>
    <w:rsid w:val="008362E8"/>
    <w:rsid w:val="0084037A"/>
    <w:rsid w:val="008636AF"/>
    <w:rsid w:val="008A1768"/>
    <w:rsid w:val="008A178E"/>
    <w:rsid w:val="008B09A5"/>
    <w:rsid w:val="008F0F33"/>
    <w:rsid w:val="008F4429"/>
    <w:rsid w:val="00912915"/>
    <w:rsid w:val="00927C92"/>
    <w:rsid w:val="0094021A"/>
    <w:rsid w:val="009B44AF"/>
    <w:rsid w:val="009C6A0B"/>
    <w:rsid w:val="009F0C77"/>
    <w:rsid w:val="009F2534"/>
    <w:rsid w:val="009F4DD1"/>
    <w:rsid w:val="00A41684"/>
    <w:rsid w:val="00A64E80"/>
    <w:rsid w:val="00A72BCD"/>
    <w:rsid w:val="00A741D9"/>
    <w:rsid w:val="00A8317A"/>
    <w:rsid w:val="00A833AB"/>
    <w:rsid w:val="00A9741D"/>
    <w:rsid w:val="00AC1D2E"/>
    <w:rsid w:val="00AD4B17"/>
    <w:rsid w:val="00AF7A6C"/>
    <w:rsid w:val="00B412D4"/>
    <w:rsid w:val="00BC5072"/>
    <w:rsid w:val="00BE3C22"/>
    <w:rsid w:val="00C0345E"/>
    <w:rsid w:val="00C10F74"/>
    <w:rsid w:val="00C33B18"/>
    <w:rsid w:val="00C3483A"/>
    <w:rsid w:val="00C459FA"/>
    <w:rsid w:val="00C74E9D"/>
    <w:rsid w:val="00C82FD3"/>
    <w:rsid w:val="00C837EC"/>
    <w:rsid w:val="00C92819"/>
    <w:rsid w:val="00CA0346"/>
    <w:rsid w:val="00CA293D"/>
    <w:rsid w:val="00CC6B7B"/>
    <w:rsid w:val="00CD2089"/>
    <w:rsid w:val="00CF0506"/>
    <w:rsid w:val="00D02509"/>
    <w:rsid w:val="00D052E2"/>
    <w:rsid w:val="00D73A67"/>
    <w:rsid w:val="00D970A9"/>
    <w:rsid w:val="00DF3845"/>
    <w:rsid w:val="00E41911"/>
    <w:rsid w:val="00E60DF4"/>
    <w:rsid w:val="00E92EEF"/>
    <w:rsid w:val="00F24442"/>
    <w:rsid w:val="00F50AE3"/>
    <w:rsid w:val="00F67CF1"/>
    <w:rsid w:val="00F746CA"/>
    <w:rsid w:val="00F81FCE"/>
    <w:rsid w:val="00F840F0"/>
    <w:rsid w:val="00F863D1"/>
    <w:rsid w:val="00F93C6A"/>
    <w:rsid w:val="00FB0D0D"/>
    <w:rsid w:val="00FB43B4"/>
    <w:rsid w:val="00FC2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C170C9-CD63-4C00-A4E0-3FD0F868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84F"/>
    <w:rPr>
      <w:rFonts w:ascii="Tahoma" w:hAnsi="Tahoma" w:cs="Tahoma"/>
      <w:sz w:val="16"/>
      <w:szCs w:val="16"/>
    </w:rPr>
  </w:style>
  <w:style w:type="character" w:customStyle="1" w:styleId="BalloonTextChar">
    <w:name w:val="Balloon Text Char"/>
    <w:basedOn w:val="DefaultParagraphFont"/>
    <w:link w:val="BalloonText"/>
    <w:uiPriority w:val="99"/>
    <w:semiHidden/>
    <w:rsid w:val="006A084F"/>
    <w:rPr>
      <w:rFonts w:ascii="Tahoma" w:eastAsia="Times New Roman" w:hAnsi="Tahoma" w:cs="Tahoma"/>
      <w:sz w:val="16"/>
      <w:szCs w:val="16"/>
    </w:rPr>
  </w:style>
  <w:style w:type="character" w:styleId="Hyperlink">
    <w:name w:val="Hyperlink"/>
    <w:basedOn w:val="DefaultParagraphFont"/>
    <w:uiPriority w:val="99"/>
    <w:unhideWhenUsed/>
    <w:rsid w:val="006434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81_20130418.docx" TargetMode="External"/><Relationship Id="rId3" Type="http://schemas.openxmlformats.org/officeDocument/2006/relationships/settings" Target="settings.xml"/><Relationship Id="rId7" Type="http://schemas.openxmlformats.org/officeDocument/2006/relationships/hyperlink" Target="file:///h:\HJ%20Archive\2013\04-1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CFA8E-5333-409D-84FD-B14FAC919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3981: Sergeant First Class Herbert Lavander Jones - South Carolina Legislature Online</dc:title>
  <dc:creator>%USERNAME%</dc:creator>
  <cp:lastModifiedBy>N Cumfer</cp:lastModifiedBy>
  <cp:revision>11</cp:revision>
  <cp:lastPrinted>2013-04-17T16:50:00Z</cp:lastPrinted>
  <dcterms:created xsi:type="dcterms:W3CDTF">2013-04-18T15:25:00Z</dcterms:created>
  <dcterms:modified xsi:type="dcterms:W3CDTF">2014-12-05T16:47:00Z</dcterms:modified>
</cp:coreProperties>
</file>