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9A9" w:rsidRDefault="00BE59A9" w:rsidP="00BE59A9">
      <w:pPr>
        <w:widowControl w:val="0"/>
        <w:jc w:val="center"/>
      </w:pPr>
      <w:r w:rsidRPr="00BE59A9">
        <w:rPr>
          <w:b/>
        </w:rPr>
        <w:t>South Carolina General Assembly</w:t>
      </w:r>
    </w:p>
    <w:p w:rsidR="00BE59A9" w:rsidRDefault="00BE59A9" w:rsidP="00BE59A9">
      <w:pPr>
        <w:widowControl w:val="0"/>
        <w:jc w:val="center"/>
      </w:pPr>
      <w:r>
        <w:t>120th Session, 2013-2014</w:t>
      </w:r>
    </w:p>
    <w:p w:rsidR="00BE59A9" w:rsidRDefault="00BE59A9" w:rsidP="00BE59A9">
      <w:pPr>
        <w:widowControl w:val="0"/>
        <w:jc w:val="left"/>
      </w:pPr>
    </w:p>
    <w:p w:rsidR="00BE59A9" w:rsidRDefault="00BE59A9" w:rsidP="00BE59A9">
      <w:pPr>
        <w:widowControl w:val="0"/>
        <w:jc w:val="left"/>
        <w:rPr>
          <w:b/>
        </w:rPr>
      </w:pPr>
      <w:r w:rsidRPr="00BE59A9">
        <w:rPr>
          <w:b/>
        </w:rPr>
        <w:t>H. 4112</w:t>
      </w:r>
    </w:p>
    <w:p w:rsidR="00BE59A9" w:rsidRDefault="00BE59A9" w:rsidP="00BE59A9">
      <w:pPr>
        <w:widowControl w:val="0"/>
        <w:jc w:val="left"/>
        <w:rPr>
          <w:b/>
        </w:rPr>
      </w:pPr>
    </w:p>
    <w:p w:rsidR="00BE59A9" w:rsidRDefault="00BE59A9" w:rsidP="00BE59A9">
      <w:pPr>
        <w:widowControl w:val="0"/>
        <w:jc w:val="left"/>
      </w:pPr>
      <w:r w:rsidRPr="00BE59A9">
        <w:rPr>
          <w:b/>
        </w:rPr>
        <w:t>STATUS INFORMATION</w:t>
      </w:r>
    </w:p>
    <w:p w:rsidR="00BE59A9" w:rsidRDefault="00BE59A9" w:rsidP="00BE59A9">
      <w:pPr>
        <w:widowControl w:val="0"/>
        <w:jc w:val="left"/>
      </w:pPr>
    </w:p>
    <w:p w:rsidR="00BE59A9" w:rsidRDefault="00BE59A9" w:rsidP="00BE59A9">
      <w:pPr>
        <w:widowControl w:val="0"/>
        <w:jc w:val="left"/>
      </w:pPr>
      <w:r>
        <w:t>Concurrent Resolution</w:t>
      </w:r>
    </w:p>
    <w:p w:rsidR="00BE59A9" w:rsidRDefault="00CF67C5" w:rsidP="00BE59A9">
      <w:pPr>
        <w:widowControl w:val="0"/>
        <w:jc w:val="left"/>
      </w:pPr>
      <w:r>
        <w:t>Sponsors: Reps. Barfield, Alexander, Allison, Anderson, Anthony, Atwater, Bales, Ballentine, Bannister,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E59A9" w:rsidRDefault="00BE59A9" w:rsidP="00BE59A9">
      <w:pPr>
        <w:widowControl w:val="0"/>
        <w:jc w:val="left"/>
      </w:pPr>
      <w:r>
        <w:t>Document Path: l:\council\bills\gm\29736vr13.docx</w:t>
      </w:r>
    </w:p>
    <w:p w:rsidR="00BE59A9" w:rsidRDefault="00BE59A9" w:rsidP="00BE59A9">
      <w:pPr>
        <w:widowControl w:val="0"/>
        <w:jc w:val="left"/>
      </w:pPr>
    </w:p>
    <w:p w:rsidR="00CB613E" w:rsidRDefault="00CB613E" w:rsidP="00BE59A9">
      <w:pPr>
        <w:widowControl w:val="0"/>
        <w:jc w:val="left"/>
      </w:pPr>
      <w:r>
        <w:t>Introduced in the House on May 14, 2013</w:t>
      </w:r>
    </w:p>
    <w:p w:rsidR="00CB613E" w:rsidRDefault="00CB613E" w:rsidP="00BE59A9">
      <w:pPr>
        <w:widowControl w:val="0"/>
        <w:jc w:val="left"/>
      </w:pPr>
      <w:r>
        <w:t>Introduced in the Senate on May 14, 2013</w:t>
      </w:r>
    </w:p>
    <w:p w:rsidR="00CB613E" w:rsidRDefault="00CB613E" w:rsidP="00BE59A9">
      <w:pPr>
        <w:widowControl w:val="0"/>
        <w:jc w:val="left"/>
      </w:pPr>
      <w:r>
        <w:t>Adopted by the General Assembly on May 14, 2013</w:t>
      </w:r>
    </w:p>
    <w:p w:rsidR="00CB613E" w:rsidRDefault="00CB613E" w:rsidP="00BE59A9">
      <w:pPr>
        <w:widowControl w:val="0"/>
        <w:jc w:val="left"/>
      </w:pPr>
    </w:p>
    <w:p w:rsidR="00BE59A9" w:rsidRDefault="00BE59A9" w:rsidP="00BE59A9">
      <w:pPr>
        <w:widowControl w:val="0"/>
        <w:jc w:val="left"/>
      </w:pPr>
      <w:r>
        <w:t xml:space="preserve">Summary: </w:t>
      </w:r>
      <w:r w:rsidR="009C3883">
        <w:t>Reverend Robert A. Norris</w:t>
      </w:r>
    </w:p>
    <w:p w:rsidR="00BE59A9" w:rsidRDefault="00BE59A9" w:rsidP="00BE59A9">
      <w:pPr>
        <w:widowControl w:val="0"/>
        <w:jc w:val="left"/>
      </w:pPr>
    </w:p>
    <w:p w:rsidR="00BE59A9" w:rsidRDefault="00BE59A9" w:rsidP="00BE59A9">
      <w:pPr>
        <w:widowControl w:val="0"/>
        <w:jc w:val="left"/>
      </w:pPr>
    </w:p>
    <w:p w:rsidR="00BE59A9" w:rsidRDefault="00BE59A9" w:rsidP="00BE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9A9">
        <w:rPr>
          <w:b/>
        </w:rPr>
        <w:t>HISTORY OF LEGISLATIVE ACTIONS</w:t>
      </w:r>
    </w:p>
    <w:p w:rsidR="00BE59A9" w:rsidRDefault="00BE59A9" w:rsidP="00BE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59A9" w:rsidRPr="00BE59A9" w:rsidRDefault="00BE59A9" w:rsidP="00BE59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9A9">
        <w:rPr>
          <w:u w:val="single"/>
        </w:rPr>
        <w:tab/>
        <w:t>Date</w:t>
      </w:r>
      <w:r w:rsidRPr="00BE59A9">
        <w:rPr>
          <w:u w:val="single"/>
        </w:rPr>
        <w:tab/>
        <w:t>Body</w:t>
      </w:r>
      <w:r w:rsidRPr="00BE59A9">
        <w:rPr>
          <w:u w:val="single"/>
        </w:rPr>
        <w:tab/>
        <w:t>Action Description with journal page number</w:t>
      </w:r>
      <w:r w:rsidRPr="00BE59A9">
        <w:rPr>
          <w:u w:val="single"/>
        </w:rPr>
        <w:tab/>
      </w:r>
      <w:bookmarkStart w:id="0" w:name="_GoBack"/>
      <w:bookmarkEnd w:id="0"/>
    </w:p>
    <w:p w:rsidR="0045234C" w:rsidRDefault="0045234C" w:rsidP="00452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4A60D9">
        <w:t>Intr</w:t>
      </w:r>
      <w:r>
        <w:t xml:space="preserve">oduced, adopted, sent to Senate </w:t>
      </w:r>
      <w:r w:rsidRPr="004A60D9">
        <w:t>(</w:t>
      </w:r>
      <w:hyperlink r:id="rId7" w:history="1">
        <w:r w:rsidRPr="004A60D9">
          <w:rPr>
            <w:rStyle w:val="Hyperlink"/>
          </w:rPr>
          <w:t>House Journal</w:t>
        </w:r>
        <w:r w:rsidRPr="004A60D9">
          <w:rPr>
            <w:rStyle w:val="Hyperlink"/>
          </w:rPr>
          <w:noBreakHyphen/>
          <w:t>page 14</w:t>
        </w:r>
      </w:hyperlink>
      <w:r w:rsidRPr="004A60D9">
        <w:t>)</w:t>
      </w:r>
    </w:p>
    <w:p w:rsidR="0045234C" w:rsidRDefault="0045234C" w:rsidP="00452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Senate</w:t>
      </w:r>
      <w:r>
        <w:tab/>
      </w:r>
      <w:r w:rsidRPr="004A60D9">
        <w:t>Introduced, ado</w:t>
      </w:r>
      <w:r>
        <w:t xml:space="preserve">pted, returned with concurrence </w:t>
      </w:r>
      <w:r w:rsidRPr="004A60D9">
        <w:t>(</w:t>
      </w:r>
      <w:hyperlink r:id="rId8" w:history="1">
        <w:r w:rsidRPr="004A60D9">
          <w:rPr>
            <w:rStyle w:val="Hyperlink"/>
          </w:rPr>
          <w:t>Senate Journal</w:t>
        </w:r>
        <w:r w:rsidRPr="004A60D9">
          <w:rPr>
            <w:rStyle w:val="Hyperlink"/>
          </w:rPr>
          <w:noBreakHyphen/>
          <w:t>page 6</w:t>
        </w:r>
      </w:hyperlink>
      <w:r w:rsidRPr="004A60D9">
        <w:t>)</w:t>
      </w:r>
    </w:p>
    <w:p w:rsidR="0045234C" w:rsidRDefault="0045234C" w:rsidP="00452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9A9" w:rsidRPr="00BE59A9" w:rsidRDefault="00BE59A9" w:rsidP="00BE59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9A9" w:rsidRDefault="00BE59A9" w:rsidP="00BE59A9">
      <w:r w:rsidRPr="00BE59A9">
        <w:rPr>
          <w:b/>
        </w:rPr>
        <w:t>VERSIONS OF THIS BILL</w:t>
      </w:r>
    </w:p>
    <w:p w:rsidR="00BE59A9" w:rsidRDefault="00BE59A9" w:rsidP="00BE59A9"/>
    <w:p w:rsidR="00BE59A9" w:rsidRDefault="00F300C5" w:rsidP="00BE59A9">
      <w:hyperlink r:id="rId9" w:history="1">
        <w:r w:rsidR="00BE59A9">
          <w:rPr>
            <w:rStyle w:val="Hyperlink"/>
          </w:rPr>
          <w:t>5/14/2013</w:t>
        </w:r>
      </w:hyperlink>
    </w:p>
    <w:p w:rsidR="00BE59A9" w:rsidRDefault="00BE59A9" w:rsidP="00BE59A9"/>
    <w:p w:rsidR="00BE59A9" w:rsidRDefault="00BE59A9" w:rsidP="00BE59A9">
      <w:pPr>
        <w:sectPr w:rsidR="00BE59A9" w:rsidSect="00BE59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2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F0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F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DB0992" w:rsidRPr="00161CC8">
        <w:rPr>
          <w:color w:val="000000" w:themeColor="text1"/>
          <w:u w:color="000000" w:themeColor="text1"/>
        </w:rPr>
        <w:t>REVEREND ROBERT A. NORRIS</w:t>
      </w:r>
      <w:r w:rsidR="00DB0992">
        <w:t xml:space="preserve">, BOARD MEMBER OF COLUMBIA INTERNATIONAL UNIVERSITY, UPON THE OCCASION OF HIS RETIREMENT AFTER ALMOST FORTY </w:t>
      </w:r>
      <w:r>
        <w:t>YEARS OF OUTSTANDING SERVICE, AND TO WISH HIM CONTINUED SUCCESS AND HAPPINESS IN ALL HIS</w:t>
      </w:r>
      <w:r w:rsidR="00B9592B">
        <w:t xml:space="preserve"> </w:t>
      </w:r>
      <w:r>
        <w:t>FUTURE ENDEAVORS.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882" w:rsidRDefault="00761F05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5F8D">
        <w:t xml:space="preserve">it is altogether fitting and proper that the members of the General Assembly of the State of South Carolina should pause in their deliberations to express their gratitude to </w:t>
      </w:r>
      <w:r w:rsidR="00775F8D" w:rsidRPr="00161CC8">
        <w:rPr>
          <w:color w:val="000000" w:themeColor="text1"/>
          <w:u w:color="000000" w:themeColor="text1"/>
        </w:rPr>
        <w:t>Reverend Robert A. Norris</w:t>
      </w:r>
      <w:r w:rsidR="00775F8D">
        <w:t xml:space="preserve"> for his significant contributions to </w:t>
      </w:r>
      <w:r w:rsidR="00B9592B">
        <w:t>Columbia International University</w:t>
      </w:r>
      <w:r w:rsidR="00DB0992">
        <w:t xml:space="preserve"> (CIU)</w:t>
      </w:r>
      <w:r w:rsidR="00775F8D">
        <w:t>; and</w:t>
      </w:r>
    </w:p>
    <w:p w:rsidR="00775F8D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2B" w:rsidRDefault="00B9592B" w:rsidP="00B9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London, Ontario, in Canada</w:t>
      </w:r>
      <w:r w:rsidR="00997169">
        <w:t>,</w:t>
      </w:r>
      <w:r>
        <w:t xml:space="preserve"> on </w:t>
      </w:r>
      <w:r w:rsidRPr="00161CC8">
        <w:rPr>
          <w:color w:val="000000" w:themeColor="text1"/>
          <w:u w:color="000000" w:themeColor="text1"/>
        </w:rPr>
        <w:t>April 7, 1938</w:t>
      </w:r>
      <w:r>
        <w:rPr>
          <w:color w:val="000000" w:themeColor="text1"/>
          <w:u w:color="000000" w:themeColor="text1"/>
        </w:rPr>
        <w:t>,</w:t>
      </w:r>
      <w:r>
        <w:t xml:space="preserve"> Bob Norris </w:t>
      </w:r>
      <w:r w:rsidR="00DB0992">
        <w:t xml:space="preserve">earned a degree in biblical </w:t>
      </w:r>
      <w:r w:rsidR="003E7134">
        <w:t>education</w:t>
      </w:r>
      <w:r>
        <w:t xml:space="preserve"> from Columbia Bible College, now </w:t>
      </w:r>
      <w:r w:rsidR="00DB0992">
        <w:t>CIU</w:t>
      </w:r>
      <w:r>
        <w:t>, in 1962; and</w:t>
      </w:r>
    </w:p>
    <w:p w:rsidR="00B62A74" w:rsidRDefault="00B62A74" w:rsidP="00B95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8A" w:rsidRDefault="00B62A74" w:rsidP="00570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026882">
        <w:t>has served the thriving congregation</w:t>
      </w:r>
      <w:r w:rsidR="00570F8A">
        <w:t xml:space="preserve"> </w:t>
      </w:r>
      <w:r w:rsidR="00026882">
        <w:t xml:space="preserve">of </w:t>
      </w:r>
      <w:r w:rsidR="00570F8A">
        <w:t>the Church at Sandhurst in Florence as senior pastor for thirty years</w:t>
      </w:r>
      <w:r w:rsidR="00026882">
        <w:t xml:space="preserve"> with devotion and candor</w:t>
      </w:r>
      <w:r w:rsidR="00570F8A">
        <w:t>; and</w:t>
      </w:r>
    </w:p>
    <w:p w:rsidR="00775F8D" w:rsidRPr="00161CC8" w:rsidRDefault="00775F8D" w:rsidP="00570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1CC8">
        <w:rPr>
          <w:color w:val="000000" w:themeColor="text1"/>
          <w:u w:color="000000" w:themeColor="text1"/>
        </w:rPr>
        <w:t xml:space="preserve"> </w:t>
      </w:r>
    </w:p>
    <w:p w:rsidR="00775F8D" w:rsidRDefault="00B9592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1CC8">
        <w:rPr>
          <w:color w:val="000000" w:themeColor="text1"/>
          <w:u w:color="000000" w:themeColor="text1"/>
        </w:rPr>
        <w:t>since February 1974</w:t>
      </w:r>
      <w:r>
        <w:rPr>
          <w:color w:val="000000" w:themeColor="text1"/>
          <w:u w:color="000000" w:themeColor="text1"/>
        </w:rPr>
        <w:t xml:space="preserve">, </w:t>
      </w:r>
      <w:r w:rsidR="00145695">
        <w:rPr>
          <w:color w:val="000000" w:themeColor="text1"/>
          <w:u w:color="000000" w:themeColor="text1"/>
        </w:rPr>
        <w:t>Reverend Norris</w:t>
      </w:r>
      <w:r>
        <w:rPr>
          <w:color w:val="000000" w:themeColor="text1"/>
          <w:u w:color="000000" w:themeColor="text1"/>
        </w:rPr>
        <w:t xml:space="preserve"> has faithfully s</w:t>
      </w:r>
      <w:r w:rsidR="00775F8D" w:rsidRPr="00161CC8">
        <w:rPr>
          <w:color w:val="000000" w:themeColor="text1"/>
          <w:u w:color="000000" w:themeColor="text1"/>
        </w:rPr>
        <w:t xml:space="preserve">erved on </w:t>
      </w:r>
      <w:r w:rsidR="00997169">
        <w:rPr>
          <w:color w:val="000000" w:themeColor="text1"/>
          <w:u w:color="000000" w:themeColor="text1"/>
        </w:rPr>
        <w:t xml:space="preserve">the </w:t>
      </w:r>
      <w:r w:rsidR="003E713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oa</w:t>
      </w:r>
      <w:r w:rsidR="003E713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d of trustees for his alma mater, a tenure that has spanned five decades</w:t>
      </w:r>
      <w:r w:rsidR="00DB0992">
        <w:rPr>
          <w:color w:val="000000" w:themeColor="text1"/>
          <w:u w:color="000000" w:themeColor="text1"/>
        </w:rPr>
        <w:t xml:space="preserve"> and </w:t>
      </w:r>
      <w:r w:rsidR="00DB0992" w:rsidRPr="00161CC8">
        <w:rPr>
          <w:color w:val="000000" w:themeColor="text1"/>
          <w:u w:color="000000" w:themeColor="text1"/>
        </w:rPr>
        <w:t xml:space="preserve">four </w:t>
      </w:r>
      <w:r w:rsidR="00F14ED6">
        <w:rPr>
          <w:color w:val="000000" w:themeColor="text1"/>
          <w:u w:color="000000" w:themeColor="text1"/>
        </w:rPr>
        <w:t xml:space="preserve">university </w:t>
      </w:r>
      <w:r w:rsidR="00DB0992" w:rsidRPr="00161CC8">
        <w:rPr>
          <w:color w:val="000000" w:themeColor="text1"/>
          <w:u w:color="000000" w:themeColor="text1"/>
        </w:rPr>
        <w:t>presidents: Dr. J. Robertson McQuilkin, Dr. Johnny V. Miller, Dr. George W. Murray</w:t>
      </w:r>
      <w:r w:rsidR="00DB0992">
        <w:rPr>
          <w:color w:val="000000" w:themeColor="text1"/>
          <w:u w:color="000000" w:themeColor="text1"/>
        </w:rPr>
        <w:t>,</w:t>
      </w:r>
      <w:r w:rsidR="00DB0992" w:rsidRPr="00161CC8">
        <w:rPr>
          <w:color w:val="000000" w:themeColor="text1"/>
          <w:u w:color="000000" w:themeColor="text1"/>
        </w:rPr>
        <w:t xml:space="preserve"> and Dr. William H. Jones</w:t>
      </w:r>
      <w:r>
        <w:rPr>
          <w:color w:val="000000" w:themeColor="text1"/>
          <w:u w:color="000000" w:themeColor="text1"/>
        </w:rPr>
        <w:t>; and</w:t>
      </w:r>
    </w:p>
    <w:p w:rsidR="00B9592B" w:rsidRDefault="00B9592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9B" w:rsidRDefault="005E719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was founded out of a deep concern that a group of Christian women had for the spiritual </w:t>
      </w:r>
      <w:r w:rsidR="003E7134">
        <w:rPr>
          <w:color w:val="000000" w:themeColor="text1"/>
          <w:u w:color="000000" w:themeColor="text1"/>
        </w:rPr>
        <w:t xml:space="preserve">and material </w:t>
      </w:r>
      <w:r>
        <w:rPr>
          <w:color w:val="000000" w:themeColor="text1"/>
          <w:u w:color="000000" w:themeColor="text1"/>
        </w:rPr>
        <w:t>needs of South Carolina</w:t>
      </w:r>
      <w:r w:rsidR="00B264E8" w:rsidRPr="00B264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mill workers, and they realized the State </w:t>
      </w:r>
      <w:r>
        <w:rPr>
          <w:color w:val="000000" w:themeColor="text1"/>
          <w:u w:color="000000" w:themeColor="text1"/>
        </w:rPr>
        <w:lastRenderedPageBreak/>
        <w:t>needed a school to train students who would minister to the</w:t>
      </w:r>
      <w:r w:rsidR="00145695">
        <w:rPr>
          <w:color w:val="000000" w:themeColor="text1"/>
          <w:u w:color="000000" w:themeColor="text1"/>
        </w:rPr>
        <w:t>se workers</w:t>
      </w:r>
      <w:r>
        <w:rPr>
          <w:color w:val="000000" w:themeColor="text1"/>
          <w:u w:color="000000" w:themeColor="text1"/>
        </w:rPr>
        <w:t xml:space="preserve">; and </w:t>
      </w:r>
    </w:p>
    <w:p w:rsidR="005E719B" w:rsidRDefault="005E719B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at CIU, </w:t>
      </w:r>
      <w:r w:rsidR="005E719B">
        <w:rPr>
          <w:color w:val="000000" w:themeColor="text1"/>
          <w:u w:color="000000" w:themeColor="text1"/>
        </w:rPr>
        <w:t>Bob Norris</w:t>
      </w:r>
      <w:r>
        <w:rPr>
          <w:color w:val="000000" w:themeColor="text1"/>
          <w:u w:color="000000" w:themeColor="text1"/>
        </w:rPr>
        <w:t xml:space="preserve"> m</w:t>
      </w:r>
      <w:r w:rsidR="00775F8D" w:rsidRPr="00161CC8">
        <w:rPr>
          <w:color w:val="000000" w:themeColor="text1"/>
          <w:u w:color="000000" w:themeColor="text1"/>
        </w:rPr>
        <w:t xml:space="preserve">et his </w:t>
      </w:r>
      <w:r w:rsidR="00B62A74">
        <w:rPr>
          <w:color w:val="000000" w:themeColor="text1"/>
          <w:u w:color="000000" w:themeColor="text1"/>
        </w:rPr>
        <w:t>beloved wife</w:t>
      </w:r>
      <w:r>
        <w:rPr>
          <w:color w:val="000000" w:themeColor="text1"/>
          <w:u w:color="000000" w:themeColor="text1"/>
        </w:rPr>
        <w:t xml:space="preserve">, </w:t>
      </w:r>
      <w:r w:rsidR="00775F8D" w:rsidRPr="00161CC8">
        <w:rPr>
          <w:color w:val="000000" w:themeColor="text1"/>
          <w:u w:color="000000" w:themeColor="text1"/>
        </w:rPr>
        <w:t>Patricia “Anne” Russell Norris</w:t>
      </w:r>
      <w:r>
        <w:rPr>
          <w:color w:val="000000" w:themeColor="text1"/>
          <w:u w:color="000000" w:themeColor="text1"/>
        </w:rPr>
        <w:t>, who graduated with a bachelor</w:t>
      </w:r>
      <w:r w:rsidR="00B264E8" w:rsidRPr="00B264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62A74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="00775F8D" w:rsidRPr="00161CC8">
        <w:rPr>
          <w:color w:val="000000" w:themeColor="text1"/>
          <w:u w:color="000000" w:themeColor="text1"/>
        </w:rPr>
        <w:t xml:space="preserve"> 1960</w:t>
      </w:r>
      <w:r w:rsidR="00570F8A">
        <w:rPr>
          <w:color w:val="000000" w:themeColor="text1"/>
          <w:u w:color="000000" w:themeColor="text1"/>
        </w:rPr>
        <w:t>, and they were married on June 6, 1961; and</w:t>
      </w:r>
    </w:p>
    <w:p w:rsidR="00570F8A" w:rsidRDefault="00570F8A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F8A" w:rsidRDefault="00570F8A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 three fine sons</w:t>
      </w:r>
      <w:r w:rsidR="003E713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Robbie, Jeff, and Todd</w:t>
      </w:r>
      <w:r w:rsidR="003E7134">
        <w:rPr>
          <w:color w:val="000000" w:themeColor="text1"/>
          <w:u w:color="000000" w:themeColor="text1"/>
        </w:rPr>
        <w:t xml:space="preserve">, and are the proud grandparents of </w:t>
      </w:r>
      <w:r>
        <w:rPr>
          <w:color w:val="000000" w:themeColor="text1"/>
          <w:u w:color="000000" w:themeColor="text1"/>
        </w:rPr>
        <w:t xml:space="preserve">five adoring grandchildren; and </w:t>
      </w: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4ED6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Norris has lived and worked</w:t>
      </w:r>
      <w:r w:rsidR="00B62A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sustained by the quiet and firm assurance found </w:t>
      </w:r>
      <w:r w:rsidR="003E713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words of Christ: “</w:t>
      </w:r>
      <w:r w:rsidRPr="0086216A">
        <w:rPr>
          <w:color w:val="000000" w:themeColor="text1"/>
          <w:u w:color="000000" w:themeColor="text1"/>
        </w:rPr>
        <w:t>Ye have not chosen me, but I have chosen you, and ordained you, that ye should go and bring forth fruit, and that your fruit should remain: that whatsoever ye shall ask of the Father in my name, he may give it you</w:t>
      </w:r>
      <w:r>
        <w:rPr>
          <w:color w:val="000000" w:themeColor="text1"/>
          <w:u w:color="000000" w:themeColor="text1"/>
        </w:rPr>
        <w:t>”; and</w:t>
      </w:r>
    </w:p>
    <w:p w:rsidR="00DB0992" w:rsidRDefault="00DB0992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5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882">
        <w:t xml:space="preserve">as Reverend Norris retires from the board of trustees on May 3, 2013,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026882">
        <w:rPr>
          <w:color w:val="000000" w:themeColor="text1"/>
          <w:u w:color="000000" w:themeColor="text1"/>
        </w:rPr>
        <w:t>express their profound appreciation for the years of dedicated service</w:t>
      </w:r>
      <w:r>
        <w:rPr>
          <w:color w:val="000000" w:themeColor="text1"/>
          <w:u w:color="000000" w:themeColor="text1"/>
        </w:rPr>
        <w:t xml:space="preserve"> that </w:t>
      </w:r>
      <w:r w:rsidR="0002688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devoted to </w:t>
      </w:r>
      <w:r w:rsidR="00B9592B">
        <w:t>the education of young minds and hearts at Columbia International University</w:t>
      </w:r>
      <w:r>
        <w:rPr>
          <w:color w:val="000000" w:themeColor="text1"/>
          <w:u w:color="000000" w:themeColor="text1"/>
        </w:rPr>
        <w:t xml:space="preserve"> and </w:t>
      </w:r>
      <w:r w:rsidR="00026882">
        <w:rPr>
          <w:color w:val="000000" w:themeColor="text1"/>
          <w:u w:color="000000" w:themeColor="text1"/>
        </w:rPr>
        <w:t>celebrate his retirement along with his colleagues and friends</w:t>
      </w:r>
      <w:r w:rsidR="00761F05">
        <w:t xml:space="preserve">.  Now, therefore, 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61F05" w:rsidRDefault="00761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F8D" w:rsidRDefault="00761F05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5F8D">
        <w:t xml:space="preserve"> the members of the South Carolina General Assembly, by this resolution, recognize and honor </w:t>
      </w:r>
      <w:r w:rsidR="00B9592B" w:rsidRPr="00161CC8">
        <w:rPr>
          <w:color w:val="000000" w:themeColor="text1"/>
          <w:u w:color="000000" w:themeColor="text1"/>
        </w:rPr>
        <w:t>Reverend Robert A. Norris</w:t>
      </w:r>
      <w:r w:rsidR="00775F8D">
        <w:t xml:space="preserve">, </w:t>
      </w:r>
      <w:r w:rsidR="00DB0992">
        <w:t>board member of Columbia International University</w:t>
      </w:r>
      <w:r w:rsidR="00775F8D">
        <w:t xml:space="preserve">, upon the occasion of his retirement after </w:t>
      </w:r>
      <w:r w:rsidR="00DB0992">
        <w:t>almost forty years</w:t>
      </w:r>
      <w:r w:rsidR="00775F8D">
        <w:t xml:space="preserve"> of outstanding service, and wish him continued success and happiness in all his future endeavors.</w:t>
      </w:r>
    </w:p>
    <w:p w:rsidR="00775F8D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F8D" w:rsidP="0077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592B">
        <w:t xml:space="preserve"> </w:t>
      </w:r>
      <w:r w:rsidR="00B9592B" w:rsidRPr="00161CC8">
        <w:rPr>
          <w:color w:val="000000" w:themeColor="text1"/>
          <w:u w:color="000000" w:themeColor="text1"/>
        </w:rPr>
        <w:t>Reverend Robert A. Norris</w:t>
      </w:r>
      <w:r w:rsidR="00B9592B">
        <w:rPr>
          <w:color w:val="000000" w:themeColor="text1"/>
          <w:u w:color="000000" w:themeColor="text1"/>
        </w:rPr>
        <w:t>.</w:t>
      </w:r>
    </w:p>
    <w:p w:rsidR="0013251D" w:rsidRDefault="00B264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251D" w:rsidRDefault="0013251D" w:rsidP="00BE59A9">
      <w:pPr>
        <w:suppressAutoHyphens/>
      </w:pPr>
    </w:p>
    <w:sectPr w:rsidR="0013251D" w:rsidSect="00BE59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95" w:rsidRDefault="00145695" w:rsidP="009F0C77">
      <w:r>
        <w:separator/>
      </w:r>
    </w:p>
  </w:endnote>
  <w:endnote w:type="continuationSeparator" w:id="0">
    <w:p w:rsidR="00145695" w:rsidRDefault="001456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BF1E7B-750C-45C6-8A3D-6876AA8C9956}"/>
    <w:embedBold r:id="rId2" w:fontKey="{4E7E1DC5-B1FA-4F37-99A9-1DE537D1D7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6105AF-D005-44CD-AD78-5D963D9A6E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B24898-0049-479E-86E1-3B5E23F6BB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45AA19-E9BD-4EE9-8857-979702F868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9A9" w:rsidRPr="0013251D" w:rsidRDefault="00BE59A9" w:rsidP="001325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[4112]</w:t>
    </w:r>
    <w:r>
      <w:tab/>
    </w:r>
    <w:r w:rsidR="00D95C65">
      <w:fldChar w:fldCharType="begin"/>
    </w:r>
    <w:r w:rsidR="00CF67C5">
      <w:instrText xml:space="preserve"> PAGE  \* MERGEFORMAT </w:instrText>
    </w:r>
    <w:r w:rsidR="00D95C65">
      <w:fldChar w:fldCharType="separate"/>
    </w:r>
    <w:r w:rsidR="00F300C5">
      <w:rPr>
        <w:noProof/>
      </w:rPr>
      <w:t>1</w:t>
    </w:r>
    <w:r w:rsidR="00D95C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95" w:rsidRDefault="00145695" w:rsidP="009F0C77">
      <w:r>
        <w:separator/>
      </w:r>
    </w:p>
  </w:footnote>
  <w:footnote w:type="continuationSeparator" w:id="0">
    <w:p w:rsidR="00145695" w:rsidRDefault="001456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6VR13"/>
    <w:docVar w:name="CoverBillType" w:val="c"/>
    <w:docVar w:name="docpath" w:val="L:\Council\bills\GM\29736VR13.DOCX"/>
    <w:docVar w:name="dvBillNumber" w:val="41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A68AA"/>
    <w:rsid w:val="00011869"/>
    <w:rsid w:val="00026882"/>
    <w:rsid w:val="000A78A9"/>
    <w:rsid w:val="000E1785"/>
    <w:rsid w:val="000F40FA"/>
    <w:rsid w:val="00103D78"/>
    <w:rsid w:val="0010776B"/>
    <w:rsid w:val="0013251D"/>
    <w:rsid w:val="00133E66"/>
    <w:rsid w:val="001435A3"/>
    <w:rsid w:val="00145695"/>
    <w:rsid w:val="001D08F2"/>
    <w:rsid w:val="001D0A29"/>
    <w:rsid w:val="001D5205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35B7"/>
    <w:rsid w:val="003D01E8"/>
    <w:rsid w:val="003E5288"/>
    <w:rsid w:val="003E7134"/>
    <w:rsid w:val="003F6D79"/>
    <w:rsid w:val="0041760A"/>
    <w:rsid w:val="00417C01"/>
    <w:rsid w:val="004235A0"/>
    <w:rsid w:val="0045234C"/>
    <w:rsid w:val="004809EE"/>
    <w:rsid w:val="004E7D54"/>
    <w:rsid w:val="00517E9F"/>
    <w:rsid w:val="00525CF6"/>
    <w:rsid w:val="005273C6"/>
    <w:rsid w:val="00530A69"/>
    <w:rsid w:val="00545593"/>
    <w:rsid w:val="00553677"/>
    <w:rsid w:val="00570F8A"/>
    <w:rsid w:val="00577C6C"/>
    <w:rsid w:val="005A68AA"/>
    <w:rsid w:val="005C2FE2"/>
    <w:rsid w:val="005E2BC9"/>
    <w:rsid w:val="005E719B"/>
    <w:rsid w:val="00605102"/>
    <w:rsid w:val="006215AA"/>
    <w:rsid w:val="006913C9"/>
    <w:rsid w:val="0069470D"/>
    <w:rsid w:val="00734F00"/>
    <w:rsid w:val="00761F05"/>
    <w:rsid w:val="0077050E"/>
    <w:rsid w:val="00775F8D"/>
    <w:rsid w:val="007A70AE"/>
    <w:rsid w:val="007F62D7"/>
    <w:rsid w:val="008362E8"/>
    <w:rsid w:val="008A1768"/>
    <w:rsid w:val="008F0F33"/>
    <w:rsid w:val="008F4429"/>
    <w:rsid w:val="0093754D"/>
    <w:rsid w:val="0094021A"/>
    <w:rsid w:val="00981F2B"/>
    <w:rsid w:val="00997169"/>
    <w:rsid w:val="009B44AF"/>
    <w:rsid w:val="009C388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4E8"/>
    <w:rsid w:val="00B412D4"/>
    <w:rsid w:val="00B52C1E"/>
    <w:rsid w:val="00B62A74"/>
    <w:rsid w:val="00B9592B"/>
    <w:rsid w:val="00BE3C22"/>
    <w:rsid w:val="00BE59A9"/>
    <w:rsid w:val="00C0345E"/>
    <w:rsid w:val="00C3483A"/>
    <w:rsid w:val="00C74E9D"/>
    <w:rsid w:val="00C82FD3"/>
    <w:rsid w:val="00C90200"/>
    <w:rsid w:val="00C92819"/>
    <w:rsid w:val="00CB613E"/>
    <w:rsid w:val="00CC6B7B"/>
    <w:rsid w:val="00CD2089"/>
    <w:rsid w:val="00CF67C5"/>
    <w:rsid w:val="00D73A67"/>
    <w:rsid w:val="00D95C65"/>
    <w:rsid w:val="00D970A9"/>
    <w:rsid w:val="00DB0992"/>
    <w:rsid w:val="00DF3845"/>
    <w:rsid w:val="00E41911"/>
    <w:rsid w:val="00E53D75"/>
    <w:rsid w:val="00E754BF"/>
    <w:rsid w:val="00E92EEF"/>
    <w:rsid w:val="00F14ED6"/>
    <w:rsid w:val="00F24442"/>
    <w:rsid w:val="00F300C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354E7C-625C-4413-A6A0-CB8F9872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6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5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12_2013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0C997-40BF-4FD1-BA6E-67EF197F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4112: Reverend Robert A. Norris - South Carolina Legislature Online</dc:title>
  <dc:creator>%USERNAME%</dc:creator>
  <cp:lastModifiedBy>N Cumfer</cp:lastModifiedBy>
  <cp:revision>11</cp:revision>
  <cp:lastPrinted>2013-05-02T20:18:00Z</cp:lastPrinted>
  <dcterms:created xsi:type="dcterms:W3CDTF">2013-05-14T17:02:00Z</dcterms:created>
  <dcterms:modified xsi:type="dcterms:W3CDTF">2014-12-05T16:51:00Z</dcterms:modified>
</cp:coreProperties>
</file>