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E93" w:rsidRDefault="00370E93" w:rsidP="00370E93">
      <w:pPr>
        <w:widowControl w:val="0"/>
        <w:jc w:val="center"/>
      </w:pPr>
      <w:r w:rsidRPr="00370E93">
        <w:rPr>
          <w:b/>
        </w:rPr>
        <w:t>South Carolina General Assembly</w:t>
      </w:r>
    </w:p>
    <w:p w:rsidR="00370E93" w:rsidRDefault="00370E93" w:rsidP="00370E93">
      <w:pPr>
        <w:widowControl w:val="0"/>
        <w:jc w:val="center"/>
      </w:pPr>
      <w:r>
        <w:t>120th Session, 2013-2014</w:t>
      </w:r>
    </w:p>
    <w:p w:rsidR="00370E93" w:rsidRDefault="00370E93" w:rsidP="00370E93">
      <w:pPr>
        <w:widowControl w:val="0"/>
        <w:jc w:val="left"/>
      </w:pPr>
    </w:p>
    <w:p w:rsidR="00370E93" w:rsidRDefault="00370E93" w:rsidP="00370E93">
      <w:pPr>
        <w:widowControl w:val="0"/>
        <w:jc w:val="left"/>
        <w:rPr>
          <w:b/>
        </w:rPr>
      </w:pPr>
      <w:r w:rsidRPr="00370E93">
        <w:rPr>
          <w:b/>
        </w:rPr>
        <w:t>H. 4170</w:t>
      </w:r>
    </w:p>
    <w:p w:rsidR="00370E93" w:rsidRDefault="00370E93" w:rsidP="00370E93">
      <w:pPr>
        <w:widowControl w:val="0"/>
        <w:jc w:val="left"/>
        <w:rPr>
          <w:b/>
        </w:rPr>
      </w:pPr>
    </w:p>
    <w:p w:rsidR="00370E93" w:rsidRDefault="00370E93" w:rsidP="00370E93">
      <w:pPr>
        <w:widowControl w:val="0"/>
        <w:jc w:val="left"/>
      </w:pPr>
      <w:r w:rsidRPr="00370E93">
        <w:rPr>
          <w:b/>
        </w:rPr>
        <w:t>STATUS INFORMATION</w:t>
      </w:r>
    </w:p>
    <w:p w:rsidR="00370E93" w:rsidRDefault="00370E93" w:rsidP="00370E93">
      <w:pPr>
        <w:widowControl w:val="0"/>
        <w:jc w:val="left"/>
      </w:pPr>
    </w:p>
    <w:p w:rsidR="00370E93" w:rsidRDefault="00370E93" w:rsidP="00370E93">
      <w:pPr>
        <w:widowControl w:val="0"/>
        <w:jc w:val="left"/>
      </w:pPr>
      <w:r>
        <w:t>House Resolution</w:t>
      </w:r>
    </w:p>
    <w:p w:rsidR="00370E93" w:rsidRDefault="005437D7" w:rsidP="00370E93">
      <w:pPr>
        <w:widowControl w:val="0"/>
        <w:jc w:val="left"/>
      </w:pPr>
      <w:r>
        <w:t>Sponsors: Reps. Cole, Alexander, Allison, Anderson, Anthony, Atwater, Bales, Ballentine, Bannister, Barfield, Bedingfield, Bernstein, Bingham, Bowen, Bowers, Branham, Brannon, G.A. Brown, R.L. Brown, Burns, Chumley, Clemmons, Clyburn, Cobb</w:t>
      </w:r>
      <w:r>
        <w:noBreakHyphen/>
        <w:t>Hunter,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370E93" w:rsidRDefault="00370E93" w:rsidP="00370E93">
      <w:pPr>
        <w:widowControl w:val="0"/>
        <w:jc w:val="left"/>
      </w:pPr>
      <w:r>
        <w:t>Document Path: l:\council\bills\bbm\10932htc13.docx</w:t>
      </w:r>
    </w:p>
    <w:p w:rsidR="00370E93" w:rsidRDefault="00370E93" w:rsidP="00370E93">
      <w:pPr>
        <w:widowControl w:val="0"/>
        <w:jc w:val="left"/>
      </w:pPr>
    </w:p>
    <w:p w:rsidR="00370E93" w:rsidRDefault="00370E93" w:rsidP="00370E93">
      <w:pPr>
        <w:widowControl w:val="0"/>
        <w:jc w:val="left"/>
      </w:pPr>
      <w:r>
        <w:t>Introduced in the House on May 21, 2013</w:t>
      </w:r>
    </w:p>
    <w:p w:rsidR="00370E93" w:rsidRDefault="00370E93" w:rsidP="00370E93">
      <w:pPr>
        <w:widowControl w:val="0"/>
        <w:jc w:val="left"/>
      </w:pPr>
      <w:r>
        <w:t>Adopted by the House on May 21, 2013</w:t>
      </w:r>
    </w:p>
    <w:p w:rsidR="00370E93" w:rsidRDefault="00370E93" w:rsidP="00370E93">
      <w:pPr>
        <w:widowControl w:val="0"/>
        <w:jc w:val="left"/>
      </w:pPr>
    </w:p>
    <w:p w:rsidR="00370E93" w:rsidRDefault="00370E93" w:rsidP="00370E93">
      <w:pPr>
        <w:widowControl w:val="0"/>
        <w:jc w:val="left"/>
      </w:pPr>
      <w:r>
        <w:t xml:space="preserve">Summary: </w:t>
      </w:r>
      <w:r w:rsidR="00FE1E85">
        <w:t>Bucky Woodall</w:t>
      </w:r>
    </w:p>
    <w:p w:rsidR="00370E93" w:rsidRDefault="00370E93" w:rsidP="00370E93">
      <w:pPr>
        <w:widowControl w:val="0"/>
        <w:jc w:val="left"/>
      </w:pPr>
    </w:p>
    <w:p w:rsidR="00370E93" w:rsidRDefault="00370E93" w:rsidP="00370E93">
      <w:pPr>
        <w:widowControl w:val="0"/>
        <w:jc w:val="left"/>
      </w:pPr>
    </w:p>
    <w:p w:rsidR="00370E93" w:rsidRDefault="00370E93" w:rsidP="00370E93">
      <w:pPr>
        <w:widowControl w:val="0"/>
        <w:tabs>
          <w:tab w:val="center" w:pos="590"/>
          <w:tab w:val="center" w:pos="1440"/>
          <w:tab w:val="left" w:pos="1872"/>
          <w:tab w:val="left" w:pos="9187"/>
        </w:tabs>
        <w:jc w:val="left"/>
      </w:pPr>
      <w:r w:rsidRPr="00370E93">
        <w:rPr>
          <w:b/>
        </w:rPr>
        <w:t>HISTORY OF LEGISLATIVE ACTIONS</w:t>
      </w:r>
    </w:p>
    <w:p w:rsidR="00370E93" w:rsidRDefault="00370E93" w:rsidP="00370E93">
      <w:pPr>
        <w:widowControl w:val="0"/>
        <w:tabs>
          <w:tab w:val="center" w:pos="590"/>
          <w:tab w:val="center" w:pos="1440"/>
          <w:tab w:val="left" w:pos="1872"/>
          <w:tab w:val="left" w:pos="9187"/>
        </w:tabs>
        <w:jc w:val="left"/>
      </w:pPr>
    </w:p>
    <w:p w:rsidR="00370E93" w:rsidRPr="00370E93" w:rsidRDefault="00370E93" w:rsidP="00370E93">
      <w:pPr>
        <w:widowControl w:val="0"/>
        <w:tabs>
          <w:tab w:val="center" w:pos="590"/>
          <w:tab w:val="center" w:pos="1440"/>
          <w:tab w:val="left" w:pos="1872"/>
          <w:tab w:val="left" w:pos="9187"/>
        </w:tabs>
        <w:jc w:val="left"/>
      </w:pPr>
      <w:r w:rsidRPr="00370E93">
        <w:rPr>
          <w:u w:val="single"/>
        </w:rPr>
        <w:tab/>
        <w:t>Date</w:t>
      </w:r>
      <w:r w:rsidRPr="00370E93">
        <w:rPr>
          <w:u w:val="single"/>
        </w:rPr>
        <w:tab/>
        <w:t>Body</w:t>
      </w:r>
      <w:r w:rsidRPr="00370E93">
        <w:rPr>
          <w:u w:val="single"/>
        </w:rPr>
        <w:tab/>
        <w:t>Action Description with journal page number</w:t>
      </w:r>
      <w:r w:rsidRPr="00370E93">
        <w:rPr>
          <w:u w:val="single"/>
        </w:rPr>
        <w:tab/>
      </w:r>
      <w:bookmarkStart w:id="0" w:name="_GoBack"/>
      <w:bookmarkEnd w:id="0"/>
    </w:p>
    <w:p w:rsidR="002453F0" w:rsidRDefault="002453F0" w:rsidP="002453F0">
      <w:pPr>
        <w:widowControl w:val="0"/>
        <w:tabs>
          <w:tab w:val="right" w:pos="1008"/>
          <w:tab w:val="left" w:pos="1152"/>
          <w:tab w:val="left" w:pos="1872"/>
          <w:tab w:val="left" w:pos="9187"/>
        </w:tabs>
        <w:ind w:left="2088" w:hanging="2088"/>
        <w:jc w:val="left"/>
      </w:pPr>
      <w:r>
        <w:tab/>
        <w:t>5/21/2013</w:t>
      </w:r>
      <w:r>
        <w:tab/>
        <w:t>House</w:t>
      </w:r>
      <w:r>
        <w:tab/>
      </w:r>
      <w:r w:rsidRPr="00677A13">
        <w:t>Introduced and adopted (</w:t>
      </w:r>
      <w:hyperlink r:id="rId7" w:history="1">
        <w:r w:rsidRPr="00677A13">
          <w:rPr>
            <w:rStyle w:val="Hyperlink"/>
          </w:rPr>
          <w:t>House Journal</w:t>
        </w:r>
        <w:r w:rsidRPr="00677A13">
          <w:rPr>
            <w:rStyle w:val="Hyperlink"/>
          </w:rPr>
          <w:noBreakHyphen/>
          <w:t>page 12</w:t>
        </w:r>
      </w:hyperlink>
      <w:r w:rsidRPr="00677A13">
        <w:t>)</w:t>
      </w:r>
    </w:p>
    <w:p w:rsidR="002453F0" w:rsidRDefault="002453F0" w:rsidP="002453F0">
      <w:pPr>
        <w:widowControl w:val="0"/>
        <w:tabs>
          <w:tab w:val="right" w:pos="1008"/>
          <w:tab w:val="left" w:pos="1152"/>
          <w:tab w:val="left" w:pos="1872"/>
          <w:tab w:val="left" w:pos="9187"/>
        </w:tabs>
        <w:ind w:left="2088" w:hanging="2088"/>
        <w:jc w:val="left"/>
      </w:pPr>
    </w:p>
    <w:p w:rsidR="00370E93" w:rsidRPr="00370E93" w:rsidRDefault="00370E93" w:rsidP="00370E93">
      <w:pPr>
        <w:widowControl w:val="0"/>
        <w:tabs>
          <w:tab w:val="right" w:pos="1008"/>
          <w:tab w:val="left" w:pos="1152"/>
          <w:tab w:val="left" w:pos="1872"/>
          <w:tab w:val="left" w:pos="9187"/>
        </w:tabs>
        <w:ind w:left="2088" w:hanging="2088"/>
        <w:jc w:val="left"/>
      </w:pPr>
    </w:p>
    <w:p w:rsidR="00370E93" w:rsidRDefault="00370E93" w:rsidP="00370E93">
      <w:r w:rsidRPr="00370E93">
        <w:rPr>
          <w:b/>
        </w:rPr>
        <w:t>VERSIONS OF THIS BILL</w:t>
      </w:r>
    </w:p>
    <w:p w:rsidR="00370E93" w:rsidRDefault="00370E93" w:rsidP="00370E93"/>
    <w:p w:rsidR="00370E93" w:rsidRDefault="008A2158" w:rsidP="00370E93">
      <w:hyperlink r:id="rId8" w:history="1">
        <w:r w:rsidR="00370E93">
          <w:rPr>
            <w:rStyle w:val="Hyperlink"/>
          </w:rPr>
          <w:t>5/21/2013</w:t>
        </w:r>
      </w:hyperlink>
    </w:p>
    <w:p w:rsidR="00370E93" w:rsidRDefault="00370E93" w:rsidP="00370E93"/>
    <w:p w:rsidR="00370E93" w:rsidRDefault="00370E93" w:rsidP="00370E93">
      <w:pPr>
        <w:sectPr w:rsidR="00370E93" w:rsidSect="00370E9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0AC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16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CONGRATULATING MR. BUCKY WOODALL OF WHITNEY, IN SPARTANBURG COUNTY, ON BEING RECOGNIZED BY THE GOVERNOR</w:t>
      </w:r>
      <w:r w:rsidR="004B77C0" w:rsidRPr="004B77C0">
        <w:t>’</w:t>
      </w:r>
      <w:r>
        <w:t>S COMMITTEE ON THE EMPLOYMENT OF PEOPLE WITH DISABILITIES AS AN EMPLOYEE OF THE YEAR IN THE SMALL BUSINESS CATEGORY.</w:t>
      </w:r>
    </w:p>
    <w:p w:rsidR="00890AC5" w:rsidRDefault="00890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1631" w:rsidRDefault="00890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F1631">
        <w:t>the members of the House of Representatives were pleased to learn that Mr. Bucky Woodall of Whitney, in Spartanburg County, was recognized in a ceremony in Columbia on May 17, 2013, by the Governor</w:t>
      </w:r>
      <w:r w:rsidR="004B77C0" w:rsidRPr="004B77C0">
        <w:t>’</w:t>
      </w:r>
      <w:r w:rsidR="00BF1631">
        <w:t xml:space="preserve">s Committee on Employment of People </w:t>
      </w:r>
      <w:r w:rsidR="00863273">
        <w:t>w</w:t>
      </w:r>
      <w:r w:rsidR="00BF1631">
        <w:t>ith Disabilities as an employee of the year in the small business category; and</w:t>
      </w:r>
    </w:p>
    <w:p w:rsidR="00BF1631" w:rsidRDefault="00BF16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631" w:rsidRDefault="00BF16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Bucky, age twenty</w:t>
      </w:r>
      <w:r w:rsidR="004B77C0">
        <w:noBreakHyphen/>
      </w:r>
      <w:r>
        <w:t>five, who was enrolled in the South Carolina School for the Deaf and Blind, got his first job two years ago at Firehouse Subs with the assistance of the local South Carolina Vocational Rehabilitation Center, which trains and matches up persons with disabilities with area employers; and</w:t>
      </w:r>
    </w:p>
    <w:p w:rsidR="00BF1631" w:rsidRDefault="00BF16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631" w:rsidRDefault="00BF16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76C72">
        <w:t xml:space="preserve">Dana Rolin, </w:t>
      </w:r>
      <w:r>
        <w:t xml:space="preserve">Vocational Rehabilitation job coach, who nominated Bucky for the state award, notes that Bucky is a delight to work with, has never met a stranger, radiates extraordinary energy and </w:t>
      </w:r>
      <w:r w:rsidR="00576C72">
        <w:t xml:space="preserve">is </w:t>
      </w:r>
      <w:r>
        <w:t>“a joy to know”; and</w:t>
      </w:r>
    </w:p>
    <w:p w:rsidR="00BF1631" w:rsidRDefault="00BF16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11D" w:rsidRDefault="00BF16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he works at Firehouse Subs in Boiling Springs, where he performs multiple tasks essential for the restaurant</w:t>
      </w:r>
      <w:r w:rsidR="004B77C0" w:rsidRPr="004B77C0">
        <w:t>’</w:t>
      </w:r>
      <w:r>
        <w:t xml:space="preserve">s successful operation, </w:t>
      </w:r>
      <w:r w:rsidR="0062211D">
        <w:t>including taking on the persona of the restaurant</w:t>
      </w:r>
      <w:r w:rsidR="004B77C0" w:rsidRPr="004B77C0">
        <w:t>’</w:t>
      </w:r>
      <w:r w:rsidR="0062211D">
        <w:t>s mascot “Sparky” and dancing and twirling a sign in front of the store in a Dalmatian mask and fireman</w:t>
      </w:r>
      <w:r w:rsidR="004B77C0" w:rsidRPr="004B77C0">
        <w:t>’</w:t>
      </w:r>
      <w:r w:rsidR="0062211D">
        <w:t>s coat; and</w:t>
      </w:r>
    </w:p>
    <w:p w:rsidR="0062211D" w:rsidRDefault="00622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11D" w:rsidRDefault="00622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Woodall relates that “I like my job.  It</w:t>
      </w:r>
      <w:r w:rsidR="004B77C0" w:rsidRPr="004B77C0">
        <w:t>’</w:t>
      </w:r>
      <w:r>
        <w:t>s special to me.”  His managers say he is never late, always works hard, and keeps a positiv</w:t>
      </w:r>
      <w:r w:rsidR="00576C72">
        <w:t>e attitude and Mr. Omar Ghorbani</w:t>
      </w:r>
      <w:r>
        <w:t>, owner of Firehouse Subs of Spartanburg, notes that “he</w:t>
      </w:r>
      <w:r w:rsidR="004B77C0" w:rsidRPr="004B77C0">
        <w:t>’</w:t>
      </w:r>
      <w:r>
        <w:t>s an inspiration to our team .... cheerful in all weather</w:t>
      </w:r>
      <w:r w:rsidR="00576C72">
        <w:t>s</w:t>
      </w:r>
      <w:r>
        <w:t xml:space="preserve"> .... very positive .... has an outstanding attitude</w:t>
      </w:r>
      <w:r w:rsidR="00576C72">
        <w:t>”</w:t>
      </w:r>
      <w:r>
        <w:t>; and</w:t>
      </w:r>
    </w:p>
    <w:p w:rsidR="0062211D" w:rsidRDefault="00622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A1D" w:rsidRDefault="00622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76C72">
        <w:t>with himself having</w:t>
      </w:r>
      <w:r>
        <w:t xml:space="preserve"> multiple developmental disabilities, Bucky helps with fundraising for Special Olympics, in which he has twice competed, learned sign language during his time at the South Carolina School for the Deaf and Blind and regularly serves as a translator, was part of the Working Wheels program</w:t>
      </w:r>
      <w:r w:rsidR="00DD4A1D">
        <w:t xml:space="preserve"> at Wofford College and while at the School for the Deaf and Blind earned its Most Outstanding Student Award Scholarship, served in the color guard, </w:t>
      </w:r>
      <w:r w:rsidR="00576C72">
        <w:t xml:space="preserve">and </w:t>
      </w:r>
      <w:r w:rsidR="00DD4A1D">
        <w:t>the Hopping Hornets jump rope team, all while mentoring younger students; and</w:t>
      </w:r>
    </w:p>
    <w:p w:rsidR="00DD4A1D" w:rsidRDefault="00DD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A1D" w:rsidRDefault="00DD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t>
      </w:r>
      <w:r w:rsidR="00576C72">
        <w:t xml:space="preserve">also </w:t>
      </w:r>
      <w:r>
        <w:t>serves as a volunteer for the Whitney Fire Department by helping firefighters with essential tasks around the station, attends Restoration Church, loves mus</w:t>
      </w:r>
      <w:r w:rsidR="00863273">
        <w:t>ic, fishing, hunting, and motor</w:t>
      </w:r>
      <w:r>
        <w:t>cycles; and</w:t>
      </w:r>
    </w:p>
    <w:p w:rsidR="00DD4A1D" w:rsidRDefault="00DD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A1D" w:rsidRDefault="00DD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advice to those dealing with disabil</w:t>
      </w:r>
      <w:r w:rsidR="00576C72">
        <w:t xml:space="preserve">ities is short but profound </w:t>
      </w:r>
      <w:r w:rsidR="004B77C0">
        <w:noBreakHyphen/>
      </w:r>
      <w:r w:rsidR="004B77C0">
        <w:noBreakHyphen/>
      </w:r>
      <w:r w:rsidR="00576C72">
        <w:t xml:space="preserve"> “</w:t>
      </w:r>
      <w:r>
        <w:t>It</w:t>
      </w:r>
      <w:r w:rsidR="004B77C0" w:rsidRPr="004B77C0">
        <w:t>’</w:t>
      </w:r>
      <w:r>
        <w:t>s worth trying.  Make yourself happy; be somebody who cares.  Know that you can do things.  If you say you can</w:t>
      </w:r>
      <w:r w:rsidR="004B77C0" w:rsidRPr="004B77C0">
        <w:t>’</w:t>
      </w:r>
      <w:r>
        <w:t>t, then you won</w:t>
      </w:r>
      <w:r w:rsidR="004B77C0" w:rsidRPr="004B77C0">
        <w:t>’</w:t>
      </w:r>
      <w:r>
        <w:t>t.  At least give it a shot and give it all your best.”; and</w:t>
      </w:r>
    </w:p>
    <w:p w:rsidR="00DD4A1D" w:rsidRDefault="00DD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AC5" w:rsidRDefault="00DD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appropriate for the members of the House of Representatives to pause in their deliberations to express their congratulations to this outstanding young South Carolinian</w:t>
      </w:r>
      <w:r w:rsidR="00576C72">
        <w:t xml:space="preserve"> on his recognition by the Governor</w:t>
      </w:r>
      <w:r w:rsidR="004B77C0" w:rsidRPr="004B77C0">
        <w:t>’</w:t>
      </w:r>
      <w:r w:rsidR="00576C72">
        <w:t>s Committee on the Employment of People With Disabilities</w:t>
      </w:r>
      <w:r w:rsidR="00890AC5">
        <w:t>.  Now, therefore,</w:t>
      </w:r>
    </w:p>
    <w:p w:rsidR="00890AC5" w:rsidRDefault="00890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AC5" w:rsidRDefault="00890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90AC5" w:rsidRDefault="00890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AC5" w:rsidRDefault="00890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D4A1D">
        <w:t xml:space="preserve"> the members of the House of Representatives, by this resolution, congratulate Mr. Bucky Woodall of Whitney, in Spartanburg County, on being recognized by the Governor</w:t>
      </w:r>
      <w:r w:rsidR="004B77C0" w:rsidRPr="004B77C0">
        <w:t>’</w:t>
      </w:r>
      <w:r w:rsidR="00863273">
        <w:t>s</w:t>
      </w:r>
      <w:r w:rsidR="00DD4A1D">
        <w:t xml:space="preserve"> Committ</w:t>
      </w:r>
      <w:r w:rsidR="00863273">
        <w:t>ee on the Employment of People w</w:t>
      </w:r>
      <w:r w:rsidR="00DD4A1D">
        <w:t>ith Disabilities as an employee of the year in the small business category.</w:t>
      </w:r>
    </w:p>
    <w:p w:rsidR="00890AC5" w:rsidRDefault="00890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0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D4A1D">
        <w:t xml:space="preserve"> Mr. Bucky Woodall.</w:t>
      </w:r>
    </w:p>
    <w:p w:rsidR="00E47063" w:rsidRDefault="004B77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7063" w:rsidRDefault="00E47063" w:rsidP="00370E93">
      <w:pPr>
        <w:suppressAutoHyphens/>
      </w:pPr>
    </w:p>
    <w:sectPr w:rsidR="00E47063" w:rsidSect="00370E9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11D" w:rsidRDefault="0062211D" w:rsidP="009F0C77">
      <w:r>
        <w:separator/>
      </w:r>
    </w:p>
  </w:endnote>
  <w:endnote w:type="continuationSeparator" w:id="0">
    <w:p w:rsidR="0062211D" w:rsidRDefault="006221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3C0980-E3AC-4168-A515-5C7C306BBC1D}"/>
    <w:embedBold r:id="rId2" w:fontKey="{CDCC429E-C866-4685-97A4-228569D9B86F}"/>
  </w:font>
  <w:font w:name="Calibri">
    <w:panose1 w:val="020F0502020204030204"/>
    <w:charset w:val="00"/>
    <w:family w:val="swiss"/>
    <w:pitch w:val="variable"/>
    <w:sig w:usb0="E10002FF" w:usb1="4000ACFF" w:usb2="00000009" w:usb3="00000000" w:csb0="0000019F" w:csb1="00000000"/>
    <w:embedRegular r:id="rId3" w:fontKey="{A599C117-5974-41E0-B32C-8E29C3ED4D3F}"/>
  </w:font>
  <w:font w:name="Cambria">
    <w:panose1 w:val="02040503050406030204"/>
    <w:charset w:val="00"/>
    <w:family w:val="roman"/>
    <w:pitch w:val="variable"/>
    <w:sig w:usb0="E00002FF" w:usb1="400004FF" w:usb2="00000000" w:usb3="00000000" w:csb0="0000019F" w:csb1="00000000"/>
    <w:embedRegular r:id="rId4" w:fontKey="{596AD1A9-CFCE-4E6C-BD78-F02E367D87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E93" w:rsidRPr="00E47063" w:rsidRDefault="00370E93" w:rsidP="00E47063">
    <w:pPr>
      <w:pStyle w:val="Footer"/>
      <w:tabs>
        <w:tab w:val="clear" w:pos="4680"/>
        <w:tab w:val="clear" w:pos="9360"/>
        <w:tab w:val="center" w:pos="2995"/>
      </w:tabs>
      <w:spacing w:before="120"/>
    </w:pPr>
    <w:r>
      <w:t>[4170]</w:t>
    </w:r>
    <w:r>
      <w:tab/>
    </w:r>
    <w:r w:rsidR="00B17801">
      <w:fldChar w:fldCharType="begin"/>
    </w:r>
    <w:r w:rsidR="005437D7">
      <w:instrText xml:space="preserve"> PAGE  \* MERGEFORMAT </w:instrText>
    </w:r>
    <w:r w:rsidR="00B17801">
      <w:fldChar w:fldCharType="separate"/>
    </w:r>
    <w:r w:rsidR="008A2158">
      <w:rPr>
        <w:noProof/>
      </w:rPr>
      <w:t>1</w:t>
    </w:r>
    <w:r w:rsidR="00B1780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11D" w:rsidRDefault="0062211D" w:rsidP="009F0C77">
      <w:r>
        <w:separator/>
      </w:r>
    </w:p>
  </w:footnote>
  <w:footnote w:type="continuationSeparator" w:id="0">
    <w:p w:rsidR="0062211D" w:rsidRDefault="006221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32HTC13"/>
    <w:docVar w:name="CoverBillType" w:val="r"/>
    <w:docVar w:name="docpath" w:val="L:\Council\bills\BBM\10932HTC13.DOCX"/>
    <w:docVar w:name="dvBillNumber" w:val="4170"/>
    <w:docVar w:name="dvBillNumberPrefix" w:val="H. "/>
    <w:docVar w:name="dvOriginalBody" w:val="House"/>
    <w:docVar w:name="dvSteno" w:val="BBM"/>
    <w:docVar w:name="NameofBody" w:val="h"/>
    <w:docVar w:name="vgroup2" w:val="Council"/>
  </w:docVars>
  <w:rsids>
    <w:rsidRoot w:val="00E74BD2"/>
    <w:rsid w:val="00011869"/>
    <w:rsid w:val="000E1785"/>
    <w:rsid w:val="000F40FA"/>
    <w:rsid w:val="0010776B"/>
    <w:rsid w:val="00133E66"/>
    <w:rsid w:val="001435A3"/>
    <w:rsid w:val="001D08F2"/>
    <w:rsid w:val="001D525B"/>
    <w:rsid w:val="001D7F4F"/>
    <w:rsid w:val="001F2B9C"/>
    <w:rsid w:val="00231E96"/>
    <w:rsid w:val="002321B6"/>
    <w:rsid w:val="002453F0"/>
    <w:rsid w:val="00250967"/>
    <w:rsid w:val="002543C8"/>
    <w:rsid w:val="00284AAE"/>
    <w:rsid w:val="002D5048"/>
    <w:rsid w:val="002E5912"/>
    <w:rsid w:val="00301B21"/>
    <w:rsid w:val="00325348"/>
    <w:rsid w:val="0032732C"/>
    <w:rsid w:val="00336AD0"/>
    <w:rsid w:val="0037079A"/>
    <w:rsid w:val="00370E93"/>
    <w:rsid w:val="003D01E8"/>
    <w:rsid w:val="003E5288"/>
    <w:rsid w:val="003F6D79"/>
    <w:rsid w:val="0041760A"/>
    <w:rsid w:val="00417C01"/>
    <w:rsid w:val="0044653D"/>
    <w:rsid w:val="004809EE"/>
    <w:rsid w:val="004B77C0"/>
    <w:rsid w:val="004E2677"/>
    <w:rsid w:val="004E7D54"/>
    <w:rsid w:val="005273C6"/>
    <w:rsid w:val="00530A69"/>
    <w:rsid w:val="005437D7"/>
    <w:rsid w:val="00545593"/>
    <w:rsid w:val="00576C72"/>
    <w:rsid w:val="00577C6C"/>
    <w:rsid w:val="005C2FE2"/>
    <w:rsid w:val="005E2BC9"/>
    <w:rsid w:val="00605102"/>
    <w:rsid w:val="006215AA"/>
    <w:rsid w:val="0062211D"/>
    <w:rsid w:val="006913C9"/>
    <w:rsid w:val="0069470D"/>
    <w:rsid w:val="00734F00"/>
    <w:rsid w:val="007A70AE"/>
    <w:rsid w:val="007F20DD"/>
    <w:rsid w:val="008362E8"/>
    <w:rsid w:val="00863273"/>
    <w:rsid w:val="00890AC5"/>
    <w:rsid w:val="008A1768"/>
    <w:rsid w:val="008A2158"/>
    <w:rsid w:val="008F0F33"/>
    <w:rsid w:val="008F4429"/>
    <w:rsid w:val="00933998"/>
    <w:rsid w:val="0094021A"/>
    <w:rsid w:val="009B44AF"/>
    <w:rsid w:val="009C6A0B"/>
    <w:rsid w:val="009F0C77"/>
    <w:rsid w:val="009F4DD1"/>
    <w:rsid w:val="00A41684"/>
    <w:rsid w:val="00A64E80"/>
    <w:rsid w:val="00A72BCD"/>
    <w:rsid w:val="00A741D9"/>
    <w:rsid w:val="00A833AB"/>
    <w:rsid w:val="00A9741D"/>
    <w:rsid w:val="00AA56DE"/>
    <w:rsid w:val="00AD4B17"/>
    <w:rsid w:val="00B06032"/>
    <w:rsid w:val="00B17801"/>
    <w:rsid w:val="00B412D4"/>
    <w:rsid w:val="00B73CFB"/>
    <w:rsid w:val="00B8707B"/>
    <w:rsid w:val="00BE3C22"/>
    <w:rsid w:val="00BF1631"/>
    <w:rsid w:val="00C0345E"/>
    <w:rsid w:val="00C3483A"/>
    <w:rsid w:val="00C74E9D"/>
    <w:rsid w:val="00C82FD3"/>
    <w:rsid w:val="00C92819"/>
    <w:rsid w:val="00CC6B7B"/>
    <w:rsid w:val="00CD2089"/>
    <w:rsid w:val="00D73953"/>
    <w:rsid w:val="00D73A67"/>
    <w:rsid w:val="00D970A9"/>
    <w:rsid w:val="00DD4A1D"/>
    <w:rsid w:val="00DF3845"/>
    <w:rsid w:val="00E41911"/>
    <w:rsid w:val="00E47063"/>
    <w:rsid w:val="00E74BD2"/>
    <w:rsid w:val="00E92EEF"/>
    <w:rsid w:val="00F24442"/>
    <w:rsid w:val="00F50AE3"/>
    <w:rsid w:val="00F67CF1"/>
    <w:rsid w:val="00F72F69"/>
    <w:rsid w:val="00F840F0"/>
    <w:rsid w:val="00FB0D0D"/>
    <w:rsid w:val="00FB43B4"/>
    <w:rsid w:val="00FC4B4E"/>
    <w:rsid w:val="00FE1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8D71209-EDBD-4878-BAF8-4688C1A9C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70E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170_20130521.docx" TargetMode="External"/><Relationship Id="rId3" Type="http://schemas.openxmlformats.org/officeDocument/2006/relationships/settings" Target="settings.xml"/><Relationship Id="rId7" Type="http://schemas.openxmlformats.org/officeDocument/2006/relationships/hyperlink" Target="file:///h:\HJ%20Archive\2013\05-21-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99880-18E8-4A35-9BA7-15283156C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788</Words>
  <Characters>4492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4170: Bucky Woodall - South Carolina Legislature Online</dc:title>
  <dc:creator>BRENDA MELTON</dc:creator>
  <cp:lastModifiedBy>N Cumfer</cp:lastModifiedBy>
  <cp:revision>9</cp:revision>
  <dcterms:created xsi:type="dcterms:W3CDTF">2013-05-21T17:53:00Z</dcterms:created>
  <dcterms:modified xsi:type="dcterms:W3CDTF">2014-12-05T16:51:00Z</dcterms:modified>
</cp:coreProperties>
</file>