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69D" w:rsidRDefault="00AD469D" w:rsidP="00AD469D">
      <w:pPr>
        <w:widowControl w:val="0"/>
        <w:jc w:val="center"/>
      </w:pPr>
      <w:r w:rsidRPr="00AD469D">
        <w:rPr>
          <w:b/>
        </w:rPr>
        <w:t>South Carolina General Assembly</w:t>
      </w:r>
    </w:p>
    <w:p w:rsidR="00AD469D" w:rsidRDefault="00AD469D" w:rsidP="00AD469D">
      <w:pPr>
        <w:widowControl w:val="0"/>
        <w:jc w:val="center"/>
      </w:pPr>
      <w:r>
        <w:t>120th Session, 2013-2014</w:t>
      </w:r>
    </w:p>
    <w:p w:rsidR="00AD469D" w:rsidRDefault="00AD469D" w:rsidP="00AD469D">
      <w:pPr>
        <w:widowControl w:val="0"/>
        <w:jc w:val="left"/>
      </w:pPr>
    </w:p>
    <w:p w:rsidR="00AD469D" w:rsidRDefault="00AD469D" w:rsidP="00AD469D">
      <w:pPr>
        <w:widowControl w:val="0"/>
        <w:jc w:val="left"/>
        <w:rPr>
          <w:b/>
        </w:rPr>
      </w:pPr>
      <w:r w:rsidRPr="00AD469D">
        <w:rPr>
          <w:b/>
        </w:rPr>
        <w:t>H. 4197</w:t>
      </w:r>
    </w:p>
    <w:p w:rsidR="00AD469D" w:rsidRDefault="00AD469D" w:rsidP="00AD469D">
      <w:pPr>
        <w:widowControl w:val="0"/>
        <w:jc w:val="left"/>
        <w:rPr>
          <w:b/>
        </w:rPr>
      </w:pPr>
    </w:p>
    <w:p w:rsidR="00AD469D" w:rsidRDefault="00AD469D" w:rsidP="00AD469D">
      <w:pPr>
        <w:widowControl w:val="0"/>
        <w:jc w:val="left"/>
      </w:pPr>
      <w:r w:rsidRPr="00AD469D">
        <w:rPr>
          <w:b/>
        </w:rPr>
        <w:t>STATUS INFORMATION</w:t>
      </w:r>
    </w:p>
    <w:p w:rsidR="00AD469D" w:rsidRDefault="00AD469D" w:rsidP="00AD469D">
      <w:pPr>
        <w:widowControl w:val="0"/>
        <w:jc w:val="left"/>
      </w:pPr>
    </w:p>
    <w:p w:rsidR="00AD469D" w:rsidRDefault="00AD469D" w:rsidP="00AD469D">
      <w:pPr>
        <w:widowControl w:val="0"/>
        <w:jc w:val="left"/>
      </w:pPr>
      <w:r>
        <w:t>House Resolution</w:t>
      </w:r>
    </w:p>
    <w:p w:rsidR="00AD469D" w:rsidRDefault="0008785D" w:rsidP="00AD469D">
      <w:pPr>
        <w:widowControl w:val="0"/>
        <w:jc w:val="left"/>
      </w:pPr>
      <w:r>
        <w:t>Sponsors: Reps. Bowen, Alexander, Allison, Anderson, Anthony, Atwater, Bales, Ballentine, Bannister, Barfield, Bedingfield, Bernstein, Bingham,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D469D" w:rsidRDefault="00AD469D" w:rsidP="00AD469D">
      <w:pPr>
        <w:widowControl w:val="0"/>
        <w:jc w:val="left"/>
      </w:pPr>
      <w:r>
        <w:t>Document Path: l:\council\bills\rm\1298vr13.docx</w:t>
      </w:r>
    </w:p>
    <w:p w:rsidR="00AD469D" w:rsidRDefault="00AD469D" w:rsidP="00AD469D">
      <w:pPr>
        <w:widowControl w:val="0"/>
        <w:jc w:val="left"/>
      </w:pPr>
    </w:p>
    <w:p w:rsidR="00AD469D" w:rsidRDefault="00AD469D" w:rsidP="00AD469D">
      <w:pPr>
        <w:widowControl w:val="0"/>
        <w:jc w:val="left"/>
      </w:pPr>
      <w:r>
        <w:t>Introduced in the House on May 22, 2013</w:t>
      </w:r>
    </w:p>
    <w:p w:rsidR="00AD469D" w:rsidRDefault="00AD469D" w:rsidP="00AD469D">
      <w:pPr>
        <w:widowControl w:val="0"/>
        <w:jc w:val="left"/>
      </w:pPr>
      <w:r>
        <w:t>Adopted by the House on May 22, 2013</w:t>
      </w:r>
    </w:p>
    <w:p w:rsidR="00AD469D" w:rsidRDefault="00AD469D" w:rsidP="00AD469D">
      <w:pPr>
        <w:widowControl w:val="0"/>
        <w:jc w:val="left"/>
      </w:pPr>
    </w:p>
    <w:p w:rsidR="00AD469D" w:rsidRDefault="00AD469D" w:rsidP="00AD469D">
      <w:pPr>
        <w:widowControl w:val="0"/>
        <w:jc w:val="left"/>
      </w:pPr>
      <w:r>
        <w:t xml:space="preserve">Summary: </w:t>
      </w:r>
      <w:r w:rsidR="008B4852">
        <w:t>Kelley Smith O'Quinn</w:t>
      </w:r>
    </w:p>
    <w:p w:rsidR="00AD469D" w:rsidRDefault="00AD469D" w:rsidP="00AD469D">
      <w:pPr>
        <w:widowControl w:val="0"/>
        <w:jc w:val="left"/>
      </w:pPr>
    </w:p>
    <w:p w:rsidR="00AD469D" w:rsidRDefault="00AD469D" w:rsidP="00AD469D">
      <w:pPr>
        <w:widowControl w:val="0"/>
        <w:jc w:val="left"/>
      </w:pPr>
    </w:p>
    <w:p w:rsidR="00AD469D" w:rsidRDefault="00AD469D" w:rsidP="00AD469D">
      <w:pPr>
        <w:widowControl w:val="0"/>
        <w:tabs>
          <w:tab w:val="center" w:pos="590"/>
          <w:tab w:val="center" w:pos="1440"/>
          <w:tab w:val="left" w:pos="1872"/>
          <w:tab w:val="left" w:pos="9187"/>
        </w:tabs>
        <w:jc w:val="left"/>
      </w:pPr>
      <w:r w:rsidRPr="00AD469D">
        <w:rPr>
          <w:b/>
        </w:rPr>
        <w:t>HISTORY OF LEGISLATIVE ACTIONS</w:t>
      </w:r>
    </w:p>
    <w:p w:rsidR="00AD469D" w:rsidRDefault="00AD469D" w:rsidP="00AD469D">
      <w:pPr>
        <w:widowControl w:val="0"/>
        <w:tabs>
          <w:tab w:val="center" w:pos="590"/>
          <w:tab w:val="center" w:pos="1440"/>
          <w:tab w:val="left" w:pos="1872"/>
          <w:tab w:val="left" w:pos="9187"/>
        </w:tabs>
        <w:jc w:val="left"/>
      </w:pPr>
    </w:p>
    <w:p w:rsidR="00AD469D" w:rsidRPr="00AD469D" w:rsidRDefault="00AD469D" w:rsidP="00AD469D">
      <w:pPr>
        <w:widowControl w:val="0"/>
        <w:tabs>
          <w:tab w:val="center" w:pos="590"/>
          <w:tab w:val="center" w:pos="1440"/>
          <w:tab w:val="left" w:pos="1872"/>
          <w:tab w:val="left" w:pos="9187"/>
        </w:tabs>
        <w:jc w:val="left"/>
      </w:pPr>
      <w:r w:rsidRPr="00AD469D">
        <w:rPr>
          <w:u w:val="single"/>
        </w:rPr>
        <w:tab/>
        <w:t>Date</w:t>
      </w:r>
      <w:r w:rsidRPr="00AD469D">
        <w:rPr>
          <w:u w:val="single"/>
        </w:rPr>
        <w:tab/>
        <w:t>Body</w:t>
      </w:r>
      <w:r w:rsidRPr="00AD469D">
        <w:rPr>
          <w:u w:val="single"/>
        </w:rPr>
        <w:tab/>
        <w:t>Action Description with journal page number</w:t>
      </w:r>
      <w:r w:rsidRPr="00AD469D">
        <w:rPr>
          <w:u w:val="single"/>
        </w:rPr>
        <w:tab/>
      </w:r>
      <w:bookmarkStart w:id="0" w:name="_GoBack"/>
      <w:bookmarkEnd w:id="0"/>
    </w:p>
    <w:p w:rsidR="0031515A" w:rsidRDefault="0031515A" w:rsidP="0031515A">
      <w:pPr>
        <w:widowControl w:val="0"/>
        <w:tabs>
          <w:tab w:val="right" w:pos="1008"/>
          <w:tab w:val="left" w:pos="1152"/>
          <w:tab w:val="left" w:pos="1872"/>
          <w:tab w:val="left" w:pos="9187"/>
        </w:tabs>
        <w:ind w:left="2088" w:hanging="2088"/>
        <w:jc w:val="left"/>
      </w:pPr>
      <w:r>
        <w:tab/>
        <w:t>5/22/2013</w:t>
      </w:r>
      <w:r>
        <w:tab/>
        <w:t>House</w:t>
      </w:r>
      <w:r>
        <w:tab/>
      </w:r>
      <w:r w:rsidRPr="008A1A38">
        <w:t>Introduced and adopted (</w:t>
      </w:r>
      <w:hyperlink r:id="rId7" w:history="1">
        <w:r w:rsidRPr="008A1A38">
          <w:rPr>
            <w:rStyle w:val="Hyperlink"/>
          </w:rPr>
          <w:t>House Journal</w:t>
        </w:r>
        <w:r w:rsidRPr="008A1A38">
          <w:rPr>
            <w:rStyle w:val="Hyperlink"/>
          </w:rPr>
          <w:noBreakHyphen/>
          <w:t>page 47</w:t>
        </w:r>
      </w:hyperlink>
      <w:r w:rsidRPr="008A1A38">
        <w:t>)</w:t>
      </w:r>
    </w:p>
    <w:p w:rsidR="0031515A" w:rsidRDefault="0031515A" w:rsidP="0031515A">
      <w:pPr>
        <w:widowControl w:val="0"/>
        <w:tabs>
          <w:tab w:val="right" w:pos="1008"/>
          <w:tab w:val="left" w:pos="1152"/>
          <w:tab w:val="left" w:pos="1872"/>
          <w:tab w:val="left" w:pos="9187"/>
        </w:tabs>
        <w:ind w:left="2088" w:hanging="2088"/>
        <w:jc w:val="left"/>
      </w:pPr>
    </w:p>
    <w:p w:rsidR="00AD469D" w:rsidRPr="00AD469D" w:rsidRDefault="00AD469D" w:rsidP="00AD469D">
      <w:pPr>
        <w:widowControl w:val="0"/>
        <w:tabs>
          <w:tab w:val="right" w:pos="1008"/>
          <w:tab w:val="left" w:pos="1152"/>
          <w:tab w:val="left" w:pos="1872"/>
          <w:tab w:val="left" w:pos="9187"/>
        </w:tabs>
        <w:ind w:left="2088" w:hanging="2088"/>
        <w:jc w:val="left"/>
      </w:pPr>
    </w:p>
    <w:p w:rsidR="00AD469D" w:rsidRDefault="00AD469D" w:rsidP="00AD469D">
      <w:r w:rsidRPr="00AD469D">
        <w:rPr>
          <w:b/>
        </w:rPr>
        <w:t>VERSIONS OF THIS BILL</w:t>
      </w:r>
    </w:p>
    <w:p w:rsidR="00AD469D" w:rsidRDefault="00AD469D" w:rsidP="00AD469D"/>
    <w:p w:rsidR="00AD469D" w:rsidRDefault="004D1E95" w:rsidP="00AD469D">
      <w:hyperlink r:id="rId8" w:history="1">
        <w:r w:rsidR="00AD469D">
          <w:rPr>
            <w:rStyle w:val="Hyperlink"/>
          </w:rPr>
          <w:t>5/22/2013</w:t>
        </w:r>
      </w:hyperlink>
    </w:p>
    <w:p w:rsidR="00AD469D" w:rsidRDefault="00AD469D" w:rsidP="00AD469D"/>
    <w:p w:rsidR="00AD469D" w:rsidRDefault="00AD469D" w:rsidP="00AD469D">
      <w:pPr>
        <w:sectPr w:rsidR="00AD469D" w:rsidSect="00AD469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6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F7" w:rsidRDefault="00D021E6" w:rsidP="0092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21BF7">
        <w:t xml:space="preserve">HONOR </w:t>
      </w:r>
      <w:r w:rsidR="008C45B1">
        <w:t>KELLEY SMITH O</w:t>
      </w:r>
      <w:r w:rsidR="00455CB1" w:rsidRPr="00455CB1">
        <w:t>’</w:t>
      </w:r>
      <w:r w:rsidR="008C45B1">
        <w:t>QUINN</w:t>
      </w:r>
      <w:r w:rsidR="00AA5C10">
        <w:t xml:space="preserve"> OF ANDERSON,</w:t>
      </w:r>
      <w:r w:rsidR="008C45B1">
        <w:t xml:space="preserve"> </w:t>
      </w:r>
      <w:r w:rsidR="00AA5C10">
        <w:t>LONGTIME FRIEND OF THE MEDICAL UNIVERSITY OF SOUTH CAROLINA, FOR</w:t>
      </w:r>
      <w:r w:rsidR="00921BF7">
        <w:t xml:space="preserve"> </w:t>
      </w:r>
      <w:r w:rsidR="006E4BEB">
        <w:t xml:space="preserve">THE </w:t>
      </w:r>
      <w:r w:rsidR="00AA5C10">
        <w:t xml:space="preserve">GENEROUS SUPPORT </w:t>
      </w:r>
      <w:r w:rsidR="006E4BEB">
        <w:t>AND SERVICE SHE HAS RENDERED TO</w:t>
      </w:r>
      <w:r w:rsidR="00157EBA">
        <w:t xml:space="preserve"> THE</w:t>
      </w:r>
      <w:r w:rsidR="00AA5C10">
        <w:t xml:space="preserve"> SCHOOL</w:t>
      </w:r>
      <w:r w:rsidR="006E4BEB">
        <w:t xml:space="preserve"> FOR DECADES</w:t>
      </w:r>
      <w:r w:rsidR="00AA5C10">
        <w:t xml:space="preserve">, </w:t>
      </w:r>
      <w:r w:rsidR="00921BF7">
        <w:t xml:space="preserve">TO CONGRATULATE HER ON BEING PRESENTED </w:t>
      </w:r>
      <w:r w:rsidR="00AA5C10">
        <w:t xml:space="preserve">THE DEGREE OF </w:t>
      </w:r>
      <w:r w:rsidR="00921BF7">
        <w:t>HONORARY DOCTOR OF HUMANE LETTERS</w:t>
      </w:r>
      <w:r w:rsidR="00AA5C10">
        <w:t xml:space="preserve"> BY MUSC,</w:t>
      </w:r>
      <w:r w:rsidR="00921BF7">
        <w:t xml:space="preserve"> AND TO WISH HER M</w:t>
      </w:r>
      <w:r w:rsidR="00AA5C10">
        <w:t xml:space="preserve">UCH </w:t>
      </w:r>
      <w:r w:rsidR="00921BF7">
        <w:t>FULFILLMENT IN ALL HER FUTURE ENDEAVORS.</w:t>
      </w:r>
    </w:p>
    <w:p w:rsidR="00EA76D3" w:rsidRDefault="00EA7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2787D">
        <w:rPr>
          <w:color w:val="000000" w:themeColor="text1"/>
          <w:u w:color="000000" w:themeColor="text1"/>
        </w:rPr>
        <w:t xml:space="preserve">the South Carolina </w:t>
      </w:r>
      <w:r>
        <w:rPr>
          <w:color w:val="000000" w:themeColor="text1"/>
          <w:u w:color="000000" w:themeColor="text1"/>
        </w:rPr>
        <w:t>House of Representatives</w:t>
      </w:r>
      <w:r w:rsidRPr="0082787D">
        <w:rPr>
          <w:color w:val="000000" w:themeColor="text1"/>
          <w:u w:color="000000" w:themeColor="text1"/>
        </w:rPr>
        <w:t xml:space="preserve"> </w:t>
      </w:r>
      <w:r>
        <w:rPr>
          <w:color w:val="000000" w:themeColor="text1"/>
          <w:u w:color="000000" w:themeColor="text1"/>
        </w:rPr>
        <w:t xml:space="preserve">takes great pleasure in </w:t>
      </w:r>
      <w:r w:rsidRPr="0082787D">
        <w:rPr>
          <w:color w:val="000000" w:themeColor="text1"/>
          <w:u w:color="000000" w:themeColor="text1"/>
        </w:rPr>
        <w:t xml:space="preserve">recognizing the labors of </w:t>
      </w:r>
      <w:r>
        <w:rPr>
          <w:color w:val="000000" w:themeColor="text1"/>
          <w:u w:color="000000" w:themeColor="text1"/>
        </w:rPr>
        <w:t xml:space="preserve">those who promote the welfare of </w:t>
      </w:r>
      <w:r w:rsidRPr="0082787D">
        <w:rPr>
          <w:color w:val="000000" w:themeColor="text1"/>
          <w:u w:color="000000" w:themeColor="text1"/>
        </w:rPr>
        <w:t>th</w:t>
      </w:r>
      <w:r>
        <w:rPr>
          <w:color w:val="000000" w:themeColor="text1"/>
          <w:u w:color="000000" w:themeColor="text1"/>
        </w:rPr>
        <w:t>e</w:t>
      </w:r>
      <w:r w:rsidRPr="0082787D">
        <w:rPr>
          <w:color w:val="000000" w:themeColor="text1"/>
          <w:u w:color="000000" w:themeColor="text1"/>
        </w:rPr>
        <w:t xml:space="preserve"> </w:t>
      </w:r>
      <w:r>
        <w:rPr>
          <w:color w:val="000000" w:themeColor="text1"/>
          <w:u w:color="000000" w:themeColor="text1"/>
        </w:rPr>
        <w:t>s</w:t>
      </w:r>
      <w:r w:rsidRPr="0082787D">
        <w:rPr>
          <w:color w:val="000000" w:themeColor="text1"/>
          <w:u w:color="000000" w:themeColor="text1"/>
        </w:rPr>
        <w:t>tate</w:t>
      </w:r>
      <w:r w:rsidRPr="00455CB1">
        <w:rPr>
          <w:color w:val="000000" w:themeColor="text1"/>
          <w:u w:color="000000" w:themeColor="text1"/>
        </w:rPr>
        <w:t>’</w:t>
      </w:r>
      <w:r w:rsidRPr="0082787D">
        <w:rPr>
          <w:color w:val="000000" w:themeColor="text1"/>
          <w:u w:color="000000" w:themeColor="text1"/>
        </w:rPr>
        <w:t xml:space="preserve">s </w:t>
      </w:r>
      <w:r>
        <w:rPr>
          <w:color w:val="000000" w:themeColor="text1"/>
          <w:u w:color="000000" w:themeColor="text1"/>
        </w:rPr>
        <w:t>most valuable resource, its young people;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Kelley Smith O</w:t>
      </w:r>
      <w:r w:rsidRPr="00455CB1">
        <w:rPr>
          <w:color w:val="000000" w:themeColor="text1"/>
          <w:u w:color="000000" w:themeColor="text1"/>
        </w:rPr>
        <w:t>’</w:t>
      </w:r>
      <w:r>
        <w:rPr>
          <w:color w:val="000000" w:themeColor="text1"/>
          <w:u w:color="000000" w:themeColor="text1"/>
        </w:rPr>
        <w:t>Quinn, a native of Walhalla and now part</w:t>
      </w:r>
      <w:r>
        <w:rPr>
          <w:color w:val="000000" w:themeColor="text1"/>
          <w:u w:color="000000" w:themeColor="text1"/>
        </w:rPr>
        <w:noBreakHyphen/>
        <w:t>time resident of Anderson, is deserving of recognition for the exemplary</w:t>
      </w:r>
      <w:r w:rsidRPr="0082787D">
        <w:rPr>
          <w:color w:val="000000" w:themeColor="text1"/>
          <w:u w:color="000000" w:themeColor="text1"/>
        </w:rPr>
        <w:t xml:space="preserve"> </w:t>
      </w:r>
      <w:r>
        <w:rPr>
          <w:color w:val="000000" w:themeColor="text1"/>
          <w:u w:color="000000" w:themeColor="text1"/>
        </w:rPr>
        <w:t>service and support she has given to the Medical University of South Carolina (MUSC) over many years;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May 17, 2013, MUSC acknowledged her many contributions, awarding Mrs. O</w:t>
      </w:r>
      <w:r w:rsidRPr="00455CB1">
        <w:rPr>
          <w:color w:val="000000" w:themeColor="text1"/>
          <w:u w:color="000000" w:themeColor="text1"/>
        </w:rPr>
        <w:t>’</w:t>
      </w:r>
      <w:r>
        <w:rPr>
          <w:color w:val="000000" w:themeColor="text1"/>
          <w:u w:color="000000" w:themeColor="text1"/>
        </w:rPr>
        <w:t>Quinn the degree of honorary doctor of humane letters;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relationship with MUSC came about as a result of her now</w:t>
      </w:r>
      <w:r>
        <w:rPr>
          <w:color w:val="000000" w:themeColor="text1"/>
          <w:u w:color="000000" w:themeColor="text1"/>
        </w:rPr>
        <w:noBreakHyphen/>
        <w:t>deceased husband, Dr. Kenneth Smith, a 1965 College of Medicine graduate. Together, they were staunch supporters of MUSC, supporting causes including the Kathleen Riley Lectureship, James B. Edwards Scholarship, and Gazes Cardiac Research Institute;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1994, Mrs. O</w:t>
      </w:r>
      <w:r w:rsidRPr="00455CB1">
        <w:rPr>
          <w:color w:val="000000" w:themeColor="text1"/>
          <w:u w:color="000000" w:themeColor="text1"/>
        </w:rPr>
        <w:t>’</w:t>
      </w:r>
      <w:r>
        <w:rPr>
          <w:color w:val="000000" w:themeColor="text1"/>
          <w:u w:color="000000" w:themeColor="text1"/>
        </w:rPr>
        <w:t xml:space="preserve">Quinn established an endowed scholarship within the College of Medicine to honor her husband </w:t>
      </w:r>
      <w:r>
        <w:rPr>
          <w:color w:val="000000" w:themeColor="text1"/>
          <w:u w:color="000000" w:themeColor="text1"/>
        </w:rPr>
        <w:lastRenderedPageBreak/>
        <w:t>and commemorate their wedding anniversary, which she continued to fund after his passing;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has been equally generous with her time, serving on the MUSC Foundation Board of Directors and on the steering committee of the Partnership of  Promise capital campaign which raised twenty percent over its $300 million goal one year ahead of schedule;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her service and support to MUSC have been a focus of much of her giving, she has not neglected her local community. In Anderson, Mrs. O</w:t>
      </w:r>
      <w:r w:rsidRPr="00455CB1">
        <w:rPr>
          <w:color w:val="000000" w:themeColor="text1"/>
          <w:u w:color="000000" w:themeColor="text1"/>
        </w:rPr>
        <w:t>’</w:t>
      </w:r>
      <w:r>
        <w:rPr>
          <w:color w:val="000000" w:themeColor="text1"/>
          <w:u w:color="000000" w:themeColor="text1"/>
        </w:rPr>
        <w:t>Quinn serves in a number of organizations, including the Foothills Community Foundation, Anderson Fine Arts Center, Anderson Area YMCA, Shalom House, the Anderson University Board of Visitors and Board of Regents, and Women in Philanthropy;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also has a genuine concern for the health and well</w:t>
      </w:r>
      <w:r>
        <w:rPr>
          <w:color w:val="000000" w:themeColor="text1"/>
          <w:u w:color="000000" w:themeColor="text1"/>
        </w:rPr>
        <w:noBreakHyphen/>
        <w:t>being of her fellow South Carolinians and gives her expertise and time to several health related organizations, including the South Carolina Medical Association Auxiliary, Southern Medical Association, Anderson County Mental Health Services, and Crown Laboratories Medical Advisory Board, among other entities; and</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House of Representatives takes great pleasure in commending this faithful friend of South Carolina, extending congratulations on her receipt of this latest honor, the presentation to Mrs. O</w:t>
      </w:r>
      <w:r w:rsidRPr="00455CB1">
        <w:rPr>
          <w:color w:val="000000" w:themeColor="text1"/>
          <w:u w:color="000000" w:themeColor="text1"/>
        </w:rPr>
        <w:t>’</w:t>
      </w:r>
      <w:r>
        <w:rPr>
          <w:color w:val="000000" w:themeColor="text1"/>
          <w:u w:color="000000" w:themeColor="text1"/>
        </w:rPr>
        <w:t xml:space="preserve">Quinn of the degree of </w:t>
      </w:r>
      <w:r>
        <w:t>honorary doctor of humane letters, bestowed by MUSC</w:t>
      </w:r>
      <w:r>
        <w:rPr>
          <w:color w:val="000000" w:themeColor="text1"/>
          <w:u w:color="000000" w:themeColor="text1"/>
        </w:rPr>
        <w:t xml:space="preserve">. </w:t>
      </w:r>
      <w:r>
        <w:t>Now, therefore,</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Kelley Smith O</w:t>
      </w:r>
      <w:r w:rsidRPr="00455CB1">
        <w:t>’</w:t>
      </w:r>
      <w:r>
        <w:t>Quinn of Anderson, longtime friend of the Medical University of South Carolina, on being presented the degree of honorary doctor of humane letters by MUSC, honor her for the generous support and service she has rendered to the school for decades, and wish her much fulfillment in all her future endeavors.</w:t>
      </w: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B1" w:rsidRDefault="00455CB1" w:rsidP="0045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Kelley Smith O</w:t>
      </w:r>
      <w:r w:rsidRPr="00455CB1">
        <w:t>’</w:t>
      </w:r>
      <w:r>
        <w:t>Quinn.</w:t>
      </w:r>
    </w:p>
    <w:p w:rsidR="00EE7DA6" w:rsidRDefault="00455CB1" w:rsidP="0037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DA6" w:rsidRDefault="00EE7DA6" w:rsidP="00AD469D">
      <w:pPr>
        <w:suppressAutoHyphens/>
      </w:pPr>
    </w:p>
    <w:sectPr w:rsidR="00EE7DA6" w:rsidSect="00AD469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1F9" w:rsidRDefault="002561F9" w:rsidP="009F0C77">
      <w:r>
        <w:separator/>
      </w:r>
    </w:p>
  </w:endnote>
  <w:endnote w:type="continuationSeparator" w:id="0">
    <w:p w:rsidR="002561F9" w:rsidRDefault="002561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E4549A-4D03-4E95-A39C-B45175918433}"/>
    <w:embedBold r:id="rId2" w:fontKey="{E6433682-20F9-4610-A585-252A7F847FAD}"/>
  </w:font>
  <w:font w:name="Calibri">
    <w:panose1 w:val="020F0502020204030204"/>
    <w:charset w:val="00"/>
    <w:family w:val="swiss"/>
    <w:pitch w:val="variable"/>
    <w:sig w:usb0="E10002FF" w:usb1="4000ACFF" w:usb2="00000009" w:usb3="00000000" w:csb0="0000019F" w:csb1="00000000"/>
    <w:embedRegular r:id="rId3" w:fontKey="{2837B833-6D84-40C8-87C1-B38954E0A914}"/>
  </w:font>
  <w:font w:name="Tahoma">
    <w:panose1 w:val="020B0604030504040204"/>
    <w:charset w:val="00"/>
    <w:family w:val="swiss"/>
    <w:pitch w:val="variable"/>
    <w:sig w:usb0="21002A87" w:usb1="80000000" w:usb2="00000008" w:usb3="00000000" w:csb0="000101FF" w:csb1="00000000"/>
    <w:embedRegular r:id="rId4" w:fontKey="{D53F038D-FF0C-4ABE-B670-ACE54654D011}"/>
  </w:font>
  <w:font w:name="Cambria">
    <w:panose1 w:val="02040503050406030204"/>
    <w:charset w:val="00"/>
    <w:family w:val="roman"/>
    <w:pitch w:val="variable"/>
    <w:sig w:usb0="E00002FF" w:usb1="400004FF" w:usb2="00000000" w:usb3="00000000" w:csb0="0000019F" w:csb1="00000000"/>
    <w:embedRegular r:id="rId5" w:fontKey="{9AA6BAD6-4AA2-4A08-869C-252D188788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9D" w:rsidRPr="00EE7DA6" w:rsidRDefault="00AD469D" w:rsidP="00EE7DA6">
    <w:pPr>
      <w:pStyle w:val="Footer"/>
      <w:tabs>
        <w:tab w:val="clear" w:pos="4680"/>
        <w:tab w:val="clear" w:pos="9360"/>
        <w:tab w:val="center" w:pos="2995"/>
      </w:tabs>
      <w:spacing w:before="120"/>
    </w:pPr>
    <w:r>
      <w:t>[4197]</w:t>
    </w:r>
    <w:r>
      <w:tab/>
    </w:r>
    <w:r w:rsidR="0084451C">
      <w:fldChar w:fldCharType="begin"/>
    </w:r>
    <w:r w:rsidR="0008785D">
      <w:instrText xml:space="preserve"> PAGE  \* MERGEFORMAT </w:instrText>
    </w:r>
    <w:r w:rsidR="0084451C">
      <w:fldChar w:fldCharType="separate"/>
    </w:r>
    <w:r w:rsidR="004D1E95">
      <w:rPr>
        <w:noProof/>
      </w:rPr>
      <w:t>1</w:t>
    </w:r>
    <w:r w:rsidR="008445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1F9" w:rsidRDefault="002561F9" w:rsidP="009F0C77">
      <w:r>
        <w:separator/>
      </w:r>
    </w:p>
  </w:footnote>
  <w:footnote w:type="continuationSeparator" w:id="0">
    <w:p w:rsidR="002561F9" w:rsidRDefault="002561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8VR13"/>
    <w:docVar w:name="CoverBillType" w:val="r"/>
    <w:docVar w:name="docpath" w:val="L:\Council\bills\RM\1298VR13.DOCX"/>
    <w:docVar w:name="dvBillNumber" w:val="4197"/>
    <w:docVar w:name="dvBillNumberPrefix" w:val="H. "/>
    <w:docVar w:name="dvOriginalBody" w:val="House"/>
    <w:docVar w:name="dvSteno" w:val="RM"/>
    <w:docVar w:name="NameofBody" w:val="h"/>
    <w:docVar w:name="vgroup2" w:val="Council"/>
  </w:docVars>
  <w:rsids>
    <w:rsidRoot w:val="00D9281B"/>
    <w:rsid w:val="00011869"/>
    <w:rsid w:val="000440CC"/>
    <w:rsid w:val="000751C8"/>
    <w:rsid w:val="0008785D"/>
    <w:rsid w:val="000C443E"/>
    <w:rsid w:val="000D66A9"/>
    <w:rsid w:val="000E0301"/>
    <w:rsid w:val="000E1785"/>
    <w:rsid w:val="000F40FA"/>
    <w:rsid w:val="0010776B"/>
    <w:rsid w:val="001135A5"/>
    <w:rsid w:val="00132D8B"/>
    <w:rsid w:val="00133E66"/>
    <w:rsid w:val="001435A3"/>
    <w:rsid w:val="00157EBA"/>
    <w:rsid w:val="001828E1"/>
    <w:rsid w:val="001876B4"/>
    <w:rsid w:val="00195514"/>
    <w:rsid w:val="001D08F2"/>
    <w:rsid w:val="001D525B"/>
    <w:rsid w:val="001D7F4F"/>
    <w:rsid w:val="001E4FCC"/>
    <w:rsid w:val="00225122"/>
    <w:rsid w:val="002321B6"/>
    <w:rsid w:val="00234045"/>
    <w:rsid w:val="00250967"/>
    <w:rsid w:val="002543C8"/>
    <w:rsid w:val="002561F9"/>
    <w:rsid w:val="00284AAE"/>
    <w:rsid w:val="002A2B09"/>
    <w:rsid w:val="002E5912"/>
    <w:rsid w:val="002F2FB9"/>
    <w:rsid w:val="002F6876"/>
    <w:rsid w:val="00301B21"/>
    <w:rsid w:val="00307679"/>
    <w:rsid w:val="0031515A"/>
    <w:rsid w:val="00325348"/>
    <w:rsid w:val="0032732C"/>
    <w:rsid w:val="00336AD0"/>
    <w:rsid w:val="00343C2B"/>
    <w:rsid w:val="0037079A"/>
    <w:rsid w:val="00371087"/>
    <w:rsid w:val="003741A8"/>
    <w:rsid w:val="003D01E8"/>
    <w:rsid w:val="003E0E1B"/>
    <w:rsid w:val="003E5288"/>
    <w:rsid w:val="003F6D79"/>
    <w:rsid w:val="0041760A"/>
    <w:rsid w:val="00417C01"/>
    <w:rsid w:val="00455CB1"/>
    <w:rsid w:val="00460978"/>
    <w:rsid w:val="004809EE"/>
    <w:rsid w:val="004B64E0"/>
    <w:rsid w:val="004C780F"/>
    <w:rsid w:val="004D1E95"/>
    <w:rsid w:val="004E7D54"/>
    <w:rsid w:val="005273C6"/>
    <w:rsid w:val="00530A69"/>
    <w:rsid w:val="00535651"/>
    <w:rsid w:val="00545593"/>
    <w:rsid w:val="00577C6C"/>
    <w:rsid w:val="0058632B"/>
    <w:rsid w:val="00594321"/>
    <w:rsid w:val="005A016A"/>
    <w:rsid w:val="005C2FE2"/>
    <w:rsid w:val="005E2BC9"/>
    <w:rsid w:val="00605102"/>
    <w:rsid w:val="006215AA"/>
    <w:rsid w:val="00654BEB"/>
    <w:rsid w:val="00657873"/>
    <w:rsid w:val="006913C9"/>
    <w:rsid w:val="0069470D"/>
    <w:rsid w:val="006A2ABA"/>
    <w:rsid w:val="006E4BEB"/>
    <w:rsid w:val="006F08DF"/>
    <w:rsid w:val="00734F00"/>
    <w:rsid w:val="00737241"/>
    <w:rsid w:val="00746FE0"/>
    <w:rsid w:val="0079066B"/>
    <w:rsid w:val="007A70AE"/>
    <w:rsid w:val="008358FA"/>
    <w:rsid w:val="008362E8"/>
    <w:rsid w:val="0084451C"/>
    <w:rsid w:val="00845192"/>
    <w:rsid w:val="008A1768"/>
    <w:rsid w:val="008A3914"/>
    <w:rsid w:val="008B4852"/>
    <w:rsid w:val="008C45B1"/>
    <w:rsid w:val="008E6294"/>
    <w:rsid w:val="008F0F33"/>
    <w:rsid w:val="008F4429"/>
    <w:rsid w:val="0091011D"/>
    <w:rsid w:val="00921BF7"/>
    <w:rsid w:val="0094021A"/>
    <w:rsid w:val="009459E7"/>
    <w:rsid w:val="0099701D"/>
    <w:rsid w:val="009B02FD"/>
    <w:rsid w:val="009B44AF"/>
    <w:rsid w:val="009C6A0B"/>
    <w:rsid w:val="009D09FB"/>
    <w:rsid w:val="009E0F8B"/>
    <w:rsid w:val="009F0C77"/>
    <w:rsid w:val="009F4DD1"/>
    <w:rsid w:val="00A0682C"/>
    <w:rsid w:val="00A41684"/>
    <w:rsid w:val="00A63AC6"/>
    <w:rsid w:val="00A64E80"/>
    <w:rsid w:val="00A72BCD"/>
    <w:rsid w:val="00A741D9"/>
    <w:rsid w:val="00A833AB"/>
    <w:rsid w:val="00A9741D"/>
    <w:rsid w:val="00AA5C10"/>
    <w:rsid w:val="00AD469D"/>
    <w:rsid w:val="00AD4B17"/>
    <w:rsid w:val="00AF0B9F"/>
    <w:rsid w:val="00B00464"/>
    <w:rsid w:val="00B04AC3"/>
    <w:rsid w:val="00B412D4"/>
    <w:rsid w:val="00B619A9"/>
    <w:rsid w:val="00B86C44"/>
    <w:rsid w:val="00BE3C22"/>
    <w:rsid w:val="00BF2CA6"/>
    <w:rsid w:val="00C0345E"/>
    <w:rsid w:val="00C1537C"/>
    <w:rsid w:val="00C22FC0"/>
    <w:rsid w:val="00C3483A"/>
    <w:rsid w:val="00C74E9D"/>
    <w:rsid w:val="00C82FD3"/>
    <w:rsid w:val="00C92819"/>
    <w:rsid w:val="00CC6B7B"/>
    <w:rsid w:val="00CD2089"/>
    <w:rsid w:val="00D021E6"/>
    <w:rsid w:val="00D07580"/>
    <w:rsid w:val="00D73A67"/>
    <w:rsid w:val="00D908F0"/>
    <w:rsid w:val="00D9281B"/>
    <w:rsid w:val="00D970A9"/>
    <w:rsid w:val="00DD7488"/>
    <w:rsid w:val="00DF3845"/>
    <w:rsid w:val="00E2779F"/>
    <w:rsid w:val="00E41911"/>
    <w:rsid w:val="00E92EEF"/>
    <w:rsid w:val="00E9426B"/>
    <w:rsid w:val="00EA2E46"/>
    <w:rsid w:val="00EA76D3"/>
    <w:rsid w:val="00EE7DA6"/>
    <w:rsid w:val="00EF3FFE"/>
    <w:rsid w:val="00F24442"/>
    <w:rsid w:val="00F50AE3"/>
    <w:rsid w:val="00F67CF1"/>
    <w:rsid w:val="00F840F0"/>
    <w:rsid w:val="00F9383B"/>
    <w:rsid w:val="00FB0D0D"/>
    <w:rsid w:val="00FB43B4"/>
    <w:rsid w:val="00FC2462"/>
    <w:rsid w:val="00FD0851"/>
    <w:rsid w:val="00FF4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A98A37-0970-4273-B977-39BDD322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E1B"/>
    <w:rPr>
      <w:rFonts w:ascii="Tahoma" w:hAnsi="Tahoma" w:cs="Tahoma"/>
      <w:sz w:val="16"/>
      <w:szCs w:val="16"/>
    </w:rPr>
  </w:style>
  <w:style w:type="character" w:customStyle="1" w:styleId="BalloonTextChar">
    <w:name w:val="Balloon Text Char"/>
    <w:basedOn w:val="DefaultParagraphFont"/>
    <w:link w:val="BalloonText"/>
    <w:uiPriority w:val="99"/>
    <w:semiHidden/>
    <w:rsid w:val="003E0E1B"/>
    <w:rPr>
      <w:rFonts w:ascii="Tahoma" w:eastAsia="Times New Roman" w:hAnsi="Tahoma" w:cs="Tahoma"/>
      <w:sz w:val="16"/>
      <w:szCs w:val="16"/>
    </w:rPr>
  </w:style>
  <w:style w:type="character" w:styleId="Hyperlink">
    <w:name w:val="Hyperlink"/>
    <w:basedOn w:val="DefaultParagraphFont"/>
    <w:uiPriority w:val="99"/>
    <w:unhideWhenUsed/>
    <w:rsid w:val="00AD46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97_20130522.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3BEF4-80D6-4720-8138-121802330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4197: Kelley Smith O'Quinn - South Carolina Legislature Online</dc:title>
  <dc:creator>McDowell</dc:creator>
  <cp:lastModifiedBy>N Cumfer</cp:lastModifiedBy>
  <cp:revision>9</cp:revision>
  <cp:lastPrinted>2013-05-22T14:27:00Z</cp:lastPrinted>
  <dcterms:created xsi:type="dcterms:W3CDTF">2013-05-22T17:27:00Z</dcterms:created>
  <dcterms:modified xsi:type="dcterms:W3CDTF">2014-12-05T16:52:00Z</dcterms:modified>
</cp:coreProperties>
</file>