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909" w:rsidRDefault="007A2909" w:rsidP="007A2909">
      <w:pPr>
        <w:widowControl w:val="0"/>
        <w:jc w:val="center"/>
      </w:pPr>
      <w:r w:rsidRPr="007A2909">
        <w:rPr>
          <w:b/>
        </w:rPr>
        <w:t>South Carolina General Assembly</w:t>
      </w:r>
    </w:p>
    <w:p w:rsidR="007A2909" w:rsidRDefault="007A2909" w:rsidP="007A2909">
      <w:pPr>
        <w:widowControl w:val="0"/>
        <w:jc w:val="center"/>
      </w:pPr>
      <w:r>
        <w:t>120th Session, 2013-2014</w:t>
      </w: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jc w:val="left"/>
        <w:rPr>
          <w:b/>
        </w:rPr>
      </w:pPr>
      <w:r w:rsidRPr="007A2909">
        <w:rPr>
          <w:b/>
        </w:rPr>
        <w:t>H. 4227</w:t>
      </w:r>
    </w:p>
    <w:p w:rsidR="007A2909" w:rsidRDefault="007A2909" w:rsidP="007A2909">
      <w:pPr>
        <w:widowControl w:val="0"/>
        <w:jc w:val="left"/>
        <w:rPr>
          <w:b/>
        </w:rPr>
      </w:pPr>
    </w:p>
    <w:p w:rsidR="007A2909" w:rsidRDefault="007A2909" w:rsidP="007A2909">
      <w:pPr>
        <w:widowControl w:val="0"/>
        <w:jc w:val="left"/>
      </w:pPr>
      <w:r w:rsidRPr="007A2909">
        <w:rPr>
          <w:b/>
        </w:rPr>
        <w:t>STATUS INFORMATION</w:t>
      </w: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jc w:val="left"/>
      </w:pPr>
      <w:r>
        <w:t>General Bill</w:t>
      </w:r>
    </w:p>
    <w:p w:rsidR="007A2909" w:rsidRDefault="00C21D30" w:rsidP="007A2909">
      <w:pPr>
        <w:widowControl w:val="0"/>
        <w:jc w:val="left"/>
      </w:pPr>
      <w:r>
        <w:t>Sponsors: Reps. Henderson, Nanney and Owens</w:t>
      </w:r>
    </w:p>
    <w:p w:rsidR="007A2909" w:rsidRDefault="007A2909" w:rsidP="007A2909">
      <w:pPr>
        <w:widowControl w:val="0"/>
        <w:jc w:val="left"/>
      </w:pPr>
      <w:r>
        <w:t>Document Path: l:\council\bills\swb\5197cm13.docx</w:t>
      </w: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jc w:val="left"/>
      </w:pPr>
      <w:r>
        <w:t>Introduced in the House on May 23, 2013</w:t>
      </w:r>
    </w:p>
    <w:p w:rsidR="007A2909" w:rsidRDefault="007A2909" w:rsidP="007A2909">
      <w:pPr>
        <w:widowControl w:val="0"/>
        <w:jc w:val="left"/>
      </w:pPr>
      <w:r>
        <w:t xml:space="preserve">Currently residing in the House Committee on </w:t>
      </w:r>
      <w:r w:rsidRPr="007A2909">
        <w:rPr>
          <w:b/>
        </w:rPr>
        <w:t>Ways and Means</w:t>
      </w: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jc w:val="left"/>
      </w:pPr>
      <w:r>
        <w:t xml:space="preserve">Summary: </w:t>
      </w:r>
      <w:r w:rsidR="005E3493">
        <w:t>Gasoline User Fee</w:t>
      </w: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jc w:val="left"/>
      </w:pPr>
    </w:p>
    <w:p w:rsidR="007A2909" w:rsidRDefault="007A2909" w:rsidP="007A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909">
        <w:rPr>
          <w:b/>
        </w:rPr>
        <w:t>HISTORY OF LEGISLATIVE ACTIONS</w:t>
      </w:r>
    </w:p>
    <w:p w:rsidR="007A2909" w:rsidRDefault="007A2909" w:rsidP="007A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2909" w:rsidRPr="007A2909" w:rsidRDefault="007A2909" w:rsidP="007A2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909">
        <w:rPr>
          <w:u w:val="single"/>
        </w:rPr>
        <w:tab/>
        <w:t>Date</w:t>
      </w:r>
      <w:r w:rsidRPr="007A2909">
        <w:rPr>
          <w:u w:val="single"/>
        </w:rPr>
        <w:tab/>
        <w:t>Body</w:t>
      </w:r>
      <w:r w:rsidRPr="007A2909">
        <w:rPr>
          <w:u w:val="single"/>
        </w:rPr>
        <w:tab/>
        <w:t>Action Description with journal page number</w:t>
      </w:r>
      <w:r w:rsidRPr="007A2909">
        <w:rPr>
          <w:u w:val="single"/>
        </w:rPr>
        <w:tab/>
      </w:r>
      <w:bookmarkStart w:id="0" w:name="_GoBack"/>
      <w:bookmarkEnd w:id="0"/>
    </w:p>
    <w:p w:rsidR="00893CC2" w:rsidRDefault="00893CC2" w:rsidP="00893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2E30ED">
        <w:t>Introduced and read first time (</w:t>
      </w:r>
      <w:hyperlink r:id="rId7" w:history="1">
        <w:r w:rsidRPr="002E30ED">
          <w:rPr>
            <w:rStyle w:val="Hyperlink"/>
          </w:rPr>
          <w:t>House Journal</w:t>
        </w:r>
        <w:r w:rsidRPr="002E30ED">
          <w:rPr>
            <w:rStyle w:val="Hyperlink"/>
          </w:rPr>
          <w:noBreakHyphen/>
          <w:t>page 68</w:t>
        </w:r>
      </w:hyperlink>
      <w:r w:rsidRPr="002E30ED">
        <w:t>)</w:t>
      </w:r>
    </w:p>
    <w:p w:rsidR="00893CC2" w:rsidRDefault="00893CC2" w:rsidP="00893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2E30ED">
        <w:t>Referred</w:t>
      </w:r>
      <w:r>
        <w:t xml:space="preserve"> to Committee on </w:t>
      </w:r>
      <w:r w:rsidRPr="002E30ED">
        <w:rPr>
          <w:b/>
        </w:rPr>
        <w:t>Ways and Means</w:t>
      </w:r>
      <w:r>
        <w:t xml:space="preserve"> </w:t>
      </w:r>
      <w:r w:rsidRPr="002E30ED">
        <w:t>(</w:t>
      </w:r>
      <w:hyperlink r:id="rId8" w:history="1">
        <w:r w:rsidRPr="002E30ED">
          <w:rPr>
            <w:rStyle w:val="Hyperlink"/>
          </w:rPr>
          <w:t>House Journal</w:t>
        </w:r>
        <w:r w:rsidRPr="002E30ED">
          <w:rPr>
            <w:rStyle w:val="Hyperlink"/>
          </w:rPr>
          <w:noBreakHyphen/>
          <w:t>page 68</w:t>
        </w:r>
      </w:hyperlink>
      <w:r w:rsidRPr="002E30ED">
        <w:t>)</w:t>
      </w:r>
    </w:p>
    <w:p w:rsidR="00893CC2" w:rsidRDefault="00893CC2" w:rsidP="00893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909" w:rsidRPr="007A2909" w:rsidRDefault="007A2909" w:rsidP="007A2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909" w:rsidRDefault="007A2909" w:rsidP="007A2909">
      <w:pPr>
        <w:widowControl w:val="0"/>
        <w:jc w:val="left"/>
      </w:pPr>
      <w:r w:rsidRPr="007A2909">
        <w:rPr>
          <w:b/>
        </w:rPr>
        <w:t>VERSIONS OF THIS BILL</w:t>
      </w:r>
    </w:p>
    <w:p w:rsidR="007A2909" w:rsidRDefault="007A2909" w:rsidP="007A2909">
      <w:pPr>
        <w:widowControl w:val="0"/>
        <w:jc w:val="left"/>
      </w:pPr>
    </w:p>
    <w:p w:rsidR="007A2909" w:rsidRDefault="005372FD" w:rsidP="007A2909">
      <w:pPr>
        <w:widowControl w:val="0"/>
        <w:jc w:val="left"/>
      </w:pPr>
      <w:hyperlink r:id="rId9" w:history="1">
        <w:r w:rsidR="007A2909">
          <w:rPr>
            <w:rStyle w:val="Hyperlink"/>
          </w:rPr>
          <w:t>5/23/2013</w:t>
        </w:r>
      </w:hyperlink>
    </w:p>
    <w:p w:rsidR="007A2909" w:rsidRDefault="007A2909" w:rsidP="007A2909"/>
    <w:p w:rsidR="007A2909" w:rsidRDefault="007A2909" w:rsidP="007A2909">
      <w:pPr>
        <w:sectPr w:rsidR="007A2909" w:rsidSect="007A29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5167" w:rsidRDefault="00595167" w:rsidP="00595167">
      <w:pPr>
        <w:pStyle w:val="BillDots"/>
      </w:pPr>
    </w:p>
    <w:p w:rsidR="00595167" w:rsidRDefault="00595167" w:rsidP="00595167">
      <w:pPr>
        <w:pStyle w:val="Numbersforbills"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5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8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28</w:t>
      </w:r>
      <w:r>
        <w:noBreakHyphen/>
        <w:t>2740, AS AMENDED, CODE OF LAWS OF SOUTH CAROLINA, 1976, RELATING TO THE DISTRIBUTION OF THE GASOLINE USER FEES AMONG COUNTIES, SO AS TO PROVIDE THAT A COUNTY TRANSPORTATION COMMITTEE MUST PROVIDE AN ANNUAL ACCOUNTING OF FUNDS THAT IT RECEIVES TO ITS LEGISLATIVE DELEGATION.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D01">
        <w:t>Section 12</w:t>
      </w:r>
      <w:r w:rsidR="00E103A4">
        <w:noBreakHyphen/>
      </w:r>
      <w:r w:rsidR="00931D01">
        <w:t>28</w:t>
      </w:r>
      <w:r w:rsidR="00E103A4">
        <w:noBreakHyphen/>
      </w:r>
      <w:r w:rsidR="00931D01">
        <w:t xml:space="preserve">2740 of the 1976 Code, as last amended by Act 215 of 2004, is further amended by adding </w:t>
      </w:r>
      <w:r w:rsidR="00236CEE">
        <w:t>an</w:t>
      </w:r>
      <w:r w:rsidR="00931D01">
        <w:t xml:space="preserve"> appropriately lettered subsection</w:t>
      </w:r>
      <w:r w:rsidR="00236CEE">
        <w:t xml:space="preserve"> to read</w:t>
      </w:r>
      <w:r w:rsidR="00931D01">
        <w:t>:</w:t>
      </w: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 w:rsidR="00D240F1">
        <w:t xml:space="preserve">  </w:t>
      </w:r>
      <w:r>
        <w:t>)</w:t>
      </w:r>
      <w:r>
        <w:tab/>
        <w:t>A county transportation committee must provide an annual accounting of funds that it receives to its legislative delegation that contains:</w:t>
      </w: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total funds that it recei</w:t>
      </w:r>
      <w:r w:rsidR="00E103A4">
        <w:t>ved during the reporting period;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list of projects that it has approved for funding and the status of each project that contains: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amount of funds budgeted for each project;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the amount of funds expended;</w:t>
      </w:r>
      <w:r w:rsidR="0099287F">
        <w:t xml:space="preserve"> and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anticipated completion date for each project; </w:t>
      </w:r>
    </w:p>
    <w:p w:rsidR="0030250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D240F1">
        <w:t>3</w:t>
      </w:r>
      <w:r>
        <w:t>)</w:t>
      </w:r>
      <w:r>
        <w:tab/>
        <w:t>a list of the remaining projects on the county transportation committees priority list</w:t>
      </w:r>
      <w:r w:rsidR="00302504">
        <w:t>; and</w:t>
      </w:r>
    </w:p>
    <w:p w:rsidR="00E103A4" w:rsidRDefault="00302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list of projects requested and not approved</w:t>
      </w:r>
      <w:r w:rsidR="00E103A4">
        <w:t>.”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1D01">
        <w:t>2</w:t>
      </w:r>
      <w:r>
        <w:t>.</w:t>
      </w:r>
      <w:r>
        <w:tab/>
        <w:t>This act takes effect upon approval by the Governor.</w:t>
      </w:r>
    </w:p>
    <w:p w:rsidR="00BF5F59" w:rsidRDefault="00E10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F59" w:rsidRDefault="00BF5F59" w:rsidP="007A2909">
      <w:pPr>
        <w:suppressAutoHyphens/>
      </w:pPr>
    </w:p>
    <w:sectPr w:rsidR="00BF5F59" w:rsidSect="007A29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01" w:rsidRDefault="00931D01" w:rsidP="009F0C77">
      <w:r>
        <w:separator/>
      </w:r>
    </w:p>
  </w:endnote>
  <w:endnote w:type="continuationSeparator" w:id="0">
    <w:p w:rsidR="00931D01" w:rsidRDefault="00931D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61D9C6-99B7-43B8-BE80-8C6B313344BF}"/>
    <w:embedBold r:id="rId2" w:fontKey="{AB515E20-0FDC-434D-B45F-E84701B035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36E9A8-DB73-42F0-9152-2624DD6408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90C0E3-1305-4441-B340-A820556069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B3E0BB-E173-4A8C-AE41-4C4C48845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909" w:rsidRPr="00BF5F59" w:rsidRDefault="007A2909" w:rsidP="00BF5F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r w:rsidR="00582A2F">
      <w:fldChar w:fldCharType="begin"/>
    </w:r>
    <w:r w:rsidR="00582A2F">
      <w:instrText xml:space="preserve"> PAGE  \* MERGEFORMAT </w:instrText>
    </w:r>
    <w:r w:rsidR="00582A2F">
      <w:fldChar w:fldCharType="separate"/>
    </w:r>
    <w:r w:rsidR="005372FD">
      <w:rPr>
        <w:noProof/>
      </w:rPr>
      <w:t>1</w:t>
    </w:r>
    <w:r w:rsidR="00582A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01" w:rsidRDefault="00931D01" w:rsidP="009F0C77">
      <w:r>
        <w:separator/>
      </w:r>
    </w:p>
  </w:footnote>
  <w:footnote w:type="continuationSeparator" w:id="0">
    <w:p w:rsidR="00931D01" w:rsidRDefault="00931D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97CM13"/>
    <w:docVar w:name="CoverBillType" w:val="b"/>
    <w:docVar w:name="docpath" w:val="L:\Council\bills\SWB\5197CM13.DOCX"/>
    <w:docVar w:name="dvBillNumber" w:val="42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80BE0"/>
    <w:rsid w:val="00011869"/>
    <w:rsid w:val="000A133E"/>
    <w:rsid w:val="000E1785"/>
    <w:rsid w:val="000F40FA"/>
    <w:rsid w:val="0010776B"/>
    <w:rsid w:val="00133E66"/>
    <w:rsid w:val="001435A3"/>
    <w:rsid w:val="001905C1"/>
    <w:rsid w:val="001B53A8"/>
    <w:rsid w:val="001D08F2"/>
    <w:rsid w:val="001D525B"/>
    <w:rsid w:val="001D7F4F"/>
    <w:rsid w:val="002321B6"/>
    <w:rsid w:val="00236CEE"/>
    <w:rsid w:val="00250967"/>
    <w:rsid w:val="002543C8"/>
    <w:rsid w:val="00280BE0"/>
    <w:rsid w:val="00284AAE"/>
    <w:rsid w:val="002E5912"/>
    <w:rsid w:val="002F18A6"/>
    <w:rsid w:val="00301B21"/>
    <w:rsid w:val="0030250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17D"/>
    <w:rsid w:val="004809EE"/>
    <w:rsid w:val="004C6FDE"/>
    <w:rsid w:val="004E7D54"/>
    <w:rsid w:val="005273C6"/>
    <w:rsid w:val="00530A69"/>
    <w:rsid w:val="005372FD"/>
    <w:rsid w:val="00545593"/>
    <w:rsid w:val="00577C6C"/>
    <w:rsid w:val="00582A2F"/>
    <w:rsid w:val="00583C45"/>
    <w:rsid w:val="00595167"/>
    <w:rsid w:val="005C2FE2"/>
    <w:rsid w:val="005E2BC9"/>
    <w:rsid w:val="005E3493"/>
    <w:rsid w:val="00600066"/>
    <w:rsid w:val="00605102"/>
    <w:rsid w:val="006215AA"/>
    <w:rsid w:val="006913C9"/>
    <w:rsid w:val="0069470D"/>
    <w:rsid w:val="00734F00"/>
    <w:rsid w:val="007A2909"/>
    <w:rsid w:val="007A70AE"/>
    <w:rsid w:val="008362E8"/>
    <w:rsid w:val="00892E62"/>
    <w:rsid w:val="00893CC2"/>
    <w:rsid w:val="008A1768"/>
    <w:rsid w:val="008B4D16"/>
    <w:rsid w:val="008F0F33"/>
    <w:rsid w:val="008F4429"/>
    <w:rsid w:val="00931D01"/>
    <w:rsid w:val="0094021A"/>
    <w:rsid w:val="009654EA"/>
    <w:rsid w:val="0099287F"/>
    <w:rsid w:val="009B44AF"/>
    <w:rsid w:val="009C6A0B"/>
    <w:rsid w:val="009F0C77"/>
    <w:rsid w:val="009F4DD1"/>
    <w:rsid w:val="00A41684"/>
    <w:rsid w:val="00A42EB2"/>
    <w:rsid w:val="00A64E80"/>
    <w:rsid w:val="00A72BCD"/>
    <w:rsid w:val="00A741D9"/>
    <w:rsid w:val="00A833AB"/>
    <w:rsid w:val="00A9741D"/>
    <w:rsid w:val="00AD4B17"/>
    <w:rsid w:val="00B12964"/>
    <w:rsid w:val="00B412D4"/>
    <w:rsid w:val="00BE3C22"/>
    <w:rsid w:val="00BF5F59"/>
    <w:rsid w:val="00C0345E"/>
    <w:rsid w:val="00C21D30"/>
    <w:rsid w:val="00C3483A"/>
    <w:rsid w:val="00C74E9D"/>
    <w:rsid w:val="00C82FD3"/>
    <w:rsid w:val="00C92819"/>
    <w:rsid w:val="00CC6B7B"/>
    <w:rsid w:val="00CD2089"/>
    <w:rsid w:val="00D240F1"/>
    <w:rsid w:val="00D73A67"/>
    <w:rsid w:val="00D970A9"/>
    <w:rsid w:val="00DF3845"/>
    <w:rsid w:val="00E103A4"/>
    <w:rsid w:val="00E41911"/>
    <w:rsid w:val="00E92EEF"/>
    <w:rsid w:val="00F24442"/>
    <w:rsid w:val="00F50AE3"/>
    <w:rsid w:val="00F67CF1"/>
    <w:rsid w:val="00F82D8A"/>
    <w:rsid w:val="00F840F0"/>
    <w:rsid w:val="00FB05A8"/>
    <w:rsid w:val="00FB0D0D"/>
    <w:rsid w:val="00FB43B4"/>
    <w:rsid w:val="00FD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6A419D-CAE8-4BA8-9459-3D8D9E6C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2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27_2013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6C87C-9A64-4DAD-9C88-A81E5E2A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4227: Gasoline User Fee - South Carolina Legislature Online</dc:title>
  <dc:creator>SandyBarden</dc:creator>
  <cp:lastModifiedBy>N Cumfer</cp:lastModifiedBy>
  <cp:revision>8</cp:revision>
  <cp:lastPrinted>2013-05-23T15:41:00Z</cp:lastPrinted>
  <dcterms:created xsi:type="dcterms:W3CDTF">2013-05-23T17:39:00Z</dcterms:created>
  <dcterms:modified xsi:type="dcterms:W3CDTF">2014-12-05T16:52:00Z</dcterms:modified>
</cp:coreProperties>
</file>