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681" w:rsidRDefault="006E0681" w:rsidP="006E0681">
      <w:pPr>
        <w:widowControl w:val="0"/>
        <w:jc w:val="center"/>
      </w:pPr>
      <w:r w:rsidRPr="006E0681">
        <w:rPr>
          <w:b/>
        </w:rPr>
        <w:t>South Carolina General Assembly</w:t>
      </w:r>
    </w:p>
    <w:p w:rsidR="006E0681" w:rsidRDefault="006E0681" w:rsidP="006E0681">
      <w:pPr>
        <w:widowControl w:val="0"/>
        <w:jc w:val="center"/>
      </w:pPr>
      <w:r>
        <w:t>120th Session, 2013-2014</w:t>
      </w:r>
    </w:p>
    <w:p w:rsidR="006E0681" w:rsidRDefault="006E0681" w:rsidP="006E0681">
      <w:pPr>
        <w:widowControl w:val="0"/>
        <w:jc w:val="left"/>
      </w:pPr>
    </w:p>
    <w:p w:rsidR="006E0681" w:rsidRDefault="006E0681" w:rsidP="006E0681">
      <w:pPr>
        <w:widowControl w:val="0"/>
        <w:jc w:val="left"/>
        <w:rPr>
          <w:b/>
        </w:rPr>
      </w:pPr>
      <w:r w:rsidRPr="006E0681">
        <w:rPr>
          <w:b/>
        </w:rPr>
        <w:t>H. 4233</w:t>
      </w:r>
    </w:p>
    <w:p w:rsidR="006E0681" w:rsidRDefault="006E0681" w:rsidP="006E0681">
      <w:pPr>
        <w:widowControl w:val="0"/>
        <w:jc w:val="left"/>
        <w:rPr>
          <w:b/>
        </w:rPr>
      </w:pPr>
    </w:p>
    <w:p w:rsidR="006E0681" w:rsidRDefault="006E0681" w:rsidP="006E0681">
      <w:pPr>
        <w:widowControl w:val="0"/>
        <w:jc w:val="left"/>
      </w:pPr>
      <w:r w:rsidRPr="006E0681">
        <w:rPr>
          <w:b/>
        </w:rPr>
        <w:t>STATUS INFORMATION</w:t>
      </w:r>
    </w:p>
    <w:p w:rsidR="006E0681" w:rsidRDefault="006E0681" w:rsidP="006E0681">
      <w:pPr>
        <w:widowControl w:val="0"/>
        <w:jc w:val="left"/>
      </w:pPr>
    </w:p>
    <w:p w:rsidR="006E0681" w:rsidRDefault="006E0681" w:rsidP="006E0681">
      <w:pPr>
        <w:widowControl w:val="0"/>
        <w:jc w:val="left"/>
      </w:pPr>
      <w:r>
        <w:t>House Resolution</w:t>
      </w:r>
    </w:p>
    <w:p w:rsidR="006E0681" w:rsidRDefault="005B029A" w:rsidP="006E0681">
      <w:pPr>
        <w:widowControl w:val="0"/>
        <w:jc w:val="left"/>
      </w:pPr>
      <w:r>
        <w:t>Sponsors: Reps. Bowers, Alexander, Allison, Anderson, Anthony, Atwater, Bales, Ballentine, Bannister, Barfield, Bedingfield, Bernstein, Bingham, Bowen,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E0681" w:rsidRDefault="006E0681" w:rsidP="006E0681">
      <w:pPr>
        <w:widowControl w:val="0"/>
        <w:jc w:val="left"/>
      </w:pPr>
      <w:r>
        <w:t>Document Path: l:\council\bills\gm\29796vr13.docx</w:t>
      </w:r>
    </w:p>
    <w:p w:rsidR="006E0681" w:rsidRDefault="006E0681" w:rsidP="006E0681">
      <w:pPr>
        <w:widowControl w:val="0"/>
        <w:jc w:val="left"/>
      </w:pPr>
    </w:p>
    <w:p w:rsidR="006E0681" w:rsidRDefault="006E0681" w:rsidP="006E0681">
      <w:pPr>
        <w:widowControl w:val="0"/>
        <w:jc w:val="left"/>
      </w:pPr>
      <w:r>
        <w:t>Introduced in the House on May 28, 2013</w:t>
      </w:r>
    </w:p>
    <w:p w:rsidR="006E0681" w:rsidRDefault="006E0681" w:rsidP="006E0681">
      <w:pPr>
        <w:widowControl w:val="0"/>
        <w:jc w:val="left"/>
      </w:pPr>
      <w:r>
        <w:t>Adopted by the House on May 28, 2013</w:t>
      </w:r>
    </w:p>
    <w:p w:rsidR="006E0681" w:rsidRDefault="006E0681" w:rsidP="006E0681">
      <w:pPr>
        <w:widowControl w:val="0"/>
        <w:jc w:val="left"/>
      </w:pPr>
    </w:p>
    <w:p w:rsidR="006E0681" w:rsidRDefault="006E0681" w:rsidP="006E0681">
      <w:pPr>
        <w:widowControl w:val="0"/>
        <w:jc w:val="left"/>
      </w:pPr>
      <w:r>
        <w:t xml:space="preserve">Summary: </w:t>
      </w:r>
      <w:r w:rsidR="0051274E">
        <w:t>James Risher</w:t>
      </w:r>
    </w:p>
    <w:p w:rsidR="006E0681" w:rsidRDefault="006E0681" w:rsidP="006E0681">
      <w:pPr>
        <w:widowControl w:val="0"/>
        <w:jc w:val="left"/>
      </w:pPr>
    </w:p>
    <w:p w:rsidR="006E0681" w:rsidRDefault="006E0681" w:rsidP="006E0681">
      <w:pPr>
        <w:widowControl w:val="0"/>
        <w:jc w:val="left"/>
      </w:pPr>
    </w:p>
    <w:p w:rsidR="006E0681" w:rsidRDefault="006E0681" w:rsidP="006E06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0681">
        <w:rPr>
          <w:b/>
        </w:rPr>
        <w:t>HISTORY OF LEGISLATIVE ACTIONS</w:t>
      </w:r>
    </w:p>
    <w:p w:rsidR="006E0681" w:rsidRDefault="006E0681" w:rsidP="006E06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0681" w:rsidRPr="006E0681" w:rsidRDefault="006E0681" w:rsidP="006E06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0681">
        <w:rPr>
          <w:u w:val="single"/>
        </w:rPr>
        <w:tab/>
        <w:t>Date</w:t>
      </w:r>
      <w:r w:rsidRPr="006E0681">
        <w:rPr>
          <w:u w:val="single"/>
        </w:rPr>
        <w:tab/>
        <w:t>Body</w:t>
      </w:r>
      <w:r w:rsidRPr="006E0681">
        <w:rPr>
          <w:u w:val="single"/>
        </w:rPr>
        <w:tab/>
        <w:t>Action Description with journal page number</w:t>
      </w:r>
      <w:r w:rsidRPr="006E0681">
        <w:rPr>
          <w:u w:val="single"/>
        </w:rPr>
        <w:tab/>
      </w:r>
      <w:bookmarkStart w:id="0" w:name="_GoBack"/>
      <w:bookmarkEnd w:id="0"/>
    </w:p>
    <w:p w:rsidR="006135FF" w:rsidRDefault="006135FF" w:rsidP="00613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5/28/2013</w:t>
      </w:r>
      <w:r>
        <w:tab/>
        <w:t>House</w:t>
      </w:r>
      <w:r>
        <w:tab/>
      </w:r>
      <w:r w:rsidRPr="00275D8A">
        <w:t>Introduced and adopted (</w:t>
      </w:r>
      <w:hyperlink r:id="rId7" w:history="1">
        <w:r w:rsidRPr="00275D8A">
          <w:rPr>
            <w:rStyle w:val="Hyperlink"/>
          </w:rPr>
          <w:t>House Journal</w:t>
        </w:r>
        <w:r w:rsidRPr="00275D8A">
          <w:rPr>
            <w:rStyle w:val="Hyperlink"/>
          </w:rPr>
          <w:noBreakHyphen/>
          <w:t>page 3</w:t>
        </w:r>
      </w:hyperlink>
      <w:r w:rsidRPr="00275D8A">
        <w:t>)</w:t>
      </w:r>
    </w:p>
    <w:p w:rsidR="006135FF" w:rsidRDefault="006135FF" w:rsidP="00613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0681" w:rsidRPr="006E0681" w:rsidRDefault="006E0681" w:rsidP="006E06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0681" w:rsidRDefault="006E0681" w:rsidP="006E0681">
      <w:r w:rsidRPr="006E0681">
        <w:rPr>
          <w:b/>
        </w:rPr>
        <w:t>VERSIONS OF THIS BILL</w:t>
      </w:r>
    </w:p>
    <w:p w:rsidR="006E0681" w:rsidRDefault="006E0681" w:rsidP="006E0681"/>
    <w:p w:rsidR="006E0681" w:rsidRDefault="00C82E71" w:rsidP="006E0681">
      <w:hyperlink r:id="rId8" w:history="1">
        <w:r w:rsidR="006E0681">
          <w:rPr>
            <w:rStyle w:val="Hyperlink"/>
          </w:rPr>
          <w:t>5/28/2013</w:t>
        </w:r>
      </w:hyperlink>
    </w:p>
    <w:p w:rsidR="006E0681" w:rsidRDefault="006E0681" w:rsidP="006E0681"/>
    <w:p w:rsidR="006E0681" w:rsidRDefault="006E0681" w:rsidP="006E0681">
      <w:pPr>
        <w:sectPr w:rsidR="006E0681" w:rsidSect="006E06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1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78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C9B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JAMES RISHER, MAYOR OF THE TOWN OF GIFFORD FOR THIRTY</w:t>
      </w:r>
      <w:r w:rsidR="00D04895">
        <w:noBreakHyphen/>
      </w:r>
      <w:r>
        <w:t xml:space="preserve">SEVEN YEARS, </w:t>
      </w:r>
      <w:r w:rsidR="006A5FFE">
        <w:t xml:space="preserve">TO HONOR </w:t>
      </w:r>
      <w:r>
        <w:t>HIS DEVOTION TO HIS COMMUNITY AND THE PALMETTO STATE</w:t>
      </w:r>
      <w:r w:rsidR="006A5FFE">
        <w:t>,</w:t>
      </w:r>
      <w:r>
        <w:t xml:space="preserve"> AND TO EXPRESS APPRECIATION FOR HIS SIGNIFICANT LEADERSHIP </w:t>
      </w:r>
      <w:r w:rsidR="00F1048C">
        <w:t>IN PROMOTING</w:t>
      </w:r>
      <w:r>
        <w:t xml:space="preserve"> THE SIXTH OF JUNE FESTIVAL.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3C9B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3C9B">
        <w:t xml:space="preserve">it is altogether fitting that the members of the South Carolina House of Representatives should pause in their deliberations to express their </w:t>
      </w:r>
      <w:r w:rsidR="000E60A9">
        <w:t>gratitude</w:t>
      </w:r>
      <w:r w:rsidR="004C3C9B">
        <w:t xml:space="preserve"> to James Risher for thirty</w:t>
      </w:r>
      <w:r w:rsidR="00D04895">
        <w:noBreakHyphen/>
      </w:r>
      <w:r w:rsidR="004C3C9B">
        <w:t>seven years of exceptional service as mayor in the Town of Gifford; and</w:t>
      </w:r>
    </w:p>
    <w:p w:rsidR="004C3C9B" w:rsidRDefault="004C3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C9B" w:rsidRDefault="004C3C9B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November 5, </w:t>
      </w:r>
      <w:r w:rsidRPr="00D2421A">
        <w:rPr>
          <w:color w:val="000000" w:themeColor="text1"/>
          <w:u w:color="000000" w:themeColor="text1"/>
        </w:rPr>
        <w:t>1932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James Risher married </w:t>
      </w:r>
      <w:r>
        <w:rPr>
          <w:color w:val="000000" w:themeColor="text1"/>
          <w:u w:color="000000" w:themeColor="text1"/>
        </w:rPr>
        <w:t>his beloved wife,</w:t>
      </w:r>
      <w:r w:rsidRPr="00D2421A">
        <w:rPr>
          <w:color w:val="000000" w:themeColor="text1"/>
          <w:u w:color="000000" w:themeColor="text1"/>
        </w:rPr>
        <w:t xml:space="preserve"> Mary Ann Gooding</w:t>
      </w:r>
      <w:r>
        <w:rPr>
          <w:color w:val="000000" w:themeColor="text1"/>
          <w:u w:color="000000" w:themeColor="text1"/>
        </w:rPr>
        <w:t xml:space="preserve">, in 1954, and together they reared three </w:t>
      </w:r>
      <w:r w:rsidRPr="00D2421A">
        <w:rPr>
          <w:color w:val="000000" w:themeColor="text1"/>
          <w:u w:color="000000" w:themeColor="text1"/>
        </w:rPr>
        <w:t xml:space="preserve">sons and </w:t>
      </w:r>
      <w:r>
        <w:rPr>
          <w:color w:val="000000" w:themeColor="text1"/>
          <w:u w:color="000000" w:themeColor="text1"/>
        </w:rPr>
        <w:t>one</w:t>
      </w:r>
      <w:r w:rsidRPr="00D2421A">
        <w:rPr>
          <w:color w:val="000000" w:themeColor="text1"/>
          <w:u w:color="000000" w:themeColor="text1"/>
        </w:rPr>
        <w:t xml:space="preserve"> daughter</w:t>
      </w:r>
      <w:r w:rsidR="000E60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have blessed their parents with adoring grandchildren</w:t>
      </w:r>
      <w:r w:rsidRPr="00D2421A">
        <w:rPr>
          <w:color w:val="000000" w:themeColor="text1"/>
          <w:u w:color="000000" w:themeColor="text1"/>
        </w:rPr>
        <w:t xml:space="preserve"> and great</w:t>
      </w:r>
      <w:r w:rsidR="00D04895">
        <w:rPr>
          <w:color w:val="000000" w:themeColor="text1"/>
          <w:u w:color="000000" w:themeColor="text1"/>
        </w:rPr>
        <w:noBreakHyphen/>
      </w:r>
      <w:r w:rsidRPr="00D2421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1D44E5" w:rsidRDefault="001D44E5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C9B" w:rsidRDefault="004C3C9B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660A">
        <w:rPr>
          <w:color w:val="000000" w:themeColor="text1"/>
          <w:u w:color="000000" w:themeColor="text1"/>
        </w:rPr>
        <w:t>baptized at an early age a</w:t>
      </w:r>
      <w:r w:rsidRPr="00D2421A">
        <w:rPr>
          <w:color w:val="000000" w:themeColor="text1"/>
          <w:u w:color="000000" w:themeColor="text1"/>
        </w:rPr>
        <w:t>t St. Peter A</w:t>
      </w:r>
      <w:r w:rsidR="00D7660A">
        <w:rPr>
          <w:color w:val="000000" w:themeColor="text1"/>
          <w:u w:color="000000" w:themeColor="text1"/>
        </w:rPr>
        <w:t xml:space="preserve">frican </w:t>
      </w:r>
      <w:r w:rsidRPr="00D2421A">
        <w:rPr>
          <w:color w:val="000000" w:themeColor="text1"/>
          <w:u w:color="000000" w:themeColor="text1"/>
        </w:rPr>
        <w:t>M</w:t>
      </w:r>
      <w:r w:rsidR="00D7660A">
        <w:rPr>
          <w:color w:val="000000" w:themeColor="text1"/>
          <w:u w:color="000000" w:themeColor="text1"/>
        </w:rPr>
        <w:t xml:space="preserve">ethodist </w:t>
      </w:r>
      <w:r w:rsidRPr="00D2421A">
        <w:rPr>
          <w:color w:val="000000" w:themeColor="text1"/>
          <w:u w:color="000000" w:themeColor="text1"/>
        </w:rPr>
        <w:t>E</w:t>
      </w:r>
      <w:r w:rsidR="00D7660A">
        <w:rPr>
          <w:color w:val="000000" w:themeColor="text1"/>
          <w:u w:color="000000" w:themeColor="text1"/>
        </w:rPr>
        <w:t xml:space="preserve">piscopal Church, </w:t>
      </w:r>
      <w:r w:rsidRPr="00D2421A">
        <w:rPr>
          <w:color w:val="000000" w:themeColor="text1"/>
          <w:u w:color="000000" w:themeColor="text1"/>
        </w:rPr>
        <w:t xml:space="preserve">he </w:t>
      </w:r>
      <w:r w:rsidR="002A6654">
        <w:rPr>
          <w:color w:val="000000" w:themeColor="text1"/>
          <w:u w:color="000000" w:themeColor="text1"/>
        </w:rPr>
        <w:t xml:space="preserve">has </w:t>
      </w:r>
      <w:r w:rsidR="00D7660A">
        <w:rPr>
          <w:color w:val="000000" w:themeColor="text1"/>
          <w:u w:color="000000" w:themeColor="text1"/>
        </w:rPr>
        <w:t>serv</w:t>
      </w:r>
      <w:r w:rsidRPr="00D2421A">
        <w:rPr>
          <w:color w:val="000000" w:themeColor="text1"/>
          <w:u w:color="000000" w:themeColor="text1"/>
        </w:rPr>
        <w:t>e</w:t>
      </w:r>
      <w:r w:rsidR="00D7660A">
        <w:rPr>
          <w:color w:val="000000" w:themeColor="text1"/>
          <w:u w:color="000000" w:themeColor="text1"/>
        </w:rPr>
        <w:t>d as</w:t>
      </w:r>
      <w:r w:rsidRPr="00D2421A">
        <w:rPr>
          <w:color w:val="000000" w:themeColor="text1"/>
          <w:u w:color="000000" w:themeColor="text1"/>
        </w:rPr>
        <w:t xml:space="preserve"> a class leader</w:t>
      </w:r>
      <w:r w:rsidR="00D7660A">
        <w:rPr>
          <w:color w:val="000000" w:themeColor="text1"/>
          <w:u w:color="000000" w:themeColor="text1"/>
        </w:rPr>
        <w:t>, a member of the</w:t>
      </w:r>
      <w:r w:rsidRPr="00D2421A">
        <w:rPr>
          <w:color w:val="000000" w:themeColor="text1"/>
          <w:u w:color="000000" w:themeColor="text1"/>
        </w:rPr>
        <w:t xml:space="preserve"> church steward board</w:t>
      </w:r>
      <w:r w:rsidR="00D7660A">
        <w:rPr>
          <w:color w:val="000000" w:themeColor="text1"/>
          <w:u w:color="000000" w:themeColor="text1"/>
        </w:rPr>
        <w:t xml:space="preserve">, the </w:t>
      </w:r>
      <w:r w:rsidRPr="00D2421A">
        <w:rPr>
          <w:color w:val="000000" w:themeColor="text1"/>
          <w:u w:color="000000" w:themeColor="text1"/>
        </w:rPr>
        <w:t>s</w:t>
      </w:r>
      <w:r w:rsidR="00D7660A">
        <w:rPr>
          <w:color w:val="000000" w:themeColor="text1"/>
          <w:u w:color="000000" w:themeColor="text1"/>
        </w:rPr>
        <w:t>uperintendent for church school, the</w:t>
      </w:r>
      <w:r w:rsidRPr="00D2421A">
        <w:rPr>
          <w:color w:val="000000" w:themeColor="text1"/>
          <w:u w:color="000000" w:themeColor="text1"/>
        </w:rPr>
        <w:t xml:space="preserve"> church treasurer, </w:t>
      </w:r>
      <w:r w:rsidR="00D7660A">
        <w:rPr>
          <w:color w:val="000000" w:themeColor="text1"/>
          <w:u w:color="000000" w:themeColor="text1"/>
        </w:rPr>
        <w:t xml:space="preserve">and the </w:t>
      </w:r>
      <w:r w:rsidRPr="00D2421A">
        <w:rPr>
          <w:color w:val="000000" w:themeColor="text1"/>
          <w:u w:color="000000" w:themeColor="text1"/>
        </w:rPr>
        <w:t>lay president</w:t>
      </w:r>
      <w:r w:rsidR="00D7660A">
        <w:rPr>
          <w:color w:val="000000" w:themeColor="text1"/>
          <w:u w:color="000000" w:themeColor="text1"/>
        </w:rPr>
        <w:t xml:space="preserve"> for the B</w:t>
      </w:r>
      <w:r w:rsidR="00D7660A" w:rsidRPr="00D2421A">
        <w:rPr>
          <w:color w:val="000000" w:themeColor="text1"/>
          <w:u w:color="000000" w:themeColor="text1"/>
        </w:rPr>
        <w:t>eaufort District</w:t>
      </w:r>
      <w:r w:rsidR="002A6654">
        <w:rPr>
          <w:color w:val="000000" w:themeColor="text1"/>
          <w:u w:color="000000" w:themeColor="text1"/>
        </w:rPr>
        <w:t xml:space="preserve">; </w:t>
      </w:r>
      <w:r w:rsidR="00D7660A">
        <w:rPr>
          <w:color w:val="000000" w:themeColor="text1"/>
          <w:u w:color="000000" w:themeColor="text1"/>
        </w:rPr>
        <w:t>and</w:t>
      </w: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Risher became mayor of Gifford four years after it was incorporated in 1972, and under his leadership, the town, </w:t>
      </w:r>
      <w:r w:rsidRPr="00D2421A">
        <w:rPr>
          <w:color w:val="000000" w:themeColor="text1"/>
          <w:u w:color="000000" w:themeColor="text1"/>
        </w:rPr>
        <w:t>built and implemented</w:t>
      </w:r>
      <w:r>
        <w:rPr>
          <w:color w:val="000000" w:themeColor="text1"/>
          <w:u w:color="000000" w:themeColor="text1"/>
        </w:rPr>
        <w:t xml:space="preserve"> </w:t>
      </w:r>
      <w:r w:rsidRPr="00D2421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water and </w:t>
      </w:r>
      <w:r w:rsidRPr="00D2421A">
        <w:rPr>
          <w:color w:val="000000" w:themeColor="text1"/>
          <w:u w:color="000000" w:themeColor="text1"/>
        </w:rPr>
        <w:t>sewer</w:t>
      </w:r>
      <w:r>
        <w:rPr>
          <w:color w:val="000000" w:themeColor="text1"/>
          <w:u w:color="000000" w:themeColor="text1"/>
        </w:rPr>
        <w:t xml:space="preserve"> system, </w:t>
      </w:r>
      <w:r w:rsidRPr="00D2421A">
        <w:rPr>
          <w:color w:val="000000" w:themeColor="text1"/>
          <w:u w:color="000000" w:themeColor="text1"/>
        </w:rPr>
        <w:t>created</w:t>
      </w:r>
      <w:r>
        <w:rPr>
          <w:color w:val="000000" w:themeColor="text1"/>
          <w:u w:color="000000" w:themeColor="text1"/>
        </w:rPr>
        <w:t xml:space="preserve"> a fire department,</w:t>
      </w:r>
      <w:r w:rsidRPr="00D2421A">
        <w:rPr>
          <w:color w:val="000000" w:themeColor="text1"/>
          <w:u w:color="000000" w:themeColor="text1"/>
        </w:rPr>
        <w:t xml:space="preserve"> built</w:t>
      </w:r>
      <w:r>
        <w:rPr>
          <w:color w:val="000000" w:themeColor="text1"/>
          <w:u w:color="000000" w:themeColor="text1"/>
        </w:rPr>
        <w:t xml:space="preserve"> a </w:t>
      </w:r>
      <w:r w:rsidRPr="00D2421A">
        <w:rPr>
          <w:color w:val="000000" w:themeColor="text1"/>
          <w:u w:color="000000" w:themeColor="text1"/>
        </w:rPr>
        <w:t>fire station</w:t>
      </w:r>
      <w:r>
        <w:rPr>
          <w:color w:val="000000" w:themeColor="text1"/>
          <w:u w:color="000000" w:themeColor="text1"/>
        </w:rPr>
        <w:t xml:space="preserve">, acquired three </w:t>
      </w:r>
      <w:r w:rsidRPr="00D2421A">
        <w:rPr>
          <w:color w:val="000000" w:themeColor="text1"/>
          <w:u w:color="000000" w:themeColor="text1"/>
        </w:rPr>
        <w:t>fire trucks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>ob</w:t>
      </w:r>
      <w:r>
        <w:rPr>
          <w:color w:val="000000" w:themeColor="text1"/>
          <w:u w:color="000000" w:themeColor="text1"/>
        </w:rPr>
        <w:t>tained use of the “Hanna House”</w:t>
      </w:r>
      <w:r w:rsidRPr="00D2421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D2421A">
        <w:rPr>
          <w:color w:val="000000" w:themeColor="text1"/>
          <w:u w:color="000000" w:themeColor="text1"/>
        </w:rPr>
        <w:t xml:space="preserve">grant to restore </w:t>
      </w:r>
      <w:r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>building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obtained </w:t>
      </w:r>
      <w:r>
        <w:rPr>
          <w:color w:val="000000" w:themeColor="text1"/>
          <w:u w:color="000000" w:themeColor="text1"/>
        </w:rPr>
        <w:t xml:space="preserve">a </w:t>
      </w:r>
      <w:r w:rsidRPr="00D2421A">
        <w:rPr>
          <w:color w:val="000000" w:themeColor="text1"/>
          <w:u w:color="000000" w:themeColor="text1"/>
        </w:rPr>
        <w:t xml:space="preserve">grant to purchase a truck, </w:t>
      </w:r>
      <w:r>
        <w:rPr>
          <w:color w:val="000000" w:themeColor="text1"/>
          <w:u w:color="000000" w:themeColor="text1"/>
        </w:rPr>
        <w:t xml:space="preserve">tractor, and police cruiser, </w:t>
      </w:r>
      <w:r w:rsidRPr="00D2421A">
        <w:rPr>
          <w:color w:val="000000" w:themeColor="text1"/>
          <w:u w:color="000000" w:themeColor="text1"/>
        </w:rPr>
        <w:t xml:space="preserve">purchased </w:t>
      </w:r>
      <w:r>
        <w:rPr>
          <w:color w:val="000000" w:themeColor="text1"/>
          <w:u w:color="000000" w:themeColor="text1"/>
        </w:rPr>
        <w:t xml:space="preserve">an </w:t>
      </w:r>
      <w:r w:rsidRPr="00D2421A">
        <w:rPr>
          <w:color w:val="000000" w:themeColor="text1"/>
          <w:u w:color="000000" w:themeColor="text1"/>
        </w:rPr>
        <w:t xml:space="preserve">emergency generator </w:t>
      </w:r>
      <w:r>
        <w:rPr>
          <w:color w:val="000000" w:themeColor="text1"/>
          <w:u w:color="000000" w:themeColor="text1"/>
        </w:rPr>
        <w:t xml:space="preserve">for water and </w:t>
      </w:r>
      <w:r w:rsidRPr="00D2421A">
        <w:rPr>
          <w:color w:val="000000" w:themeColor="text1"/>
          <w:u w:color="000000" w:themeColor="text1"/>
        </w:rPr>
        <w:t>sewer</w:t>
      </w:r>
      <w:r>
        <w:rPr>
          <w:color w:val="000000" w:themeColor="text1"/>
          <w:u w:color="000000" w:themeColor="text1"/>
        </w:rPr>
        <w:t xml:space="preserve">, and </w:t>
      </w:r>
      <w:r w:rsidRPr="00D2421A">
        <w:rPr>
          <w:color w:val="000000" w:themeColor="text1"/>
          <w:u w:color="000000" w:themeColor="text1"/>
        </w:rPr>
        <w:t xml:space="preserve">obtained street lights and </w:t>
      </w:r>
      <w:r>
        <w:rPr>
          <w:color w:val="000000" w:themeColor="text1"/>
          <w:u w:color="000000" w:themeColor="text1"/>
        </w:rPr>
        <w:t>C</w:t>
      </w:r>
      <w:r w:rsidRPr="00D2421A">
        <w:rPr>
          <w:color w:val="000000" w:themeColor="text1"/>
          <w:u w:color="000000" w:themeColor="text1"/>
        </w:rPr>
        <w:t>hristmas lights</w:t>
      </w:r>
      <w:r>
        <w:rPr>
          <w:color w:val="000000" w:themeColor="text1"/>
          <w:u w:color="000000" w:themeColor="text1"/>
        </w:rPr>
        <w:t>; and</w:t>
      </w:r>
    </w:p>
    <w:p w:rsidR="00880948" w:rsidRDefault="00880948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C85" w:rsidRDefault="002A6654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</w:t>
      </w:r>
      <w:r w:rsidR="00F1048C">
        <w:rPr>
          <w:color w:val="000000" w:themeColor="text1"/>
          <w:u w:color="000000" w:themeColor="text1"/>
        </w:rPr>
        <w:t>reas, during his administration,</w:t>
      </w:r>
      <w:r>
        <w:rPr>
          <w:color w:val="000000" w:themeColor="text1"/>
          <w:u w:color="000000" w:themeColor="text1"/>
        </w:rPr>
        <w:t xml:space="preserve"> </w:t>
      </w:r>
      <w:r w:rsidR="00F1048C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Risher </w:t>
      </w:r>
      <w:r w:rsidR="00822C92">
        <w:rPr>
          <w:color w:val="000000" w:themeColor="text1"/>
          <w:u w:color="000000" w:themeColor="text1"/>
        </w:rPr>
        <w:t xml:space="preserve">promoted and expanded the Sixth of June festival, or “Junefest”, which had its origins </w:t>
      </w:r>
      <w:r w:rsidR="00060C85">
        <w:rPr>
          <w:color w:val="000000" w:themeColor="text1"/>
          <w:u w:color="000000" w:themeColor="text1"/>
        </w:rPr>
        <w:t>in</w:t>
      </w:r>
      <w:r w:rsidR="00822C92">
        <w:rPr>
          <w:color w:val="000000" w:themeColor="text1"/>
          <w:u w:color="000000" w:themeColor="text1"/>
        </w:rPr>
        <w:t xml:space="preserve"> a day</w:t>
      </w:r>
      <w:r w:rsidR="00D04895">
        <w:rPr>
          <w:color w:val="000000" w:themeColor="text1"/>
          <w:u w:color="000000" w:themeColor="text1"/>
        </w:rPr>
        <w:noBreakHyphen/>
      </w:r>
      <w:r w:rsidR="00822C92">
        <w:rPr>
          <w:color w:val="000000" w:themeColor="text1"/>
          <w:u w:color="000000" w:themeColor="text1"/>
        </w:rPr>
        <w:t xml:space="preserve">long festival known as </w:t>
      </w:r>
      <w:r w:rsidR="00060C85">
        <w:rPr>
          <w:color w:val="000000" w:themeColor="text1"/>
          <w:u w:color="000000" w:themeColor="text1"/>
        </w:rPr>
        <w:t>“Family Day Picnic” that was established in 18</w:t>
      </w:r>
      <w:r w:rsidR="00822C92">
        <w:rPr>
          <w:color w:val="000000" w:themeColor="text1"/>
          <w:u w:color="000000" w:themeColor="text1"/>
        </w:rPr>
        <w:t>96 by deacons and a pastor of Long Branch Baptist Church to give thanks for a successful agricultural planting season</w:t>
      </w:r>
      <w:r w:rsidR="00060C85">
        <w:rPr>
          <w:color w:val="000000" w:themeColor="text1"/>
          <w:u w:color="000000" w:themeColor="text1"/>
        </w:rPr>
        <w:t>;</w:t>
      </w:r>
      <w:r w:rsidR="00822C92">
        <w:rPr>
          <w:color w:val="000000" w:themeColor="text1"/>
          <w:u w:color="000000" w:themeColor="text1"/>
        </w:rPr>
        <w:t xml:space="preserve"> and </w:t>
      </w:r>
    </w:p>
    <w:p w:rsidR="00060C85" w:rsidRDefault="00060C85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6654" w:rsidRDefault="00060C85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Junefest also </w:t>
      </w:r>
      <w:r w:rsidR="00822C92">
        <w:rPr>
          <w:color w:val="000000" w:themeColor="text1"/>
          <w:u w:color="000000" w:themeColor="text1"/>
        </w:rPr>
        <w:t xml:space="preserve">commemorates the day that many believe was the day that news of the Emancipation Proclamation first reached </w:t>
      </w:r>
      <w:r w:rsidR="00FC305B">
        <w:rPr>
          <w:color w:val="000000" w:themeColor="text1"/>
          <w:u w:color="000000" w:themeColor="text1"/>
        </w:rPr>
        <w:t>the</w:t>
      </w:r>
      <w:r w:rsidR="00822C92">
        <w:rPr>
          <w:color w:val="000000" w:themeColor="text1"/>
          <w:u w:color="000000" w:themeColor="text1"/>
        </w:rPr>
        <w:t xml:space="preserve"> citizens</w:t>
      </w:r>
      <w:r w:rsidR="00FC305B">
        <w:rPr>
          <w:color w:val="000000" w:themeColor="text1"/>
          <w:u w:color="000000" w:themeColor="text1"/>
        </w:rPr>
        <w:t xml:space="preserve"> of Gifford</w:t>
      </w:r>
      <w:r w:rsidR="002A6654">
        <w:rPr>
          <w:color w:val="000000" w:themeColor="text1"/>
          <w:u w:color="000000" w:themeColor="text1"/>
        </w:rPr>
        <w:t>; and</w:t>
      </w:r>
    </w:p>
    <w:p w:rsidR="00822C92" w:rsidRDefault="00822C92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92" w:rsidRDefault="00822C92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of Mayor Risher</w:t>
      </w:r>
      <w:r w:rsidR="00F47D89" w:rsidRPr="00F47D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efforts, Junefest has become a week</w:t>
      </w:r>
      <w:r w:rsidR="00D048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event which is a major attraction among the communities of Hampton County and former citizens and friends from across the country and includes a parade, a beauty pageant, gospel programs, a carnival, a softball tournament, and lots of food; and</w:t>
      </w:r>
    </w:p>
    <w:p w:rsidR="00822C92" w:rsidRDefault="00822C92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60A" w:rsidRDefault="00D7660A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="00F1048C">
        <w:rPr>
          <w:color w:val="000000" w:themeColor="text1"/>
          <w:u w:color="000000" w:themeColor="text1"/>
        </w:rPr>
        <w:t xml:space="preserve">his community and State </w:t>
      </w:r>
      <w:r>
        <w:rPr>
          <w:color w:val="000000" w:themeColor="text1"/>
          <w:u w:color="000000" w:themeColor="text1"/>
        </w:rPr>
        <w:t xml:space="preserve">as a </w:t>
      </w:r>
      <w:r w:rsidRPr="00D2421A">
        <w:rPr>
          <w:color w:val="000000" w:themeColor="text1"/>
          <w:u w:color="000000" w:themeColor="text1"/>
        </w:rPr>
        <w:t xml:space="preserve">councilman for the </w:t>
      </w:r>
      <w:r>
        <w:rPr>
          <w:color w:val="000000" w:themeColor="text1"/>
          <w:u w:color="000000" w:themeColor="text1"/>
        </w:rPr>
        <w:t>Town of Gifford</w:t>
      </w:r>
      <w:r w:rsidR="00F1048C">
        <w:rPr>
          <w:color w:val="000000" w:themeColor="text1"/>
          <w:u w:color="000000" w:themeColor="text1"/>
        </w:rPr>
        <w:t xml:space="preserve"> for eight years, </w:t>
      </w:r>
      <w:r>
        <w:rPr>
          <w:color w:val="000000" w:themeColor="text1"/>
          <w:u w:color="000000" w:themeColor="text1"/>
        </w:rPr>
        <w:t>a</w:t>
      </w:r>
      <w:r w:rsidRPr="00D2421A">
        <w:rPr>
          <w:color w:val="000000" w:themeColor="text1"/>
          <w:u w:color="000000" w:themeColor="text1"/>
        </w:rPr>
        <w:t xml:space="preserve"> board member</w:t>
      </w:r>
      <w:r>
        <w:rPr>
          <w:color w:val="000000" w:themeColor="text1"/>
          <w:u w:color="000000" w:themeColor="text1"/>
        </w:rPr>
        <w:t xml:space="preserve"> </w:t>
      </w:r>
      <w:r w:rsidR="001D44E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 </w:t>
      </w:r>
      <w:r w:rsidRPr="00D2421A">
        <w:rPr>
          <w:color w:val="000000" w:themeColor="text1"/>
          <w:u w:color="000000" w:themeColor="text1"/>
        </w:rPr>
        <w:t xml:space="preserve">Hampton School District </w:t>
      </w:r>
      <w:r>
        <w:rPr>
          <w:color w:val="000000" w:themeColor="text1"/>
          <w:u w:color="000000" w:themeColor="text1"/>
        </w:rPr>
        <w:t>Two</w:t>
      </w:r>
      <w:r w:rsidRPr="00D242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twelve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 xml:space="preserve">Hampton County NAACP for </w:t>
      </w:r>
      <w:r>
        <w:rPr>
          <w:color w:val="000000" w:themeColor="text1"/>
          <w:u w:color="000000" w:themeColor="text1"/>
        </w:rPr>
        <w:t>ten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treasurer for </w:t>
      </w:r>
      <w:r w:rsidR="000E60A9"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2421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2421A">
        <w:rPr>
          <w:color w:val="000000" w:themeColor="text1"/>
          <w:u w:color="000000" w:themeColor="text1"/>
        </w:rPr>
        <w:t xml:space="preserve"> Council </w:t>
      </w:r>
      <w:r>
        <w:rPr>
          <w:color w:val="000000" w:themeColor="text1"/>
          <w:u w:color="000000" w:themeColor="text1"/>
        </w:rPr>
        <w:t>of Black Mayors for ten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and a </w:t>
      </w:r>
      <w:r w:rsidRPr="00D2421A">
        <w:rPr>
          <w:color w:val="000000" w:themeColor="text1"/>
          <w:u w:color="000000" w:themeColor="text1"/>
        </w:rPr>
        <w:t xml:space="preserve">board member for </w:t>
      </w:r>
      <w:r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 xml:space="preserve">National Black Mayors for </w:t>
      </w:r>
      <w:r>
        <w:rPr>
          <w:color w:val="000000" w:themeColor="text1"/>
          <w:u w:color="000000" w:themeColor="text1"/>
        </w:rPr>
        <w:t>twelve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retired from Savannah River Plant after forty</w:t>
      </w:r>
      <w:r w:rsidR="00D048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of service and is a </w:t>
      </w:r>
      <w:r w:rsidRPr="00D2421A">
        <w:rPr>
          <w:color w:val="000000" w:themeColor="text1"/>
          <w:u w:color="000000" w:themeColor="text1"/>
        </w:rPr>
        <w:t>member of Free Masons Gifford Lodge #359</w:t>
      </w:r>
      <w:r>
        <w:rPr>
          <w:color w:val="000000" w:themeColor="text1"/>
          <w:u w:color="000000" w:themeColor="text1"/>
        </w:rPr>
        <w:t>; and</w:t>
      </w:r>
    </w:p>
    <w:p w:rsidR="00D7660A" w:rsidRDefault="00D7660A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78E4" w:rsidRDefault="004C3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grateful for the</w:t>
      </w:r>
      <w:r w:rsidR="00F1048C">
        <w:t xml:space="preserve"> </w:t>
      </w:r>
      <w:r>
        <w:t xml:space="preserve">years of outstanding service that James Risher dedicated </w:t>
      </w:r>
      <w:r w:rsidR="00F1048C">
        <w:t xml:space="preserve">to our State and </w:t>
      </w:r>
      <w:r>
        <w:t>to the Town of Gifford as mayor</w:t>
      </w:r>
      <w:r w:rsidR="00A178E4">
        <w:t>.  Now, therefore,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2CB7">
        <w:t xml:space="preserve"> the members of the South Carolina House of Representatives, by this resolution,</w:t>
      </w:r>
      <w:r w:rsidR="004C3C9B">
        <w:t xml:space="preserve"> recognize James Risher, mayor of the Town of Gifford for thirty</w:t>
      </w:r>
      <w:r w:rsidR="00D04895">
        <w:noBreakHyphen/>
      </w:r>
      <w:r w:rsidR="004C3C9B">
        <w:t xml:space="preserve">seven years, </w:t>
      </w:r>
      <w:r w:rsidR="006A5FFE">
        <w:t>honor</w:t>
      </w:r>
      <w:r w:rsidR="004C3C9B">
        <w:t xml:space="preserve"> his devotion to his community and to the Palmetto State</w:t>
      </w:r>
      <w:r w:rsidR="006A5FFE">
        <w:t>,</w:t>
      </w:r>
      <w:r w:rsidR="004C3C9B">
        <w:t xml:space="preserve"> and express their appreciation for his significant leadership </w:t>
      </w:r>
      <w:r w:rsidR="00F1048C">
        <w:t>in</w:t>
      </w:r>
      <w:r w:rsidR="004C3C9B">
        <w:t xml:space="preserve"> promot</w:t>
      </w:r>
      <w:r w:rsidR="00F1048C">
        <w:t>ing</w:t>
      </w:r>
      <w:r w:rsidR="004C3C9B">
        <w:t xml:space="preserve"> the Sixth of June Festival.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</w:t>
      </w:r>
      <w:r w:rsidR="006A5FFE">
        <w:t>copy of this resolution be present</w:t>
      </w:r>
      <w:r>
        <w:t>ed to</w:t>
      </w:r>
      <w:r w:rsidR="006A5FFE">
        <w:t xml:space="preserve"> Mayor James Risher.</w:t>
      </w:r>
    </w:p>
    <w:p w:rsidR="00B119DE" w:rsidRDefault="00D04895" w:rsidP="007F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19DE" w:rsidRDefault="00B119DE" w:rsidP="006E0681">
      <w:pPr>
        <w:suppressAutoHyphens/>
      </w:pPr>
    </w:p>
    <w:sectPr w:rsidR="00B119DE" w:rsidSect="006E06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C92" w:rsidRDefault="00822C92" w:rsidP="009F0C77">
      <w:r>
        <w:separator/>
      </w:r>
    </w:p>
  </w:endnote>
  <w:endnote w:type="continuationSeparator" w:id="0">
    <w:p w:rsidR="00822C92" w:rsidRDefault="00822C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8339FD-9AA8-420E-A9B8-1602FE45BBFC}"/>
    <w:embedBold r:id="rId2" w:fontKey="{A00D8C44-76C2-4E59-BB45-03268F4AD7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93EB18-D593-4325-9D43-04EC8D3CF7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B7B40E-0095-4A44-8B3C-B0D839DDE4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CE6D1F-35CD-4AB3-88A8-C61DED2BCA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681" w:rsidRPr="00B119DE" w:rsidRDefault="006E0681" w:rsidP="00B119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[4233]</w:t>
    </w:r>
    <w:r>
      <w:tab/>
    </w:r>
    <w:r w:rsidR="008F6FC6">
      <w:fldChar w:fldCharType="begin"/>
    </w:r>
    <w:r w:rsidR="005B029A">
      <w:instrText xml:space="preserve"> PAGE  \* MERGEFORMAT </w:instrText>
    </w:r>
    <w:r w:rsidR="008F6FC6">
      <w:fldChar w:fldCharType="separate"/>
    </w:r>
    <w:r w:rsidR="00C82E71">
      <w:rPr>
        <w:noProof/>
      </w:rPr>
      <w:t>1</w:t>
    </w:r>
    <w:r w:rsidR="008F6F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C92" w:rsidRDefault="00822C92" w:rsidP="009F0C77">
      <w:r>
        <w:separator/>
      </w:r>
    </w:p>
  </w:footnote>
  <w:footnote w:type="continuationSeparator" w:id="0">
    <w:p w:rsidR="00822C92" w:rsidRDefault="00822C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96VR13"/>
    <w:docVar w:name="CoverBillType" w:val="r"/>
    <w:docVar w:name="docpath" w:val="L:\Council\bills\GM\29796VR13.DOCX"/>
    <w:docVar w:name="dvBillNumber" w:val="42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42DE"/>
    <w:rsid w:val="00011869"/>
    <w:rsid w:val="00060C85"/>
    <w:rsid w:val="000A18D9"/>
    <w:rsid w:val="000C4AE8"/>
    <w:rsid w:val="000E1785"/>
    <w:rsid w:val="000E3EA2"/>
    <w:rsid w:val="000E60A9"/>
    <w:rsid w:val="000F40FA"/>
    <w:rsid w:val="0010776B"/>
    <w:rsid w:val="00133E66"/>
    <w:rsid w:val="001435A3"/>
    <w:rsid w:val="00144E38"/>
    <w:rsid w:val="001D08F2"/>
    <w:rsid w:val="001D44E5"/>
    <w:rsid w:val="001D525B"/>
    <w:rsid w:val="001D7F4F"/>
    <w:rsid w:val="00221D6B"/>
    <w:rsid w:val="00225728"/>
    <w:rsid w:val="002321B6"/>
    <w:rsid w:val="00250967"/>
    <w:rsid w:val="002543C8"/>
    <w:rsid w:val="002703BE"/>
    <w:rsid w:val="00284AAE"/>
    <w:rsid w:val="002A6654"/>
    <w:rsid w:val="002A6B8B"/>
    <w:rsid w:val="002E5912"/>
    <w:rsid w:val="00301B21"/>
    <w:rsid w:val="00325348"/>
    <w:rsid w:val="0032732C"/>
    <w:rsid w:val="00336AD0"/>
    <w:rsid w:val="0037079A"/>
    <w:rsid w:val="003D01E8"/>
    <w:rsid w:val="003E5288"/>
    <w:rsid w:val="003F64AA"/>
    <w:rsid w:val="003F6D79"/>
    <w:rsid w:val="0041760A"/>
    <w:rsid w:val="00417C01"/>
    <w:rsid w:val="004809EE"/>
    <w:rsid w:val="004C3C9B"/>
    <w:rsid w:val="004E7D54"/>
    <w:rsid w:val="004F635F"/>
    <w:rsid w:val="0051274E"/>
    <w:rsid w:val="005273C6"/>
    <w:rsid w:val="00530A69"/>
    <w:rsid w:val="00545593"/>
    <w:rsid w:val="00577C6C"/>
    <w:rsid w:val="005B029A"/>
    <w:rsid w:val="005C2FE2"/>
    <w:rsid w:val="005D0902"/>
    <w:rsid w:val="005E2BC9"/>
    <w:rsid w:val="00605102"/>
    <w:rsid w:val="006135FF"/>
    <w:rsid w:val="006215AA"/>
    <w:rsid w:val="006913C9"/>
    <w:rsid w:val="0069470D"/>
    <w:rsid w:val="006A5FFE"/>
    <w:rsid w:val="006E0681"/>
    <w:rsid w:val="00722359"/>
    <w:rsid w:val="00734F00"/>
    <w:rsid w:val="00756558"/>
    <w:rsid w:val="0079277C"/>
    <w:rsid w:val="007A70AE"/>
    <w:rsid w:val="007E1D44"/>
    <w:rsid w:val="007E52A5"/>
    <w:rsid w:val="007F4449"/>
    <w:rsid w:val="00812448"/>
    <w:rsid w:val="00822C92"/>
    <w:rsid w:val="008362E8"/>
    <w:rsid w:val="0084215C"/>
    <w:rsid w:val="00880948"/>
    <w:rsid w:val="008A1768"/>
    <w:rsid w:val="008F0F33"/>
    <w:rsid w:val="008F4429"/>
    <w:rsid w:val="008F6FC6"/>
    <w:rsid w:val="009334F5"/>
    <w:rsid w:val="0094021A"/>
    <w:rsid w:val="0095271E"/>
    <w:rsid w:val="009A1EC9"/>
    <w:rsid w:val="009B44AF"/>
    <w:rsid w:val="009C6A0B"/>
    <w:rsid w:val="009F0C77"/>
    <w:rsid w:val="009F4DD1"/>
    <w:rsid w:val="009F6BCA"/>
    <w:rsid w:val="00A178E4"/>
    <w:rsid w:val="00A41684"/>
    <w:rsid w:val="00A64E80"/>
    <w:rsid w:val="00A72BCD"/>
    <w:rsid w:val="00A741D9"/>
    <w:rsid w:val="00A833AB"/>
    <w:rsid w:val="00A9741D"/>
    <w:rsid w:val="00AA2161"/>
    <w:rsid w:val="00AD4B17"/>
    <w:rsid w:val="00B119DE"/>
    <w:rsid w:val="00B12F70"/>
    <w:rsid w:val="00B412D4"/>
    <w:rsid w:val="00BD26B9"/>
    <w:rsid w:val="00BE2CB7"/>
    <w:rsid w:val="00BE3C22"/>
    <w:rsid w:val="00C0345E"/>
    <w:rsid w:val="00C3483A"/>
    <w:rsid w:val="00C472C3"/>
    <w:rsid w:val="00C74E9D"/>
    <w:rsid w:val="00C82E71"/>
    <w:rsid w:val="00C82FD3"/>
    <w:rsid w:val="00C92819"/>
    <w:rsid w:val="00CC6B7B"/>
    <w:rsid w:val="00CD2089"/>
    <w:rsid w:val="00D04895"/>
    <w:rsid w:val="00D73A67"/>
    <w:rsid w:val="00D7660A"/>
    <w:rsid w:val="00D76E3B"/>
    <w:rsid w:val="00D970A9"/>
    <w:rsid w:val="00DF3845"/>
    <w:rsid w:val="00E41911"/>
    <w:rsid w:val="00E742DE"/>
    <w:rsid w:val="00E92EEF"/>
    <w:rsid w:val="00F00DFB"/>
    <w:rsid w:val="00F1048C"/>
    <w:rsid w:val="00F24442"/>
    <w:rsid w:val="00F47D89"/>
    <w:rsid w:val="00F50AE3"/>
    <w:rsid w:val="00F67CF1"/>
    <w:rsid w:val="00F840F0"/>
    <w:rsid w:val="00FB0D0D"/>
    <w:rsid w:val="00FB43B4"/>
    <w:rsid w:val="00FC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042432-C558-4E2C-B062-E62C02E5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48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06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33_2013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3D63E-61D2-4532-B9F9-E8E140A7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4233: James Risher - South Carolina Legislature Online</dc:title>
  <dc:creator>%USERNAME%</dc:creator>
  <cp:lastModifiedBy>N Cumfer</cp:lastModifiedBy>
  <cp:revision>9</cp:revision>
  <cp:lastPrinted>2013-05-28T14:26:00Z</cp:lastPrinted>
  <dcterms:created xsi:type="dcterms:W3CDTF">2013-05-28T17:08:00Z</dcterms:created>
  <dcterms:modified xsi:type="dcterms:W3CDTF">2014-12-05T16:52:00Z</dcterms:modified>
</cp:coreProperties>
</file>