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EDE" w:rsidRDefault="00691EDE" w:rsidP="00691EDE">
      <w:pPr>
        <w:widowControl w:val="0"/>
        <w:jc w:val="center"/>
      </w:pPr>
      <w:r w:rsidRPr="00691EDE">
        <w:rPr>
          <w:b/>
        </w:rPr>
        <w:t>South Carolina General Assembly</w:t>
      </w:r>
    </w:p>
    <w:p w:rsidR="00691EDE" w:rsidRDefault="00691EDE" w:rsidP="00691EDE">
      <w:pPr>
        <w:widowControl w:val="0"/>
        <w:jc w:val="center"/>
      </w:pPr>
      <w:r>
        <w:t>120th Session, 2013-2014</w:t>
      </w:r>
    </w:p>
    <w:p w:rsidR="00691EDE" w:rsidRDefault="00691EDE" w:rsidP="00691EDE">
      <w:pPr>
        <w:widowControl w:val="0"/>
        <w:jc w:val="left"/>
      </w:pPr>
    </w:p>
    <w:p w:rsidR="00691EDE" w:rsidRDefault="00691EDE" w:rsidP="00691EDE">
      <w:pPr>
        <w:widowControl w:val="0"/>
        <w:jc w:val="left"/>
        <w:rPr>
          <w:b/>
        </w:rPr>
      </w:pPr>
      <w:r w:rsidRPr="00691EDE">
        <w:rPr>
          <w:b/>
        </w:rPr>
        <w:t>H. 4235</w:t>
      </w:r>
    </w:p>
    <w:p w:rsidR="00691EDE" w:rsidRDefault="00691EDE" w:rsidP="00691EDE">
      <w:pPr>
        <w:widowControl w:val="0"/>
        <w:jc w:val="left"/>
        <w:rPr>
          <w:b/>
        </w:rPr>
      </w:pPr>
    </w:p>
    <w:p w:rsidR="00691EDE" w:rsidRDefault="00691EDE" w:rsidP="00691EDE">
      <w:pPr>
        <w:widowControl w:val="0"/>
        <w:jc w:val="left"/>
      </w:pPr>
      <w:r w:rsidRPr="00691EDE">
        <w:rPr>
          <w:b/>
        </w:rPr>
        <w:t>STATUS INFORMATION</w:t>
      </w:r>
    </w:p>
    <w:p w:rsidR="00691EDE" w:rsidRDefault="00691EDE" w:rsidP="00691EDE">
      <w:pPr>
        <w:widowControl w:val="0"/>
        <w:jc w:val="left"/>
      </w:pPr>
    </w:p>
    <w:p w:rsidR="00691EDE" w:rsidRDefault="00691EDE" w:rsidP="00691EDE">
      <w:pPr>
        <w:widowControl w:val="0"/>
        <w:jc w:val="left"/>
      </w:pPr>
      <w:r>
        <w:t>House Resolution</w:t>
      </w:r>
    </w:p>
    <w:p w:rsidR="00691EDE" w:rsidRDefault="00A33F1F" w:rsidP="00691EDE">
      <w:pPr>
        <w:widowControl w:val="0"/>
        <w:jc w:val="left"/>
      </w:pPr>
      <w:r>
        <w:t>Sponsors: Reps. Ballentine, Alexander, Allison, Anderson, Anthony, Atwater, Bales,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691EDE" w:rsidRDefault="00691EDE" w:rsidP="00691EDE">
      <w:pPr>
        <w:widowControl w:val="0"/>
        <w:jc w:val="left"/>
      </w:pPr>
      <w:r>
        <w:t>Document Path: l:\council\bills\rm\1300sd13.docx</w:t>
      </w:r>
    </w:p>
    <w:p w:rsidR="00691EDE" w:rsidRDefault="00691EDE" w:rsidP="00691EDE">
      <w:pPr>
        <w:widowControl w:val="0"/>
        <w:jc w:val="left"/>
      </w:pPr>
    </w:p>
    <w:p w:rsidR="00691EDE" w:rsidRDefault="00691EDE" w:rsidP="00691EDE">
      <w:pPr>
        <w:widowControl w:val="0"/>
        <w:jc w:val="left"/>
      </w:pPr>
      <w:r>
        <w:t>Introduced in the House on May 29, 2013</w:t>
      </w:r>
    </w:p>
    <w:p w:rsidR="00691EDE" w:rsidRDefault="00691EDE" w:rsidP="00691EDE">
      <w:pPr>
        <w:widowControl w:val="0"/>
        <w:jc w:val="left"/>
      </w:pPr>
      <w:r>
        <w:t>Adopted by the House on May 29, 2013</w:t>
      </w:r>
    </w:p>
    <w:p w:rsidR="00691EDE" w:rsidRDefault="00691EDE" w:rsidP="00691EDE">
      <w:pPr>
        <w:widowControl w:val="0"/>
        <w:jc w:val="left"/>
      </w:pPr>
    </w:p>
    <w:p w:rsidR="00691EDE" w:rsidRDefault="00691EDE" w:rsidP="00691EDE">
      <w:pPr>
        <w:widowControl w:val="0"/>
        <w:jc w:val="left"/>
      </w:pPr>
      <w:r>
        <w:t xml:space="preserve">Summary: </w:t>
      </w:r>
      <w:r w:rsidR="00924EAA">
        <w:t>St. Peter Baptist Church of Irmo</w:t>
      </w:r>
    </w:p>
    <w:p w:rsidR="00691EDE" w:rsidRDefault="00691EDE" w:rsidP="00691EDE">
      <w:pPr>
        <w:widowControl w:val="0"/>
        <w:jc w:val="left"/>
      </w:pPr>
    </w:p>
    <w:p w:rsidR="00691EDE" w:rsidRDefault="00691EDE" w:rsidP="00691EDE">
      <w:pPr>
        <w:widowControl w:val="0"/>
        <w:jc w:val="left"/>
      </w:pPr>
    </w:p>
    <w:p w:rsidR="00691EDE" w:rsidRDefault="00691EDE" w:rsidP="00691E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EDE">
        <w:rPr>
          <w:b/>
        </w:rPr>
        <w:t>HISTORY OF LEGISLATIVE ACTIONS</w:t>
      </w:r>
    </w:p>
    <w:p w:rsidR="00691EDE" w:rsidRDefault="00691EDE" w:rsidP="00691E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1EDE" w:rsidRPr="00691EDE" w:rsidRDefault="00691EDE" w:rsidP="00691E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EDE">
        <w:rPr>
          <w:u w:val="single"/>
        </w:rPr>
        <w:tab/>
        <w:t>Date</w:t>
      </w:r>
      <w:r w:rsidRPr="00691EDE">
        <w:rPr>
          <w:u w:val="single"/>
        </w:rPr>
        <w:tab/>
        <w:t>Body</w:t>
      </w:r>
      <w:r w:rsidRPr="00691EDE">
        <w:rPr>
          <w:u w:val="single"/>
        </w:rPr>
        <w:tab/>
        <w:t>Action Description with journal page number</w:t>
      </w:r>
      <w:r w:rsidRPr="00691EDE">
        <w:rPr>
          <w:u w:val="single"/>
        </w:rPr>
        <w:tab/>
      </w:r>
      <w:bookmarkStart w:id="0" w:name="_GoBack"/>
      <w:bookmarkEnd w:id="0"/>
    </w:p>
    <w:p w:rsidR="002743B4" w:rsidRDefault="002743B4" w:rsidP="002743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House</w:t>
      </w:r>
      <w:r>
        <w:tab/>
      </w:r>
      <w:r w:rsidRPr="00DF6314">
        <w:t>Introduced and adopted (</w:t>
      </w:r>
      <w:hyperlink r:id="rId7" w:history="1">
        <w:r w:rsidRPr="00DF6314">
          <w:rPr>
            <w:rStyle w:val="Hyperlink"/>
          </w:rPr>
          <w:t>House Journal</w:t>
        </w:r>
        <w:r w:rsidRPr="00DF6314">
          <w:rPr>
            <w:rStyle w:val="Hyperlink"/>
          </w:rPr>
          <w:noBreakHyphen/>
          <w:t>page 2</w:t>
        </w:r>
      </w:hyperlink>
      <w:r w:rsidRPr="00DF6314">
        <w:t>)</w:t>
      </w:r>
    </w:p>
    <w:p w:rsidR="002743B4" w:rsidRDefault="002743B4" w:rsidP="002743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EDE" w:rsidRPr="00691EDE" w:rsidRDefault="00691EDE" w:rsidP="00691E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1EDE" w:rsidRDefault="00691EDE" w:rsidP="00691EDE">
      <w:r w:rsidRPr="00691EDE">
        <w:rPr>
          <w:b/>
        </w:rPr>
        <w:t>VERSIONS OF THIS BILL</w:t>
      </w:r>
    </w:p>
    <w:p w:rsidR="00691EDE" w:rsidRDefault="00691EDE" w:rsidP="00691EDE"/>
    <w:p w:rsidR="00691EDE" w:rsidRDefault="007F2A6C" w:rsidP="00691EDE">
      <w:hyperlink r:id="rId8" w:history="1">
        <w:r w:rsidR="00691EDE">
          <w:rPr>
            <w:rStyle w:val="Hyperlink"/>
          </w:rPr>
          <w:t>5/29/2013</w:t>
        </w:r>
      </w:hyperlink>
    </w:p>
    <w:p w:rsidR="00691EDE" w:rsidRDefault="00691EDE" w:rsidP="00691EDE"/>
    <w:p w:rsidR="00691EDE" w:rsidRDefault="00691EDE" w:rsidP="00691EDE">
      <w:pPr>
        <w:sectPr w:rsidR="00691EDE" w:rsidSect="00691E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E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56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3D6" w:rsidRDefault="00D354DD" w:rsidP="00C1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73D6">
        <w:t xml:space="preserve">RECOGNIZE AND CONGRATULATE </w:t>
      </w:r>
      <w:r w:rsidR="002C4DDB">
        <w:t xml:space="preserve">ST. PETER </w:t>
      </w:r>
      <w:r w:rsidR="00C173D6">
        <w:t xml:space="preserve">BAPTIST CHURCH OF </w:t>
      </w:r>
      <w:r w:rsidR="002C4DDB">
        <w:t>IRMO</w:t>
      </w:r>
      <w:r w:rsidR="00C173D6">
        <w:t xml:space="preserve"> ON THE OCCASION OF ITS HISTORIC </w:t>
      </w:r>
      <w:r w:rsidR="002C4DDB">
        <w:t>ONE</w:t>
      </w:r>
      <w:r w:rsidR="00C173D6">
        <w:t xml:space="preserve"> HUNDREDTH ANNIVERSARY AND TO COMMEND THE CHURCH FOR </w:t>
      </w:r>
      <w:r w:rsidR="002C4DDB">
        <w:t xml:space="preserve">A </w:t>
      </w:r>
      <w:r w:rsidR="00C173D6">
        <w:t>CENTUR</w:t>
      </w:r>
      <w:r w:rsidR="002C4DDB">
        <w:t>Y</w:t>
      </w:r>
      <w:r w:rsidR="00C173D6">
        <w:t xml:space="preserve"> OF SERVICE TO GOD AND THE COMMUNITY.</w:t>
      </w:r>
    </w:p>
    <w:p w:rsidR="00B556DB" w:rsidRDefault="00B55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4F62" w:rsidRDefault="00B556DB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4F62">
        <w:t xml:space="preserve">having been founded </w:t>
      </w:r>
      <w:r w:rsidR="00255C52">
        <w:t>o</w:t>
      </w:r>
      <w:r w:rsidR="00EA4F62">
        <w:t xml:space="preserve">n </w:t>
      </w:r>
      <w:r w:rsidR="00255C52">
        <w:t xml:space="preserve">May 19, </w:t>
      </w:r>
      <w:r w:rsidR="002C4DDB">
        <w:t>19</w:t>
      </w:r>
      <w:r w:rsidR="00EA4F62">
        <w:t>1</w:t>
      </w:r>
      <w:r w:rsidR="002C4DDB">
        <w:t>3</w:t>
      </w:r>
      <w:r w:rsidR="00EA4F62">
        <w:t xml:space="preserve">, </w:t>
      </w:r>
      <w:r w:rsidR="00EC0854">
        <w:t xml:space="preserve">St. Peter </w:t>
      </w:r>
      <w:r w:rsidR="00EA4F62">
        <w:t xml:space="preserve">Baptist Church of </w:t>
      </w:r>
      <w:r w:rsidR="00EC0854">
        <w:t>Irmo</w:t>
      </w:r>
      <w:r w:rsidR="00EA4F62">
        <w:t xml:space="preserve"> </w:t>
      </w:r>
      <w:r w:rsidR="00EC0854">
        <w:t xml:space="preserve">is </w:t>
      </w:r>
      <w:r w:rsidR="00EA4F62">
        <w:t>celebrat</w:t>
      </w:r>
      <w:r w:rsidR="00EC0854">
        <w:t>ing</w:t>
      </w:r>
      <w:r w:rsidR="00EA4F62">
        <w:t xml:space="preserve"> its historic </w:t>
      </w:r>
      <w:r w:rsidR="00EC0854">
        <w:t>one</w:t>
      </w:r>
      <w:r w:rsidR="00EA4F62">
        <w:t xml:space="preserve"> hundredth anniversary in 201</w:t>
      </w:r>
      <w:r w:rsidR="00EC0854">
        <w:t>3</w:t>
      </w:r>
      <w:r w:rsidR="00EA4F62">
        <w:t>; and</w:t>
      </w: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5C26" w:rsidRPr="00B64731" w:rsidRDefault="00EA4F62" w:rsidP="00225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0854">
        <w:t>a century</w:t>
      </w:r>
      <w:r>
        <w:t xml:space="preserve"> ago, </w:t>
      </w:r>
      <w:r w:rsidR="00EC0854">
        <w:t xml:space="preserve">St. Peter </w:t>
      </w:r>
      <w:r>
        <w:t>Baptist Church was organized for the worship of Almighty God</w:t>
      </w:r>
      <w:r w:rsidR="001319E5">
        <w:t xml:space="preserve">, </w:t>
      </w:r>
      <w:r w:rsidR="00255C52">
        <w:t>operat</w:t>
      </w:r>
      <w:r w:rsidR="001319E5">
        <w:t>ing</w:t>
      </w:r>
      <w:r w:rsidR="00255C52">
        <w:t xml:space="preserve"> for a </w:t>
      </w:r>
      <w:r w:rsidR="00225C26">
        <w:t>time</w:t>
      </w:r>
      <w:r w:rsidR="00255C52">
        <w:t xml:space="preserve"> in an old house owned by Deacon Johnny Hall</w:t>
      </w:r>
      <w:r w:rsidR="00225C26">
        <w:t>. T</w:t>
      </w:r>
      <w:r w:rsidR="00225C26" w:rsidRPr="00B64731">
        <w:rPr>
          <w:color w:val="000000" w:themeColor="text1"/>
          <w:u w:color="000000" w:themeColor="text1"/>
        </w:rPr>
        <w:t>he Reverend James C. Clark of Columbia</w:t>
      </w:r>
      <w:r w:rsidR="00225C26">
        <w:rPr>
          <w:color w:val="000000" w:themeColor="text1"/>
          <w:u w:color="000000" w:themeColor="text1"/>
        </w:rPr>
        <w:t xml:space="preserve">, </w:t>
      </w:r>
      <w:r w:rsidR="00225C26" w:rsidRPr="00B64731">
        <w:rPr>
          <w:color w:val="000000" w:themeColor="text1"/>
          <w:u w:color="000000" w:themeColor="text1"/>
        </w:rPr>
        <w:t>founding pastor</w:t>
      </w:r>
      <w:r w:rsidR="00225C26">
        <w:rPr>
          <w:color w:val="000000" w:themeColor="text1"/>
          <w:u w:color="000000" w:themeColor="text1"/>
        </w:rPr>
        <w:t xml:space="preserve"> and </w:t>
      </w:r>
      <w:r w:rsidR="00D61BDE">
        <w:rPr>
          <w:color w:val="000000" w:themeColor="text1"/>
          <w:u w:color="000000" w:themeColor="text1"/>
        </w:rPr>
        <w:t xml:space="preserve">expert </w:t>
      </w:r>
      <w:r w:rsidR="00225C26">
        <w:rPr>
          <w:color w:val="000000" w:themeColor="text1"/>
          <w:u w:color="000000" w:themeColor="text1"/>
        </w:rPr>
        <w:t>c</w:t>
      </w:r>
      <w:r w:rsidR="00225C26" w:rsidRPr="00B64731">
        <w:rPr>
          <w:color w:val="000000" w:themeColor="text1"/>
          <w:u w:color="000000" w:themeColor="text1"/>
        </w:rPr>
        <w:t>arpenter</w:t>
      </w:r>
      <w:r w:rsidR="00225C26">
        <w:rPr>
          <w:color w:val="000000" w:themeColor="text1"/>
          <w:u w:color="000000" w:themeColor="text1"/>
        </w:rPr>
        <w:t>, d</w:t>
      </w:r>
      <w:r w:rsidR="00225C26" w:rsidRPr="00B64731">
        <w:rPr>
          <w:color w:val="000000" w:themeColor="text1"/>
          <w:u w:color="000000" w:themeColor="text1"/>
        </w:rPr>
        <w:t>id most of the building of the new church</w:t>
      </w:r>
      <w:r w:rsidR="00225C26">
        <w:rPr>
          <w:color w:val="000000" w:themeColor="text1"/>
          <w:u w:color="000000" w:themeColor="text1"/>
        </w:rPr>
        <w:t xml:space="preserve"> and served the congregation for</w:t>
      </w:r>
      <w:r w:rsidR="00225C26" w:rsidRPr="00B64731">
        <w:rPr>
          <w:color w:val="000000" w:themeColor="text1"/>
          <w:u w:color="000000" w:themeColor="text1"/>
        </w:rPr>
        <w:t xml:space="preserve"> three years</w:t>
      </w:r>
      <w:r w:rsidR="00225C26">
        <w:rPr>
          <w:color w:val="000000" w:themeColor="text1"/>
          <w:u w:color="000000" w:themeColor="text1"/>
        </w:rPr>
        <w:t>; and</w:t>
      </w:r>
    </w:p>
    <w:p w:rsidR="00255C52" w:rsidRDefault="00255C5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5CA5" w:rsidRPr="00B64731" w:rsidRDefault="00115CA5" w:rsidP="00115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426C">
        <w:rPr>
          <w:color w:val="000000" w:themeColor="text1"/>
          <w:u w:color="000000" w:themeColor="text1"/>
        </w:rPr>
        <w:t xml:space="preserve">the fledgling church </w:t>
      </w:r>
      <w:r w:rsidRPr="00B64731">
        <w:rPr>
          <w:color w:val="000000" w:themeColor="text1"/>
          <w:u w:color="000000" w:themeColor="text1"/>
        </w:rPr>
        <w:t xml:space="preserve">began with seventeen members, most of whom were former members of the </w:t>
      </w:r>
      <w:r>
        <w:rPr>
          <w:color w:val="000000" w:themeColor="text1"/>
          <w:u w:color="000000" w:themeColor="text1"/>
        </w:rPr>
        <w:t>h</w:t>
      </w:r>
      <w:r w:rsidRPr="00B64731">
        <w:rPr>
          <w:color w:val="000000" w:themeColor="text1"/>
          <w:u w:color="000000" w:themeColor="text1"/>
        </w:rPr>
        <w:t>istoric Macedonia Baptist Church of Irmo</w:t>
      </w:r>
      <w:r>
        <w:rPr>
          <w:color w:val="000000" w:themeColor="text1"/>
          <w:u w:color="000000" w:themeColor="text1"/>
        </w:rPr>
        <w:t xml:space="preserve">, </w:t>
      </w:r>
      <w:r w:rsidRPr="00B64731">
        <w:rPr>
          <w:color w:val="000000" w:themeColor="text1"/>
          <w:u w:color="000000" w:themeColor="text1"/>
        </w:rPr>
        <w:t>established in 1882</w:t>
      </w:r>
      <w:r>
        <w:rPr>
          <w:color w:val="000000" w:themeColor="text1"/>
          <w:u w:color="000000" w:themeColor="text1"/>
        </w:rPr>
        <w:t>; and</w:t>
      </w:r>
    </w:p>
    <w:p w:rsidR="00115CA5" w:rsidRDefault="00115CA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7245" w:rsidRDefault="00225C26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7245">
        <w:rPr>
          <w:color w:val="000000" w:themeColor="text1"/>
          <w:u w:color="000000" w:themeColor="text1"/>
        </w:rPr>
        <w:t>the founding deacons purchased th</w:t>
      </w:r>
      <w:r w:rsidR="00017245" w:rsidRPr="00B64731">
        <w:rPr>
          <w:color w:val="000000" w:themeColor="text1"/>
          <w:u w:color="000000" w:themeColor="text1"/>
        </w:rPr>
        <w:t xml:space="preserve">ree </w:t>
      </w:r>
      <w:r w:rsidR="00017245">
        <w:rPr>
          <w:color w:val="000000" w:themeColor="text1"/>
          <w:u w:color="000000" w:themeColor="text1"/>
        </w:rPr>
        <w:t>a</w:t>
      </w:r>
      <w:r w:rsidR="00017245" w:rsidRPr="00B64731">
        <w:rPr>
          <w:color w:val="000000" w:themeColor="text1"/>
          <w:u w:color="000000" w:themeColor="text1"/>
        </w:rPr>
        <w:t xml:space="preserve">cres of land </w:t>
      </w:r>
      <w:r w:rsidR="00017245">
        <w:rPr>
          <w:color w:val="000000" w:themeColor="text1"/>
          <w:u w:color="000000" w:themeColor="text1"/>
        </w:rPr>
        <w:t>from</w:t>
      </w:r>
      <w:r w:rsidR="00017245" w:rsidRPr="00B64731">
        <w:rPr>
          <w:color w:val="000000" w:themeColor="text1"/>
          <w:u w:color="000000" w:themeColor="text1"/>
        </w:rPr>
        <w:t xml:space="preserve"> Mattie Lorick.</w:t>
      </w:r>
      <w:r w:rsidR="00017245">
        <w:rPr>
          <w:color w:val="000000" w:themeColor="text1"/>
          <w:u w:color="000000" w:themeColor="text1"/>
        </w:rPr>
        <w:t xml:space="preserve"> </w:t>
      </w:r>
      <w:r w:rsidR="00017245" w:rsidRPr="00B64731">
        <w:rPr>
          <w:color w:val="000000" w:themeColor="text1"/>
          <w:u w:color="000000" w:themeColor="text1"/>
        </w:rPr>
        <w:t>Of th</w:t>
      </w:r>
      <w:r w:rsidR="005114BC">
        <w:rPr>
          <w:color w:val="000000" w:themeColor="text1"/>
          <w:u w:color="000000" w:themeColor="text1"/>
        </w:rPr>
        <w:t xml:space="preserve">ose </w:t>
      </w:r>
      <w:r w:rsidR="00017245" w:rsidRPr="00B64731">
        <w:rPr>
          <w:color w:val="000000" w:themeColor="text1"/>
          <w:u w:color="000000" w:themeColor="text1"/>
        </w:rPr>
        <w:t xml:space="preserve">acres, two were given to Richland County to be used as </w:t>
      </w:r>
      <w:r w:rsidR="00017245">
        <w:rPr>
          <w:color w:val="000000" w:themeColor="text1"/>
          <w:u w:color="000000" w:themeColor="text1"/>
        </w:rPr>
        <w:t>the</w:t>
      </w:r>
      <w:r w:rsidR="00017245" w:rsidRPr="00B64731">
        <w:rPr>
          <w:color w:val="000000" w:themeColor="text1"/>
          <w:u w:color="000000" w:themeColor="text1"/>
        </w:rPr>
        <w:t xml:space="preserve"> site for a Rosenwald Schoo</w:t>
      </w:r>
      <w:r w:rsidR="00017245">
        <w:rPr>
          <w:color w:val="000000" w:themeColor="text1"/>
          <w:u w:color="000000" w:themeColor="text1"/>
        </w:rPr>
        <w:t>l; and</w:t>
      </w: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64731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wind damage destroyed the </w:t>
      </w:r>
      <w:r w:rsidR="00BA251C">
        <w:rPr>
          <w:color w:val="000000" w:themeColor="text1"/>
          <w:u w:color="000000" w:themeColor="text1"/>
        </w:rPr>
        <w:t>church’s first building,</w:t>
      </w:r>
      <w:r w:rsidRPr="00B64731">
        <w:rPr>
          <w:color w:val="000000" w:themeColor="text1"/>
          <w:u w:color="000000" w:themeColor="text1"/>
        </w:rPr>
        <w:t xml:space="preserve"> a new structure was erected in January 1930</w:t>
      </w:r>
      <w:r w:rsidR="00A55E64">
        <w:rPr>
          <w:color w:val="000000" w:themeColor="text1"/>
          <w:u w:color="000000" w:themeColor="text1"/>
        </w:rPr>
        <w:t>, the work being completed under</w:t>
      </w:r>
      <w:r w:rsidRPr="00B64731">
        <w:rPr>
          <w:color w:val="000000" w:themeColor="text1"/>
          <w:u w:color="000000" w:themeColor="text1"/>
        </w:rPr>
        <w:t xml:space="preserve"> the </w:t>
      </w:r>
      <w:r w:rsidR="002F02BC">
        <w:rPr>
          <w:color w:val="000000" w:themeColor="text1"/>
          <w:u w:color="000000" w:themeColor="text1"/>
        </w:rPr>
        <w:t>aegis</w:t>
      </w:r>
      <w:r w:rsidRPr="00B64731">
        <w:rPr>
          <w:color w:val="000000" w:themeColor="text1"/>
          <w:u w:color="000000" w:themeColor="text1"/>
        </w:rPr>
        <w:t xml:space="preserve"> of Rev</w:t>
      </w:r>
      <w:r>
        <w:rPr>
          <w:color w:val="000000" w:themeColor="text1"/>
          <w:u w:color="000000" w:themeColor="text1"/>
        </w:rPr>
        <w:t>erend</w:t>
      </w:r>
      <w:r w:rsidRPr="00B64731">
        <w:rPr>
          <w:color w:val="000000" w:themeColor="text1"/>
          <w:u w:color="000000" w:themeColor="text1"/>
        </w:rPr>
        <w:t xml:space="preserve"> </w:t>
      </w:r>
      <w:r w:rsidR="00540099">
        <w:rPr>
          <w:color w:val="000000" w:themeColor="text1"/>
          <w:u w:color="000000" w:themeColor="text1"/>
        </w:rPr>
        <w:t xml:space="preserve">L.B.S. </w:t>
      </w:r>
      <w:r w:rsidRPr="00B64731">
        <w:rPr>
          <w:color w:val="000000" w:themeColor="text1"/>
          <w:u w:color="000000" w:themeColor="text1"/>
        </w:rPr>
        <w:t>Golden</w:t>
      </w:r>
      <w:r>
        <w:rPr>
          <w:color w:val="000000" w:themeColor="text1"/>
          <w:u w:color="000000" w:themeColor="text1"/>
        </w:rPr>
        <w:t>; and</w:t>
      </w:r>
    </w:p>
    <w:p w:rsidR="00017245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4731">
        <w:rPr>
          <w:color w:val="000000" w:themeColor="text1"/>
          <w:u w:color="000000" w:themeColor="text1"/>
        </w:rPr>
        <w:t xml:space="preserve">n April 1970, </w:t>
      </w:r>
      <w:r>
        <w:rPr>
          <w:color w:val="000000" w:themeColor="text1"/>
          <w:u w:color="000000" w:themeColor="text1"/>
        </w:rPr>
        <w:t>fifty</w:t>
      </w:r>
      <w:r w:rsidR="00A91D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B64731">
        <w:rPr>
          <w:color w:val="000000" w:themeColor="text1"/>
          <w:u w:color="000000" w:themeColor="text1"/>
        </w:rPr>
        <w:t xml:space="preserve"> years after the founding of the church, the </w:t>
      </w:r>
      <w:r w:rsidR="00A55E64">
        <w:rPr>
          <w:color w:val="000000" w:themeColor="text1"/>
          <w:u w:color="000000" w:themeColor="text1"/>
        </w:rPr>
        <w:t>membership</w:t>
      </w:r>
      <w:r w:rsidRPr="00B64731">
        <w:rPr>
          <w:color w:val="000000" w:themeColor="text1"/>
          <w:u w:color="000000" w:themeColor="text1"/>
        </w:rPr>
        <w:t xml:space="preserve"> elected its first female officers to the </w:t>
      </w:r>
      <w:r>
        <w:rPr>
          <w:color w:val="000000" w:themeColor="text1"/>
          <w:u w:color="000000" w:themeColor="text1"/>
        </w:rPr>
        <w:t>board of t</w:t>
      </w:r>
      <w:r w:rsidRPr="00B64731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s,</w:t>
      </w:r>
      <w:r w:rsidRPr="00B64731">
        <w:rPr>
          <w:color w:val="000000" w:themeColor="text1"/>
          <w:u w:color="000000" w:themeColor="text1"/>
        </w:rPr>
        <w:t xml:space="preserve"> and the church </w:t>
      </w:r>
      <w:r>
        <w:rPr>
          <w:color w:val="000000" w:themeColor="text1"/>
          <w:u w:color="000000" w:themeColor="text1"/>
        </w:rPr>
        <w:t>took</w:t>
      </w:r>
      <w:r w:rsidRPr="00B64731">
        <w:rPr>
          <w:color w:val="000000" w:themeColor="text1"/>
          <w:u w:color="000000" w:themeColor="text1"/>
        </w:rPr>
        <w:t xml:space="preserve"> on new life</w:t>
      </w:r>
      <w:r>
        <w:rPr>
          <w:color w:val="000000" w:themeColor="text1"/>
          <w:u w:color="000000" w:themeColor="text1"/>
        </w:rPr>
        <w:t>; and</w:t>
      </w: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4731">
        <w:rPr>
          <w:color w:val="000000" w:themeColor="text1"/>
          <w:u w:color="000000" w:themeColor="text1"/>
        </w:rPr>
        <w:t>n 1969 and 1970, the church building was e</w:t>
      </w:r>
      <w:r>
        <w:rPr>
          <w:color w:val="000000" w:themeColor="text1"/>
          <w:u w:color="000000" w:themeColor="text1"/>
        </w:rPr>
        <w:t xml:space="preserve">nlarged, </w:t>
      </w:r>
      <w:r w:rsidR="00E80E00">
        <w:rPr>
          <w:color w:val="000000" w:themeColor="text1"/>
          <w:u w:color="000000" w:themeColor="text1"/>
        </w:rPr>
        <w:t>with the resulting extension assisting the ministry and outreach of the church</w:t>
      </w:r>
      <w:r>
        <w:rPr>
          <w:color w:val="000000" w:themeColor="text1"/>
          <w:u w:color="000000" w:themeColor="text1"/>
        </w:rPr>
        <w:t>; and</w:t>
      </w: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4731">
        <w:rPr>
          <w:color w:val="000000" w:themeColor="text1"/>
          <w:u w:color="000000" w:themeColor="text1"/>
        </w:rPr>
        <w:t>n 1997, Bishop Odell Sims</w:t>
      </w:r>
      <w:r>
        <w:rPr>
          <w:color w:val="000000" w:themeColor="text1"/>
          <w:u w:color="000000" w:themeColor="text1"/>
        </w:rPr>
        <w:t>, then in the fourth</w:t>
      </w:r>
      <w:r w:rsidRPr="00B647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 of his pastorate</w:t>
      </w:r>
      <w:r w:rsidR="00BB1C81">
        <w:rPr>
          <w:color w:val="000000" w:themeColor="text1"/>
          <w:u w:color="000000" w:themeColor="text1"/>
        </w:rPr>
        <w:t xml:space="preserve"> at St. Peter</w:t>
      </w:r>
      <w:r>
        <w:rPr>
          <w:color w:val="000000" w:themeColor="text1"/>
          <w:u w:color="000000" w:themeColor="text1"/>
        </w:rPr>
        <w:t xml:space="preserve">, </w:t>
      </w:r>
      <w:r w:rsidRPr="00B64731">
        <w:rPr>
          <w:color w:val="000000" w:themeColor="text1"/>
          <w:u w:color="000000" w:themeColor="text1"/>
        </w:rPr>
        <w:t xml:space="preserve">had a vision for a new </w:t>
      </w:r>
      <w:r w:rsidR="007F362F">
        <w:rPr>
          <w:color w:val="000000" w:themeColor="text1"/>
          <w:u w:color="000000" w:themeColor="text1"/>
        </w:rPr>
        <w:t>sanctuary</w:t>
      </w:r>
      <w:r w:rsidRPr="00B6473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B64731">
        <w:rPr>
          <w:color w:val="000000" w:themeColor="text1"/>
          <w:u w:color="000000" w:themeColor="text1"/>
        </w:rPr>
        <w:t>Under his leadership and through God</w:t>
      </w:r>
      <w:r w:rsidR="00A91D14" w:rsidRPr="00A91D14">
        <w:rPr>
          <w:color w:val="000000" w:themeColor="text1"/>
          <w:u w:color="000000" w:themeColor="text1"/>
        </w:rPr>
        <w:t>’</w:t>
      </w:r>
      <w:r w:rsidRPr="00B64731">
        <w:rPr>
          <w:color w:val="000000" w:themeColor="text1"/>
          <w:u w:color="000000" w:themeColor="text1"/>
        </w:rPr>
        <w:t xml:space="preserve">s blessing, </w:t>
      </w:r>
      <w:r>
        <w:rPr>
          <w:color w:val="000000" w:themeColor="text1"/>
          <w:u w:color="000000" w:themeColor="text1"/>
        </w:rPr>
        <w:t>a</w:t>
      </w:r>
      <w:r w:rsidRPr="00B64731">
        <w:rPr>
          <w:color w:val="000000" w:themeColor="text1"/>
          <w:u w:color="000000" w:themeColor="text1"/>
        </w:rPr>
        <w:t xml:space="preserve"> new </w:t>
      </w:r>
      <w:r>
        <w:rPr>
          <w:color w:val="000000" w:themeColor="text1"/>
          <w:u w:color="000000" w:themeColor="text1"/>
        </w:rPr>
        <w:t xml:space="preserve">facility </w:t>
      </w:r>
      <w:r w:rsidRPr="00B64731">
        <w:rPr>
          <w:color w:val="000000" w:themeColor="text1"/>
          <w:u w:color="000000" w:themeColor="text1"/>
        </w:rPr>
        <w:t>was erected</w:t>
      </w:r>
      <w:r>
        <w:rPr>
          <w:color w:val="000000" w:themeColor="text1"/>
          <w:u w:color="000000" w:themeColor="text1"/>
        </w:rPr>
        <w:t>, with construction taking place from 2000 to 2001</w:t>
      </w:r>
      <w:r w:rsidRPr="00B6473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B6473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congregation began worship in its</w:t>
      </w:r>
      <w:r w:rsidR="00B45C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new </w:t>
      </w:r>
      <w:r w:rsidRPr="00B64731">
        <w:rPr>
          <w:color w:val="000000" w:themeColor="text1"/>
          <w:u w:color="000000" w:themeColor="text1"/>
        </w:rPr>
        <w:t>sanctuary in January 2002</w:t>
      </w:r>
      <w:r>
        <w:rPr>
          <w:color w:val="000000" w:themeColor="text1"/>
          <w:u w:color="000000" w:themeColor="text1"/>
        </w:rPr>
        <w:t>; and</w:t>
      </w:r>
    </w:p>
    <w:p w:rsidR="00017245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245" w:rsidRPr="00B64731" w:rsidRDefault="00017245" w:rsidP="0001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its </w:t>
      </w:r>
      <w:r w:rsidRPr="00B64731">
        <w:rPr>
          <w:color w:val="000000" w:themeColor="text1"/>
          <w:u w:color="000000" w:themeColor="text1"/>
        </w:rPr>
        <w:t>membership ha</w:t>
      </w:r>
      <w:r>
        <w:rPr>
          <w:color w:val="000000" w:themeColor="text1"/>
          <w:u w:color="000000" w:themeColor="text1"/>
        </w:rPr>
        <w:t>ving</w:t>
      </w:r>
      <w:r w:rsidRPr="00B64731">
        <w:rPr>
          <w:color w:val="000000" w:themeColor="text1"/>
          <w:u w:color="000000" w:themeColor="text1"/>
        </w:rPr>
        <w:t xml:space="preserve"> grown to </w:t>
      </w:r>
      <w:r>
        <w:rPr>
          <w:color w:val="000000" w:themeColor="text1"/>
          <w:u w:color="000000" w:themeColor="text1"/>
        </w:rPr>
        <w:t xml:space="preserve">more than three hundred, </w:t>
      </w:r>
      <w:r w:rsidRPr="00B64731">
        <w:rPr>
          <w:color w:val="000000" w:themeColor="text1"/>
          <w:u w:color="000000" w:themeColor="text1"/>
        </w:rPr>
        <w:t xml:space="preserve">St. Peter </w:t>
      </w:r>
      <w:r w:rsidR="007F362F" w:rsidRPr="00B64731">
        <w:rPr>
          <w:color w:val="000000" w:themeColor="text1"/>
          <w:u w:color="000000" w:themeColor="text1"/>
        </w:rPr>
        <w:t>will celebrate its centennial anniversar</w:t>
      </w:r>
      <w:r w:rsidR="007F362F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o</w:t>
      </w:r>
      <w:r w:rsidRPr="00B64731">
        <w:rPr>
          <w:color w:val="000000" w:themeColor="text1"/>
          <w:u w:color="000000" w:themeColor="text1"/>
        </w:rPr>
        <w:t>n June 9, 2013</w:t>
      </w:r>
      <w:r>
        <w:rPr>
          <w:color w:val="000000" w:themeColor="text1"/>
          <w:u w:color="000000" w:themeColor="text1"/>
        </w:rPr>
        <w:t>; and</w:t>
      </w:r>
    </w:p>
    <w:p w:rsidR="001E7033" w:rsidRDefault="001E7033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3234" w:rsidRPr="004B6541" w:rsidRDefault="00933234" w:rsidP="00933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4A6F">
        <w:t xml:space="preserve">as part of its service to the Lord, </w:t>
      </w:r>
      <w:r w:rsidRPr="004B6541">
        <w:rPr>
          <w:color w:val="000000" w:themeColor="text1"/>
          <w:u w:color="000000" w:themeColor="text1"/>
        </w:rPr>
        <w:t xml:space="preserve">St. Peter Baptist Church </w:t>
      </w:r>
      <w:r>
        <w:rPr>
          <w:color w:val="000000" w:themeColor="text1"/>
          <w:u w:color="000000" w:themeColor="text1"/>
        </w:rPr>
        <w:t xml:space="preserve">offers </w:t>
      </w:r>
      <w:r w:rsidRPr="004B6541">
        <w:rPr>
          <w:color w:val="000000" w:themeColor="text1"/>
          <w:u w:color="000000" w:themeColor="text1"/>
        </w:rPr>
        <w:t xml:space="preserve">adult, </w:t>
      </w:r>
      <w:r>
        <w:rPr>
          <w:color w:val="000000" w:themeColor="text1"/>
          <w:u w:color="000000" w:themeColor="text1"/>
        </w:rPr>
        <w:t xml:space="preserve">youth, </w:t>
      </w:r>
      <w:r w:rsidRPr="004B6541">
        <w:rPr>
          <w:color w:val="000000" w:themeColor="text1"/>
          <w:u w:color="000000" w:themeColor="text1"/>
        </w:rPr>
        <w:t xml:space="preserve">music, </w:t>
      </w:r>
      <w:r>
        <w:rPr>
          <w:color w:val="000000" w:themeColor="text1"/>
          <w:u w:color="000000" w:themeColor="text1"/>
        </w:rPr>
        <w:t xml:space="preserve">missionary, </w:t>
      </w:r>
      <w:r w:rsidRPr="004B6541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</w:t>
      </w:r>
      <w:r w:rsidRPr="004B6541">
        <w:rPr>
          <w:color w:val="000000" w:themeColor="text1"/>
          <w:u w:color="000000" w:themeColor="text1"/>
        </w:rPr>
        <w:t xml:space="preserve"> and student ministries. It broadcasts its services online every Sunday morning</w:t>
      </w:r>
      <w:r>
        <w:rPr>
          <w:color w:val="000000" w:themeColor="text1"/>
          <w:u w:color="000000" w:themeColor="text1"/>
        </w:rPr>
        <w:t xml:space="preserve"> and also offers a</w:t>
      </w:r>
      <w:r w:rsidRPr="004B65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weekly </w:t>
      </w:r>
      <w:r w:rsidRPr="004B6541">
        <w:rPr>
          <w:color w:val="000000" w:themeColor="text1"/>
          <w:u w:color="000000" w:themeColor="text1"/>
        </w:rPr>
        <w:t>Bible study</w:t>
      </w:r>
      <w:r>
        <w:rPr>
          <w:color w:val="000000" w:themeColor="text1"/>
          <w:u w:color="000000" w:themeColor="text1"/>
        </w:rPr>
        <w:t>;</w:t>
      </w:r>
      <w:r w:rsidRPr="004B65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933234" w:rsidRDefault="00933234" w:rsidP="00933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1E7033">
        <w:t>St. Peter</w:t>
      </w:r>
      <w:r>
        <w:t xml:space="preserve"> Baptist Church</w:t>
      </w:r>
      <w:r w:rsidR="00A91D14" w:rsidRPr="00A91D14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1E7033">
        <w:t>t. Peter</w:t>
      </w:r>
      <w:r>
        <w:t xml:space="preserve"> Baptist Church has been a beacon of light and a community worship center in the </w:t>
      </w:r>
      <w:r w:rsidR="001E7033">
        <w:t>Irmo</w:t>
      </w:r>
      <w:r>
        <w:t xml:space="preserve"> area for </w:t>
      </w:r>
      <w:r w:rsidR="001E7033">
        <w:t>one</w:t>
      </w:r>
      <w:r>
        <w:t xml:space="preserve"> hundred years, and, God willing, will continue </w:t>
      </w:r>
      <w:r w:rsidR="00893E36">
        <w:t>its godly heritage for many more years of worship and service</w:t>
      </w:r>
      <w:r>
        <w:t>. Now, therefore,</w:t>
      </w: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1F1" w:rsidRDefault="005E61F1" w:rsidP="005E6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61F1" w:rsidRDefault="005E61F1" w:rsidP="005E6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DB6AF5">
        <w:t xml:space="preserve">St. Peter </w:t>
      </w:r>
      <w:r>
        <w:t xml:space="preserve">Baptist Church of </w:t>
      </w:r>
      <w:r w:rsidR="00DB6AF5">
        <w:t>Irmo</w:t>
      </w:r>
      <w:r>
        <w:t xml:space="preserve"> on the occasion of its historic </w:t>
      </w:r>
      <w:r w:rsidR="00DB6AF5">
        <w:t>one hundredth anniversary</w:t>
      </w:r>
      <w:r>
        <w:t xml:space="preserve"> and commend the church for a century of service to God and the community.</w:t>
      </w: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F62" w:rsidRDefault="00EA4F62" w:rsidP="00EA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65170">
        <w:t>Bishop Odell Sims</w:t>
      </w:r>
      <w:r>
        <w:t xml:space="preserve"> </w:t>
      </w:r>
      <w:r w:rsidR="005701A5">
        <w:t xml:space="preserve">for </w:t>
      </w:r>
      <w:r w:rsidR="00FB5DB8">
        <w:t>S</w:t>
      </w:r>
      <w:r w:rsidR="00765170">
        <w:t>t. Peter</w:t>
      </w:r>
      <w:r>
        <w:t xml:space="preserve"> Baptist Church.</w:t>
      </w:r>
    </w:p>
    <w:p w:rsidR="00B61E08" w:rsidRDefault="00A91D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1E08" w:rsidRDefault="00B61E08" w:rsidP="00691EDE">
      <w:pPr>
        <w:suppressAutoHyphens/>
      </w:pPr>
    </w:p>
    <w:sectPr w:rsidR="00B61E08" w:rsidSect="00691ED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6DB" w:rsidRDefault="00B556DB" w:rsidP="009F0C77">
      <w:r>
        <w:separator/>
      </w:r>
    </w:p>
  </w:endnote>
  <w:endnote w:type="continuationSeparator" w:id="0">
    <w:p w:rsidR="00B556DB" w:rsidRDefault="00B556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12700E-F500-49F7-9789-A018B5238E0C}"/>
    <w:embedBold r:id="rId2" w:fontKey="{F23372BB-7E0B-4E14-98C2-C4C534485F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F64EB1-9689-4BDE-B46B-954F3E2E45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9B1685-26B0-408D-B401-BA487C564F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6A5AE9-50CD-4372-9701-1FF21D5A19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EDE" w:rsidRPr="00B61E08" w:rsidRDefault="00691EDE" w:rsidP="00B61E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[4235]</w:t>
    </w:r>
    <w:r>
      <w:tab/>
    </w:r>
    <w:r w:rsidR="00040BDB">
      <w:fldChar w:fldCharType="begin"/>
    </w:r>
    <w:r w:rsidR="00A24690">
      <w:instrText xml:space="preserve"> PAGE  \* MERGEFORMAT </w:instrText>
    </w:r>
    <w:r w:rsidR="00040BDB">
      <w:fldChar w:fldCharType="separate"/>
    </w:r>
    <w:r w:rsidR="007F2A6C">
      <w:rPr>
        <w:noProof/>
      </w:rPr>
      <w:t>1</w:t>
    </w:r>
    <w:r w:rsidR="00040BD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6DB" w:rsidRDefault="00B556DB" w:rsidP="009F0C77">
      <w:r>
        <w:separator/>
      </w:r>
    </w:p>
  </w:footnote>
  <w:footnote w:type="continuationSeparator" w:id="0">
    <w:p w:rsidR="00B556DB" w:rsidRDefault="00B556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0SD13"/>
    <w:docVar w:name="CoverBillType" w:val="r"/>
    <w:docVar w:name="docpath" w:val="L:\Council\bills\RM\1300SD13.DOCX"/>
    <w:docVar w:name="dvBillNumber" w:val="42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5E8F"/>
    <w:rsid w:val="00011869"/>
    <w:rsid w:val="00017245"/>
    <w:rsid w:val="00040BDB"/>
    <w:rsid w:val="00064582"/>
    <w:rsid w:val="000E1785"/>
    <w:rsid w:val="000F40FA"/>
    <w:rsid w:val="0010776B"/>
    <w:rsid w:val="00107B7F"/>
    <w:rsid w:val="00115CA5"/>
    <w:rsid w:val="001319E5"/>
    <w:rsid w:val="00133E66"/>
    <w:rsid w:val="001435A3"/>
    <w:rsid w:val="001D08F2"/>
    <w:rsid w:val="001D525B"/>
    <w:rsid w:val="001D7F4F"/>
    <w:rsid w:val="001E7033"/>
    <w:rsid w:val="00207E73"/>
    <w:rsid w:val="00225C26"/>
    <w:rsid w:val="002321B6"/>
    <w:rsid w:val="00250967"/>
    <w:rsid w:val="002543C8"/>
    <w:rsid w:val="00254B3F"/>
    <w:rsid w:val="00255C52"/>
    <w:rsid w:val="002743B4"/>
    <w:rsid w:val="00284AAE"/>
    <w:rsid w:val="002903DB"/>
    <w:rsid w:val="00291849"/>
    <w:rsid w:val="00296AF9"/>
    <w:rsid w:val="002C4DDB"/>
    <w:rsid w:val="002D4F6F"/>
    <w:rsid w:val="002E5912"/>
    <w:rsid w:val="002F02BC"/>
    <w:rsid w:val="00301B21"/>
    <w:rsid w:val="00325348"/>
    <w:rsid w:val="0032732C"/>
    <w:rsid w:val="00336AD0"/>
    <w:rsid w:val="0037079A"/>
    <w:rsid w:val="003D01E8"/>
    <w:rsid w:val="003E5288"/>
    <w:rsid w:val="003F20DD"/>
    <w:rsid w:val="003F6D79"/>
    <w:rsid w:val="0041760A"/>
    <w:rsid w:val="00417C01"/>
    <w:rsid w:val="004809EE"/>
    <w:rsid w:val="004E7D54"/>
    <w:rsid w:val="004F252A"/>
    <w:rsid w:val="005114BC"/>
    <w:rsid w:val="005273C6"/>
    <w:rsid w:val="00530A69"/>
    <w:rsid w:val="00540099"/>
    <w:rsid w:val="00545593"/>
    <w:rsid w:val="005701A5"/>
    <w:rsid w:val="00577C6C"/>
    <w:rsid w:val="005B4606"/>
    <w:rsid w:val="005C2FE2"/>
    <w:rsid w:val="005E2BC9"/>
    <w:rsid w:val="005E61F1"/>
    <w:rsid w:val="00605102"/>
    <w:rsid w:val="00615D9B"/>
    <w:rsid w:val="006215AA"/>
    <w:rsid w:val="00637823"/>
    <w:rsid w:val="00672E9D"/>
    <w:rsid w:val="006913C9"/>
    <w:rsid w:val="00691EDE"/>
    <w:rsid w:val="0069470D"/>
    <w:rsid w:val="006B426C"/>
    <w:rsid w:val="006F4098"/>
    <w:rsid w:val="00731195"/>
    <w:rsid w:val="00734F00"/>
    <w:rsid w:val="00765170"/>
    <w:rsid w:val="00773EF1"/>
    <w:rsid w:val="007A70AE"/>
    <w:rsid w:val="007F2A6C"/>
    <w:rsid w:val="007F362F"/>
    <w:rsid w:val="00812BAA"/>
    <w:rsid w:val="008362E8"/>
    <w:rsid w:val="00874A6F"/>
    <w:rsid w:val="00893E36"/>
    <w:rsid w:val="008A1768"/>
    <w:rsid w:val="008B59FF"/>
    <w:rsid w:val="008B5E8F"/>
    <w:rsid w:val="008E0DEB"/>
    <w:rsid w:val="008F0F33"/>
    <w:rsid w:val="008F4429"/>
    <w:rsid w:val="00924EAA"/>
    <w:rsid w:val="00933234"/>
    <w:rsid w:val="0094021A"/>
    <w:rsid w:val="009B44AF"/>
    <w:rsid w:val="009C6A0B"/>
    <w:rsid w:val="009F0C77"/>
    <w:rsid w:val="009F4DD1"/>
    <w:rsid w:val="00A24690"/>
    <w:rsid w:val="00A33F1F"/>
    <w:rsid w:val="00A41684"/>
    <w:rsid w:val="00A55E64"/>
    <w:rsid w:val="00A64E80"/>
    <w:rsid w:val="00A72BCD"/>
    <w:rsid w:val="00A741D9"/>
    <w:rsid w:val="00A8267C"/>
    <w:rsid w:val="00A833AB"/>
    <w:rsid w:val="00A91D14"/>
    <w:rsid w:val="00A9741D"/>
    <w:rsid w:val="00AA4C7D"/>
    <w:rsid w:val="00AD4B17"/>
    <w:rsid w:val="00B412D4"/>
    <w:rsid w:val="00B45CDF"/>
    <w:rsid w:val="00B556DB"/>
    <w:rsid w:val="00B61E08"/>
    <w:rsid w:val="00B63D79"/>
    <w:rsid w:val="00BA251C"/>
    <w:rsid w:val="00BB1C81"/>
    <w:rsid w:val="00BE3C22"/>
    <w:rsid w:val="00C02284"/>
    <w:rsid w:val="00C0345E"/>
    <w:rsid w:val="00C173D6"/>
    <w:rsid w:val="00C3483A"/>
    <w:rsid w:val="00C74E9D"/>
    <w:rsid w:val="00C82FD3"/>
    <w:rsid w:val="00C92819"/>
    <w:rsid w:val="00CA20A8"/>
    <w:rsid w:val="00CC6B7B"/>
    <w:rsid w:val="00CD2089"/>
    <w:rsid w:val="00D171D8"/>
    <w:rsid w:val="00D354DD"/>
    <w:rsid w:val="00D61BDE"/>
    <w:rsid w:val="00D73A67"/>
    <w:rsid w:val="00D970A9"/>
    <w:rsid w:val="00DB6AF5"/>
    <w:rsid w:val="00DC1F4A"/>
    <w:rsid w:val="00DD2D57"/>
    <w:rsid w:val="00DF3845"/>
    <w:rsid w:val="00E07907"/>
    <w:rsid w:val="00E41911"/>
    <w:rsid w:val="00E67B4D"/>
    <w:rsid w:val="00E80E00"/>
    <w:rsid w:val="00E92EEF"/>
    <w:rsid w:val="00EA4F62"/>
    <w:rsid w:val="00EC0854"/>
    <w:rsid w:val="00F24442"/>
    <w:rsid w:val="00F35B11"/>
    <w:rsid w:val="00F50AE3"/>
    <w:rsid w:val="00F67CF1"/>
    <w:rsid w:val="00F840F0"/>
    <w:rsid w:val="00FB0D0D"/>
    <w:rsid w:val="00FB43B4"/>
    <w:rsid w:val="00FB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9AA6DE-0343-46F8-86AE-891DE7EF9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0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1E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35_201305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21AD4-FBDF-4CEB-8DE9-E9929E376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748</Words>
  <Characters>4266</Characters>
  <Application>Microsoft Office Word</Application>
  <DocSecurity>0</DocSecurity>
  <Lines>35</Lines>
  <Paragraphs>10</Paragraphs>
  <ScaleCrop>false</ScaleCrop>
  <Company>LPITS</Company>
  <LinksUpToDate>false</LinksUpToDate>
  <CharactersWithSpaces>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4235: St. Peter Baptist Church of Irmo - South Carolina Legislature Online</dc:title>
  <dc:creator>McDowell</dc:creator>
  <cp:lastModifiedBy>N Cumfer</cp:lastModifiedBy>
  <cp:revision>11</cp:revision>
  <cp:lastPrinted>2013-05-28T16:03:00Z</cp:lastPrinted>
  <dcterms:created xsi:type="dcterms:W3CDTF">2013-05-29T14:17:00Z</dcterms:created>
  <dcterms:modified xsi:type="dcterms:W3CDTF">2014-12-05T16:52:00Z</dcterms:modified>
</cp:coreProperties>
</file>