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985" w:rsidRDefault="00FE3985" w:rsidP="00FE3985">
      <w:pPr>
        <w:widowControl w:val="0"/>
        <w:jc w:val="center"/>
      </w:pPr>
      <w:r w:rsidRPr="00FE3985">
        <w:rPr>
          <w:b/>
        </w:rPr>
        <w:t>South Carolina General Assembly</w:t>
      </w:r>
    </w:p>
    <w:p w:rsidR="00FE3985" w:rsidRDefault="00FE3985" w:rsidP="00FE3985">
      <w:pPr>
        <w:widowControl w:val="0"/>
        <w:jc w:val="center"/>
      </w:pPr>
      <w:r>
        <w:t>120th Session, 2013-2014</w:t>
      </w:r>
    </w:p>
    <w:p w:rsidR="00FE3985" w:rsidRDefault="00FE3985" w:rsidP="00FE3985">
      <w:pPr>
        <w:widowControl w:val="0"/>
        <w:jc w:val="left"/>
      </w:pPr>
    </w:p>
    <w:p w:rsidR="00FE3985" w:rsidRDefault="00FE3985" w:rsidP="00FE3985">
      <w:pPr>
        <w:widowControl w:val="0"/>
        <w:jc w:val="left"/>
        <w:rPr>
          <w:b/>
        </w:rPr>
      </w:pPr>
      <w:r w:rsidRPr="00FE3985">
        <w:rPr>
          <w:b/>
        </w:rPr>
        <w:t>H. 4245</w:t>
      </w:r>
    </w:p>
    <w:p w:rsidR="00FE3985" w:rsidRDefault="00FE3985" w:rsidP="00FE3985">
      <w:pPr>
        <w:widowControl w:val="0"/>
        <w:jc w:val="left"/>
        <w:rPr>
          <w:b/>
        </w:rPr>
      </w:pPr>
    </w:p>
    <w:p w:rsidR="00FE3985" w:rsidRDefault="00FE3985" w:rsidP="00FE3985">
      <w:pPr>
        <w:widowControl w:val="0"/>
        <w:jc w:val="left"/>
      </w:pPr>
      <w:r w:rsidRPr="00FE3985">
        <w:rPr>
          <w:b/>
        </w:rPr>
        <w:t>STATUS INFORMATION</w:t>
      </w:r>
    </w:p>
    <w:p w:rsidR="00FE3985" w:rsidRDefault="00FE3985" w:rsidP="00FE3985">
      <w:pPr>
        <w:widowControl w:val="0"/>
        <w:jc w:val="left"/>
      </w:pPr>
    </w:p>
    <w:p w:rsidR="00FE3985" w:rsidRDefault="00FE3985" w:rsidP="00FE3985">
      <w:pPr>
        <w:widowControl w:val="0"/>
        <w:jc w:val="left"/>
      </w:pPr>
      <w:r>
        <w:t>House Resolution</w:t>
      </w:r>
    </w:p>
    <w:p w:rsidR="00FE3985" w:rsidRDefault="0092578F" w:rsidP="00FE3985">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FE3985" w:rsidRDefault="00FE3985" w:rsidP="00FE3985">
      <w:pPr>
        <w:widowControl w:val="0"/>
        <w:jc w:val="left"/>
      </w:pPr>
      <w:r>
        <w:t>Document Path: l:\council\bills\gm\29806cm13.docx</w:t>
      </w:r>
    </w:p>
    <w:p w:rsidR="00FE3985" w:rsidRDefault="00FE3985" w:rsidP="00FE3985">
      <w:pPr>
        <w:widowControl w:val="0"/>
        <w:jc w:val="left"/>
      </w:pPr>
    </w:p>
    <w:p w:rsidR="00FE3985" w:rsidRDefault="00FE3985" w:rsidP="00FE3985">
      <w:pPr>
        <w:widowControl w:val="0"/>
        <w:jc w:val="left"/>
      </w:pPr>
      <w:r>
        <w:t>Introduced in the House on May 30, 2013</w:t>
      </w:r>
    </w:p>
    <w:p w:rsidR="00FE3985" w:rsidRDefault="00FE3985" w:rsidP="00FE3985">
      <w:pPr>
        <w:widowControl w:val="0"/>
        <w:jc w:val="left"/>
      </w:pPr>
      <w:r>
        <w:t>Adopted by the House on May 30, 2013</w:t>
      </w:r>
    </w:p>
    <w:p w:rsidR="00FE3985" w:rsidRDefault="00FE3985" w:rsidP="00FE3985">
      <w:pPr>
        <w:widowControl w:val="0"/>
        <w:jc w:val="left"/>
      </w:pPr>
    </w:p>
    <w:p w:rsidR="00FE3985" w:rsidRDefault="00FE3985" w:rsidP="00FE3985">
      <w:pPr>
        <w:widowControl w:val="0"/>
        <w:jc w:val="left"/>
      </w:pPr>
      <w:r>
        <w:t xml:space="preserve">Summary: </w:t>
      </w:r>
      <w:r w:rsidR="004F4AA1">
        <w:t>Vincent Daniel Decrescenzio</w:t>
      </w:r>
    </w:p>
    <w:p w:rsidR="00FE3985" w:rsidRDefault="00FE3985" w:rsidP="00FE3985">
      <w:pPr>
        <w:widowControl w:val="0"/>
        <w:jc w:val="left"/>
      </w:pPr>
    </w:p>
    <w:p w:rsidR="00FE3985" w:rsidRDefault="00FE3985" w:rsidP="00FE3985">
      <w:pPr>
        <w:widowControl w:val="0"/>
        <w:jc w:val="left"/>
      </w:pPr>
    </w:p>
    <w:p w:rsidR="00FE3985" w:rsidRDefault="00FE3985" w:rsidP="00FE3985">
      <w:pPr>
        <w:widowControl w:val="0"/>
        <w:tabs>
          <w:tab w:val="center" w:pos="590"/>
          <w:tab w:val="center" w:pos="1440"/>
          <w:tab w:val="left" w:pos="1872"/>
          <w:tab w:val="left" w:pos="9187"/>
        </w:tabs>
        <w:jc w:val="left"/>
      </w:pPr>
      <w:r w:rsidRPr="00FE3985">
        <w:rPr>
          <w:b/>
        </w:rPr>
        <w:t>HISTORY OF LEGISLATIVE ACTIONS</w:t>
      </w:r>
    </w:p>
    <w:p w:rsidR="00FE3985" w:rsidRDefault="00FE3985" w:rsidP="00FE3985">
      <w:pPr>
        <w:widowControl w:val="0"/>
        <w:tabs>
          <w:tab w:val="center" w:pos="590"/>
          <w:tab w:val="center" w:pos="1440"/>
          <w:tab w:val="left" w:pos="1872"/>
          <w:tab w:val="left" w:pos="9187"/>
        </w:tabs>
        <w:jc w:val="left"/>
      </w:pPr>
    </w:p>
    <w:p w:rsidR="00FE3985" w:rsidRPr="00FE3985" w:rsidRDefault="00FE3985" w:rsidP="00FE3985">
      <w:pPr>
        <w:widowControl w:val="0"/>
        <w:tabs>
          <w:tab w:val="center" w:pos="590"/>
          <w:tab w:val="center" w:pos="1440"/>
          <w:tab w:val="left" w:pos="1872"/>
          <w:tab w:val="left" w:pos="9187"/>
        </w:tabs>
        <w:jc w:val="left"/>
      </w:pPr>
      <w:r w:rsidRPr="00FE3985">
        <w:rPr>
          <w:u w:val="single"/>
        </w:rPr>
        <w:tab/>
        <w:t>Date</w:t>
      </w:r>
      <w:r w:rsidRPr="00FE3985">
        <w:rPr>
          <w:u w:val="single"/>
        </w:rPr>
        <w:tab/>
        <w:t>Body</w:t>
      </w:r>
      <w:r w:rsidRPr="00FE3985">
        <w:rPr>
          <w:u w:val="single"/>
        </w:rPr>
        <w:tab/>
        <w:t>Action Description with journal page number</w:t>
      </w:r>
      <w:r w:rsidRPr="00FE3985">
        <w:rPr>
          <w:u w:val="single"/>
        </w:rPr>
        <w:tab/>
      </w:r>
      <w:bookmarkStart w:id="0" w:name="_GoBack"/>
      <w:bookmarkEnd w:id="0"/>
    </w:p>
    <w:p w:rsidR="008D60F9" w:rsidRDefault="008D60F9" w:rsidP="008D60F9">
      <w:pPr>
        <w:widowControl w:val="0"/>
        <w:tabs>
          <w:tab w:val="right" w:pos="1008"/>
          <w:tab w:val="left" w:pos="1152"/>
          <w:tab w:val="left" w:pos="1872"/>
          <w:tab w:val="left" w:pos="9187"/>
        </w:tabs>
        <w:ind w:left="2088" w:hanging="2088"/>
        <w:jc w:val="left"/>
      </w:pPr>
      <w:r>
        <w:tab/>
        <w:t>5/30/2013</w:t>
      </w:r>
      <w:r>
        <w:tab/>
        <w:t>House</w:t>
      </w:r>
      <w:r>
        <w:tab/>
      </w:r>
      <w:r w:rsidRPr="00F268B1">
        <w:t>Introduced and adopted (</w:t>
      </w:r>
      <w:hyperlink r:id="rId7" w:history="1">
        <w:r w:rsidRPr="00F268B1">
          <w:rPr>
            <w:rStyle w:val="Hyperlink"/>
          </w:rPr>
          <w:t>House Journal</w:t>
        </w:r>
        <w:r w:rsidRPr="00F268B1">
          <w:rPr>
            <w:rStyle w:val="Hyperlink"/>
          </w:rPr>
          <w:noBreakHyphen/>
          <w:t>page 19</w:t>
        </w:r>
      </w:hyperlink>
      <w:r w:rsidRPr="00F268B1">
        <w:t>)</w:t>
      </w:r>
    </w:p>
    <w:p w:rsidR="008D60F9" w:rsidRDefault="008D60F9" w:rsidP="008D60F9">
      <w:pPr>
        <w:widowControl w:val="0"/>
        <w:tabs>
          <w:tab w:val="right" w:pos="1008"/>
          <w:tab w:val="left" w:pos="1152"/>
          <w:tab w:val="left" w:pos="1872"/>
          <w:tab w:val="left" w:pos="9187"/>
        </w:tabs>
        <w:ind w:left="2088" w:hanging="2088"/>
        <w:jc w:val="left"/>
      </w:pPr>
    </w:p>
    <w:p w:rsidR="00FE3985" w:rsidRPr="00FE3985" w:rsidRDefault="00FE3985" w:rsidP="00FE3985">
      <w:pPr>
        <w:widowControl w:val="0"/>
        <w:tabs>
          <w:tab w:val="right" w:pos="1008"/>
          <w:tab w:val="left" w:pos="1152"/>
          <w:tab w:val="left" w:pos="1872"/>
          <w:tab w:val="left" w:pos="9187"/>
        </w:tabs>
        <w:ind w:left="2088" w:hanging="2088"/>
        <w:jc w:val="left"/>
      </w:pPr>
    </w:p>
    <w:p w:rsidR="00FE3985" w:rsidRDefault="00FE3985" w:rsidP="00FE3985">
      <w:r w:rsidRPr="00FE3985">
        <w:rPr>
          <w:b/>
        </w:rPr>
        <w:t>VERSIONS OF THIS BILL</w:t>
      </w:r>
    </w:p>
    <w:p w:rsidR="00FE3985" w:rsidRDefault="00FE3985" w:rsidP="00FE3985"/>
    <w:p w:rsidR="00FE3985" w:rsidRDefault="005D6540" w:rsidP="00FE3985">
      <w:hyperlink r:id="rId8" w:history="1">
        <w:r w:rsidR="00FE3985">
          <w:rPr>
            <w:rStyle w:val="Hyperlink"/>
          </w:rPr>
          <w:t>5/30/2013</w:t>
        </w:r>
      </w:hyperlink>
    </w:p>
    <w:p w:rsidR="00FE3985" w:rsidRDefault="00FE3985" w:rsidP="00FE3985"/>
    <w:p w:rsidR="00FE3985" w:rsidRDefault="00FE3985" w:rsidP="00FE3985">
      <w:pPr>
        <w:sectPr w:rsidR="00FE3985" w:rsidSect="00FE39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0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VINCENT DANIEL DECRESCENZIO FOR HIS FAITHFUL AND SACRIFICIAL SERVICE TO OUR NATION AND TO CONGRATULATE HIM FOR HIS HEROIC SUCCESS IN GRADUATING CUM LAUDE FROM THE UNIVERSITY OF SOUTH CAROLINA.</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0B0"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50B0">
        <w:t>the members of the South Carolina House of Representatives are pleased to commend Vincent DeCrescenzio upon his graduation from the University of South Carolina cum laude; and</w:t>
      </w: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from Spring Valley High School, Vincent DeCrescenzio entered Recruit Training for the United State</w:t>
      </w:r>
      <w:r w:rsidR="00083FBF">
        <w:t>s</w:t>
      </w:r>
      <w:r>
        <w:t xml:space="preserve"> Marine Corps on June 5, 2007, at Parris Island in Beaufort as part of Charlie Company, Platoon 1070; and</w:t>
      </w: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1CB6">
        <w:t>upon</w:t>
      </w:r>
      <w:r>
        <w:t xml:space="preserve"> his successful completion of Recruit Training on August 31, 2007, he entered the Marine Corps School of Infantry at Camp Geiger and graduated on November </w:t>
      </w:r>
      <w:r w:rsidR="00083FBF">
        <w:t>9</w:t>
      </w:r>
      <w:r>
        <w:t>, 2007; and</w:t>
      </w: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married his beloved wife, Mary Louise Tinsley, on June 7, 2008, at the </w:t>
      </w:r>
      <w:r w:rsidR="00EC1193">
        <w:t>idyllic</w:t>
      </w:r>
      <w:r>
        <w:t xml:space="preserve"> and historic Zion Methodist Church in Blythewood, and she has been the love of his life and the wind beneath his wings; and</w:t>
      </w: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1B"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2751E">
        <w:t>hereas, stationed at Camp Lejeune with the 1</w:t>
      </w:r>
      <w:r w:rsidR="0012751E" w:rsidRPr="0012751E">
        <w:rPr>
          <w:vertAlign w:val="superscript"/>
        </w:rPr>
        <w:t>st</w:t>
      </w:r>
      <w:r w:rsidR="0012751E">
        <w:t xml:space="preserve"> Battalion, 2</w:t>
      </w:r>
      <w:r w:rsidR="0012751E" w:rsidRPr="0012751E">
        <w:rPr>
          <w:vertAlign w:val="superscript"/>
        </w:rPr>
        <w:t>nd</w:t>
      </w:r>
      <w:r w:rsidR="0012751E">
        <w:t xml:space="preserve"> Marine, 2</w:t>
      </w:r>
      <w:r w:rsidR="0012751E" w:rsidRPr="0012751E">
        <w:rPr>
          <w:vertAlign w:val="superscript"/>
        </w:rPr>
        <w:t>nd</w:t>
      </w:r>
      <w:r w:rsidR="0012751E">
        <w:t xml:space="preserve"> Marine Division, Weapons Company, </w:t>
      </w:r>
      <w:r w:rsidR="00633C1B">
        <w:t xml:space="preserve">he was </w:t>
      </w:r>
      <w:r w:rsidR="0012751E">
        <w:t>deployed to Iraq as a 0352 TOW gunner</w:t>
      </w:r>
      <w:r w:rsidR="00633C1B">
        <w:t xml:space="preserve"> on July 27, 2008, and returned on February 17, 2009; and</w:t>
      </w: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21CB6">
        <w:t xml:space="preserve">two years </w:t>
      </w:r>
      <w:r>
        <w:t>after sustaining a serious injury, he was medically retired from the United States Marine Corps on September 29, 2011; and</w:t>
      </w: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B9E"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spite of tremendous obstacles, he graduated cum laude from the University of South </w:t>
      </w:r>
      <w:r w:rsidR="00581B9E">
        <w:t>C</w:t>
      </w:r>
      <w:r>
        <w:t>arolina</w:t>
      </w:r>
      <w:r w:rsidR="00581B9E">
        <w:t xml:space="preserve"> Darla Moore School of Business on May 10, 2013; and</w:t>
      </w:r>
    </w:p>
    <w:p w:rsidR="00581B9E" w:rsidRDefault="00581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E81" w:rsidRDefault="00581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0E81">
        <w:t>he was a member of the Student Veteran</w:t>
      </w:r>
      <w:r w:rsidR="00083FBF">
        <w:t>s</w:t>
      </w:r>
      <w:r w:rsidR="00E30E81">
        <w:t xml:space="preserve"> Association at the University of South Carolina and Beta Alpha Psi, the national scholastic and professional accounting fraternity that encourages a sense of ethical, social, and public responsibility within the accounting profession; and</w:t>
      </w:r>
    </w:p>
    <w:p w:rsidR="00E30E81"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E81"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proudly inducted into the Palmetto Marines, Marine Corps League Detachment 829, on May 2, 2013</w:t>
      </w:r>
      <w:r w:rsidR="00EC1193">
        <w:t xml:space="preserve">, and </w:t>
      </w:r>
      <w:r w:rsidR="00821CB6">
        <w:t>is enrolled in</w:t>
      </w:r>
      <w:r w:rsidR="00EC1193">
        <w:t xml:space="preserve"> the master</w:t>
      </w:r>
      <w:r w:rsidR="00562421" w:rsidRPr="00562421">
        <w:t>’</w:t>
      </w:r>
      <w:r w:rsidR="00EC1193">
        <w:t xml:space="preserve">s program in business administration at Winthrop University </w:t>
      </w:r>
      <w:r w:rsidR="00821CB6">
        <w:t>for</w:t>
      </w:r>
      <w:r w:rsidR="00EC1193">
        <w:t xml:space="preserve"> June of 2013</w:t>
      </w:r>
      <w:r>
        <w:t>; and</w:t>
      </w:r>
    </w:p>
    <w:p w:rsidR="00E30E81"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05C"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service and accomplishments of </w:t>
      </w:r>
      <w:r w:rsidR="00EC1193">
        <w:t>Vincent DeCrescenzio, and the members look to hear of his continued success</w:t>
      </w:r>
      <w:r w:rsidR="00821CB6">
        <w:t xml:space="preserve"> in the days ahead</w:t>
      </w:r>
      <w:r w:rsidR="0005105C">
        <w:t>.  Now, therefore,</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0A07">
        <w:t xml:space="preserve"> the members of the South Carolina House of Representatives, by this resolution, </w:t>
      </w:r>
      <w:r w:rsidR="005A50B0">
        <w:t>recognize and honor Vincent Daniel DeCrescenzio for his faithful and sacrificial service to our nation and congratulate him for his heroic success in graduating cum laude from the University of South Carolina.</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0A07">
        <w:t>present</w:t>
      </w:r>
      <w:r>
        <w:t>ed to</w:t>
      </w:r>
      <w:r w:rsidR="00730A07">
        <w:t xml:space="preserve"> Vincent Daniel </w:t>
      </w:r>
      <w:r w:rsidR="005A50B0">
        <w:t>DeCrescenzio.</w:t>
      </w:r>
    </w:p>
    <w:p w:rsidR="00C171C1" w:rsidRDefault="005624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1C1" w:rsidRDefault="00C171C1" w:rsidP="00FE3985">
      <w:pPr>
        <w:suppressAutoHyphens/>
      </w:pPr>
    </w:p>
    <w:sectPr w:rsidR="00C171C1" w:rsidSect="00FE39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5B4" w:rsidRDefault="009A35B4" w:rsidP="009F0C77">
      <w:r>
        <w:separator/>
      </w:r>
    </w:p>
  </w:endnote>
  <w:endnote w:type="continuationSeparator" w:id="0">
    <w:p w:rsidR="009A35B4" w:rsidRDefault="009A3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EF3EF6-7BEF-40AB-827E-C309305EE107}"/>
    <w:embedBold r:id="rId2" w:fontKey="{527D0A71-419B-4B66-8769-664FD778EBAE}"/>
  </w:font>
  <w:font w:name="Calibri">
    <w:panose1 w:val="020F0502020204030204"/>
    <w:charset w:val="00"/>
    <w:family w:val="swiss"/>
    <w:pitch w:val="variable"/>
    <w:sig w:usb0="E10002FF" w:usb1="4000ACFF" w:usb2="00000009" w:usb3="00000000" w:csb0="0000019F" w:csb1="00000000"/>
    <w:embedRegular r:id="rId3" w:fontKey="{F3946590-677B-402B-B72A-937AD87CA02D}"/>
  </w:font>
  <w:font w:name="Cambria">
    <w:panose1 w:val="02040503050406030204"/>
    <w:charset w:val="00"/>
    <w:family w:val="roman"/>
    <w:pitch w:val="variable"/>
    <w:sig w:usb0="E00002FF" w:usb1="400004FF" w:usb2="00000000" w:usb3="00000000" w:csb0="0000019F" w:csb1="00000000"/>
    <w:embedRegular r:id="rId4" w:fontKey="{0C040C85-1491-45C4-8473-4D7B903F2E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985" w:rsidRPr="00C171C1" w:rsidRDefault="00FE3985" w:rsidP="00C171C1">
    <w:pPr>
      <w:pStyle w:val="Footer"/>
      <w:tabs>
        <w:tab w:val="clear" w:pos="4680"/>
        <w:tab w:val="clear" w:pos="9360"/>
        <w:tab w:val="center" w:pos="2995"/>
      </w:tabs>
      <w:spacing w:before="120"/>
    </w:pPr>
    <w:r>
      <w:t>[4245]</w:t>
    </w:r>
    <w:r>
      <w:tab/>
    </w:r>
    <w:r w:rsidR="00FA49EB">
      <w:fldChar w:fldCharType="begin"/>
    </w:r>
    <w:r w:rsidR="0092578F">
      <w:instrText xml:space="preserve"> PAGE  \* MERGEFORMAT </w:instrText>
    </w:r>
    <w:r w:rsidR="00FA49EB">
      <w:fldChar w:fldCharType="separate"/>
    </w:r>
    <w:r w:rsidR="005D6540">
      <w:rPr>
        <w:noProof/>
      </w:rPr>
      <w:t>1</w:t>
    </w:r>
    <w:r w:rsidR="00FA49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5B4" w:rsidRDefault="009A35B4" w:rsidP="009F0C77">
      <w:r>
        <w:separator/>
      </w:r>
    </w:p>
  </w:footnote>
  <w:footnote w:type="continuationSeparator" w:id="0">
    <w:p w:rsidR="009A35B4" w:rsidRDefault="009A3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06CM13"/>
    <w:docVar w:name="CoverBillType" w:val="r"/>
    <w:docVar w:name="docpath" w:val="L:\Council\bills\GM\29806CM13.DOCX"/>
    <w:docVar w:name="dvBillNumber" w:val="4245"/>
    <w:docVar w:name="dvBillNumberPrefix" w:val="H. "/>
    <w:docVar w:name="dvOriginalBody" w:val="House"/>
    <w:docVar w:name="dvSteno" w:val="GM"/>
    <w:docVar w:name="NameofBody" w:val="h"/>
    <w:docVar w:name="vgroup2" w:val="Council"/>
  </w:docVars>
  <w:rsids>
    <w:rsidRoot w:val="00934AD8"/>
    <w:rsid w:val="00011869"/>
    <w:rsid w:val="0005105C"/>
    <w:rsid w:val="00083FBF"/>
    <w:rsid w:val="000E1785"/>
    <w:rsid w:val="000F40FA"/>
    <w:rsid w:val="0010776B"/>
    <w:rsid w:val="0012751E"/>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4AA1"/>
    <w:rsid w:val="005273C6"/>
    <w:rsid w:val="00530A69"/>
    <w:rsid w:val="00545593"/>
    <w:rsid w:val="00562421"/>
    <w:rsid w:val="00577C6C"/>
    <w:rsid w:val="00581B9E"/>
    <w:rsid w:val="005A50B0"/>
    <w:rsid w:val="005C2FE2"/>
    <w:rsid w:val="005D6540"/>
    <w:rsid w:val="005E2BC9"/>
    <w:rsid w:val="00605102"/>
    <w:rsid w:val="006215AA"/>
    <w:rsid w:val="00633C1B"/>
    <w:rsid w:val="006913C9"/>
    <w:rsid w:val="0069470D"/>
    <w:rsid w:val="006C4191"/>
    <w:rsid w:val="00707715"/>
    <w:rsid w:val="00730A07"/>
    <w:rsid w:val="00734F00"/>
    <w:rsid w:val="007977FB"/>
    <w:rsid w:val="007A4214"/>
    <w:rsid w:val="007A70AE"/>
    <w:rsid w:val="00821CB6"/>
    <w:rsid w:val="008362E8"/>
    <w:rsid w:val="008A1768"/>
    <w:rsid w:val="008D60F9"/>
    <w:rsid w:val="008F0F33"/>
    <w:rsid w:val="008F4429"/>
    <w:rsid w:val="009031B7"/>
    <w:rsid w:val="0092578F"/>
    <w:rsid w:val="00934AD8"/>
    <w:rsid w:val="0093608C"/>
    <w:rsid w:val="0094021A"/>
    <w:rsid w:val="009A35B4"/>
    <w:rsid w:val="009B44AF"/>
    <w:rsid w:val="009C6A0B"/>
    <w:rsid w:val="009F0C77"/>
    <w:rsid w:val="009F4DD1"/>
    <w:rsid w:val="00A34CB3"/>
    <w:rsid w:val="00A41684"/>
    <w:rsid w:val="00A618EF"/>
    <w:rsid w:val="00A64E80"/>
    <w:rsid w:val="00A72BCD"/>
    <w:rsid w:val="00A741D9"/>
    <w:rsid w:val="00A833AB"/>
    <w:rsid w:val="00A9741D"/>
    <w:rsid w:val="00AC5507"/>
    <w:rsid w:val="00AD4B17"/>
    <w:rsid w:val="00B217EB"/>
    <w:rsid w:val="00B412D4"/>
    <w:rsid w:val="00BE3C22"/>
    <w:rsid w:val="00C0345E"/>
    <w:rsid w:val="00C13A0D"/>
    <w:rsid w:val="00C171C1"/>
    <w:rsid w:val="00C3483A"/>
    <w:rsid w:val="00C74E9D"/>
    <w:rsid w:val="00C82FD3"/>
    <w:rsid w:val="00C92819"/>
    <w:rsid w:val="00CC6B7B"/>
    <w:rsid w:val="00CD2089"/>
    <w:rsid w:val="00D73A67"/>
    <w:rsid w:val="00D970A9"/>
    <w:rsid w:val="00DF3845"/>
    <w:rsid w:val="00E30E81"/>
    <w:rsid w:val="00E41911"/>
    <w:rsid w:val="00E56768"/>
    <w:rsid w:val="00E92EEF"/>
    <w:rsid w:val="00E94399"/>
    <w:rsid w:val="00EC1193"/>
    <w:rsid w:val="00F24442"/>
    <w:rsid w:val="00F50AE3"/>
    <w:rsid w:val="00F67CF1"/>
    <w:rsid w:val="00F840F0"/>
    <w:rsid w:val="00FA49EB"/>
    <w:rsid w:val="00FB0D0D"/>
    <w:rsid w:val="00FB43B4"/>
    <w:rsid w:val="00FE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6E721E-1E0F-4DA7-8CDB-BD47C662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3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5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AB5D7-16D8-46CE-A4CD-D5A67E24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4245: Vincent Daniel Decrescenzio - South Carolina Legislature Online</dc:title>
  <dc:creator>%USERNAME%</dc:creator>
  <cp:lastModifiedBy>N Cumfer</cp:lastModifiedBy>
  <cp:revision>9</cp:revision>
  <cp:lastPrinted>2013-05-29T19:25:00Z</cp:lastPrinted>
  <dcterms:created xsi:type="dcterms:W3CDTF">2013-05-30T15:08:00Z</dcterms:created>
  <dcterms:modified xsi:type="dcterms:W3CDTF">2014-12-05T16:53:00Z</dcterms:modified>
</cp:coreProperties>
</file>