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330" w:rsidRDefault="008E2330" w:rsidP="008E2330">
      <w:pPr>
        <w:widowControl w:val="0"/>
        <w:jc w:val="center"/>
      </w:pPr>
      <w:r w:rsidRPr="008E2330">
        <w:rPr>
          <w:b/>
        </w:rPr>
        <w:t>South Carolina General Assembly</w:t>
      </w:r>
    </w:p>
    <w:p w:rsidR="008E2330" w:rsidRDefault="008E2330" w:rsidP="008E2330">
      <w:pPr>
        <w:widowControl w:val="0"/>
        <w:jc w:val="center"/>
      </w:pPr>
      <w:r>
        <w:t>120th Session, 2013-2014</w:t>
      </w:r>
    </w:p>
    <w:p w:rsidR="008E2330" w:rsidRDefault="008E2330" w:rsidP="008E2330">
      <w:pPr>
        <w:widowControl w:val="0"/>
        <w:jc w:val="left"/>
      </w:pPr>
    </w:p>
    <w:p w:rsidR="008E2330" w:rsidRDefault="008E2330" w:rsidP="008E2330">
      <w:pPr>
        <w:widowControl w:val="0"/>
        <w:jc w:val="left"/>
        <w:rPr>
          <w:b/>
        </w:rPr>
      </w:pPr>
      <w:r w:rsidRPr="008E2330">
        <w:rPr>
          <w:b/>
        </w:rPr>
        <w:t>H. 4255</w:t>
      </w:r>
    </w:p>
    <w:p w:rsidR="008E2330" w:rsidRDefault="008E2330" w:rsidP="008E2330">
      <w:pPr>
        <w:widowControl w:val="0"/>
        <w:jc w:val="left"/>
        <w:rPr>
          <w:b/>
        </w:rPr>
      </w:pPr>
    </w:p>
    <w:p w:rsidR="008E2330" w:rsidRDefault="008E2330" w:rsidP="008E2330">
      <w:pPr>
        <w:widowControl w:val="0"/>
        <w:jc w:val="left"/>
      </w:pPr>
      <w:r w:rsidRPr="008E2330">
        <w:rPr>
          <w:b/>
        </w:rPr>
        <w:t>STATUS INFORMATION</w:t>
      </w:r>
    </w:p>
    <w:p w:rsidR="008E2330" w:rsidRDefault="008E2330" w:rsidP="008E2330">
      <w:pPr>
        <w:widowControl w:val="0"/>
        <w:jc w:val="left"/>
      </w:pPr>
    </w:p>
    <w:p w:rsidR="008E2330" w:rsidRDefault="008E2330" w:rsidP="008E2330">
      <w:pPr>
        <w:widowControl w:val="0"/>
        <w:jc w:val="left"/>
      </w:pPr>
      <w:r>
        <w:t>Concurrent Resolution</w:t>
      </w:r>
    </w:p>
    <w:p w:rsidR="008E2330" w:rsidRDefault="008E2330" w:rsidP="008E2330">
      <w:pPr>
        <w:widowControl w:val="0"/>
        <w:jc w:val="left"/>
      </w:pPr>
      <w:r>
        <w:t>Sponsors: Reps. Pope, D.C. Moss, Simrill, Delleney, Felder, Long, Norman and V.S. Moss</w:t>
      </w:r>
    </w:p>
    <w:p w:rsidR="008E2330" w:rsidRDefault="008E2330" w:rsidP="008E2330">
      <w:pPr>
        <w:widowControl w:val="0"/>
        <w:jc w:val="left"/>
      </w:pPr>
      <w:r>
        <w:t>Document Path: l:\council\bills\rm\1312ab13.docx</w:t>
      </w:r>
    </w:p>
    <w:p w:rsidR="008E2330" w:rsidRDefault="008E2330" w:rsidP="008E2330">
      <w:pPr>
        <w:widowControl w:val="0"/>
        <w:jc w:val="left"/>
      </w:pPr>
    </w:p>
    <w:p w:rsidR="00630369" w:rsidRDefault="00630369" w:rsidP="008E2330">
      <w:pPr>
        <w:widowControl w:val="0"/>
        <w:jc w:val="left"/>
      </w:pPr>
      <w:r>
        <w:t>Introduced in the House on May 30, 2013</w:t>
      </w:r>
    </w:p>
    <w:p w:rsidR="00630369" w:rsidRDefault="00630369" w:rsidP="008E2330">
      <w:pPr>
        <w:widowControl w:val="0"/>
        <w:jc w:val="left"/>
      </w:pPr>
      <w:r>
        <w:t>Introduced in the Senate on May 30, 2013</w:t>
      </w:r>
    </w:p>
    <w:p w:rsidR="00630369" w:rsidRDefault="00630369" w:rsidP="008E2330">
      <w:pPr>
        <w:widowControl w:val="0"/>
        <w:jc w:val="left"/>
      </w:pPr>
      <w:r>
        <w:t>Adopted by the General Assembly on May 30, 2013</w:t>
      </w:r>
    </w:p>
    <w:p w:rsidR="00630369" w:rsidRDefault="00630369" w:rsidP="008E2330">
      <w:pPr>
        <w:widowControl w:val="0"/>
        <w:jc w:val="left"/>
      </w:pPr>
    </w:p>
    <w:p w:rsidR="008E2330" w:rsidRDefault="008E2330" w:rsidP="008E2330">
      <w:pPr>
        <w:widowControl w:val="0"/>
        <w:jc w:val="left"/>
      </w:pPr>
      <w:r>
        <w:t xml:space="preserve">Summary: </w:t>
      </w:r>
      <w:r w:rsidR="00FC73E9">
        <w:t>Rock Hill's Army National Guard 178th Combat Engineer Battalion</w:t>
      </w:r>
    </w:p>
    <w:p w:rsidR="008E2330" w:rsidRDefault="008E2330" w:rsidP="008E2330">
      <w:pPr>
        <w:widowControl w:val="0"/>
        <w:jc w:val="left"/>
      </w:pPr>
    </w:p>
    <w:p w:rsidR="008E2330" w:rsidRDefault="008E2330" w:rsidP="008E2330">
      <w:pPr>
        <w:widowControl w:val="0"/>
        <w:jc w:val="left"/>
      </w:pPr>
    </w:p>
    <w:p w:rsidR="008E2330" w:rsidRDefault="008E2330" w:rsidP="008E23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2330">
        <w:rPr>
          <w:b/>
        </w:rPr>
        <w:t>HISTORY OF LEGISLATIVE ACTIONS</w:t>
      </w:r>
    </w:p>
    <w:p w:rsidR="008E2330" w:rsidRDefault="008E2330" w:rsidP="008E23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8E2330" w:rsidRPr="008E2330" w:rsidRDefault="008E2330" w:rsidP="008E233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8E2330">
        <w:rPr>
          <w:u w:val="single"/>
        </w:rPr>
        <w:tab/>
        <w:t>Date</w:t>
      </w:r>
      <w:r w:rsidRPr="008E2330">
        <w:rPr>
          <w:u w:val="single"/>
        </w:rPr>
        <w:tab/>
        <w:t>Body</w:t>
      </w:r>
      <w:r w:rsidRPr="008E2330">
        <w:rPr>
          <w:u w:val="single"/>
        </w:rPr>
        <w:tab/>
        <w:t>Action Description with journal page number</w:t>
      </w:r>
      <w:r w:rsidRPr="008E2330">
        <w:rPr>
          <w:u w:val="single"/>
        </w:rPr>
        <w:tab/>
      </w:r>
      <w:bookmarkStart w:id="0" w:name="_GoBack"/>
      <w:bookmarkEnd w:id="0"/>
    </w:p>
    <w:p w:rsidR="007B0AB3" w:rsidRDefault="007B0AB3" w:rsidP="007B0A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5/30/2013</w:t>
      </w:r>
      <w:r>
        <w:tab/>
        <w:t>House</w:t>
      </w:r>
      <w:r>
        <w:tab/>
      </w:r>
      <w:r w:rsidRPr="00417007">
        <w:t>Introduced and adopted (</w:t>
      </w:r>
      <w:hyperlink r:id="rId7" w:history="1">
        <w:r w:rsidRPr="00417007">
          <w:rPr>
            <w:rStyle w:val="Hyperlink"/>
          </w:rPr>
          <w:t>House Journal</w:t>
        </w:r>
        <w:r w:rsidRPr="00417007">
          <w:rPr>
            <w:rStyle w:val="Hyperlink"/>
          </w:rPr>
          <w:noBreakHyphen/>
          <w:t>page 23</w:t>
        </w:r>
      </w:hyperlink>
      <w:r w:rsidRPr="00417007">
        <w:t>)</w:t>
      </w:r>
    </w:p>
    <w:p w:rsidR="007B0AB3" w:rsidRDefault="007B0AB3" w:rsidP="007B0A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5/30/2013</w:t>
      </w:r>
      <w:r>
        <w:tab/>
        <w:t>Senate</w:t>
      </w:r>
      <w:r>
        <w:tab/>
      </w:r>
      <w:r w:rsidRPr="00417007">
        <w:t>Introduced, ado</w:t>
      </w:r>
      <w:r>
        <w:t xml:space="preserve">pted, returned with concurrence </w:t>
      </w:r>
      <w:r w:rsidRPr="00417007">
        <w:t>(</w:t>
      </w:r>
      <w:hyperlink r:id="rId8" w:history="1">
        <w:r w:rsidRPr="00417007">
          <w:rPr>
            <w:rStyle w:val="Hyperlink"/>
          </w:rPr>
          <w:t>Senate Journal</w:t>
        </w:r>
        <w:r w:rsidRPr="00417007">
          <w:rPr>
            <w:rStyle w:val="Hyperlink"/>
          </w:rPr>
          <w:noBreakHyphen/>
          <w:t>page 8</w:t>
        </w:r>
      </w:hyperlink>
      <w:r w:rsidRPr="00417007">
        <w:t>)</w:t>
      </w:r>
    </w:p>
    <w:p w:rsidR="007B0AB3" w:rsidRDefault="007B0AB3" w:rsidP="007B0AB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2330" w:rsidRPr="008E2330" w:rsidRDefault="008E2330" w:rsidP="008E233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8E2330" w:rsidRDefault="008E2330" w:rsidP="008E2330">
      <w:r w:rsidRPr="008E2330">
        <w:rPr>
          <w:b/>
        </w:rPr>
        <w:t>VERSIONS OF THIS BILL</w:t>
      </w:r>
    </w:p>
    <w:p w:rsidR="008E2330" w:rsidRDefault="008E2330" w:rsidP="008E2330"/>
    <w:p w:rsidR="008E2330" w:rsidRDefault="00991FE0" w:rsidP="008E2330">
      <w:hyperlink r:id="rId9" w:history="1">
        <w:r w:rsidR="008E2330">
          <w:rPr>
            <w:rStyle w:val="Hyperlink"/>
          </w:rPr>
          <w:t>5/30/2013</w:t>
        </w:r>
      </w:hyperlink>
    </w:p>
    <w:p w:rsidR="008E2330" w:rsidRDefault="008E2330" w:rsidP="008E2330"/>
    <w:p w:rsidR="008E2330" w:rsidRDefault="008E2330" w:rsidP="008E2330">
      <w:pPr>
        <w:sectPr w:rsidR="008E2330" w:rsidSect="008E233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065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9F776C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5237D" w:rsidRDefault="004F4E80" w:rsidP="003523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35237D">
        <w:t xml:space="preserve">WELCOME HOME THE MEN AND WOMEN OF </w:t>
      </w:r>
      <w:r w:rsidR="00055FE3">
        <w:t>ROCK HILL</w:t>
      </w:r>
      <w:r w:rsidR="00D23894" w:rsidRPr="00D23894">
        <w:t>’</w:t>
      </w:r>
      <w:r w:rsidR="00055FE3">
        <w:t>S ARMY NATIONAL GUARD 1</w:t>
      </w:r>
      <w:r w:rsidR="0035237D">
        <w:t>78</w:t>
      </w:r>
      <w:r w:rsidR="00055FE3">
        <w:t>TH</w:t>
      </w:r>
      <w:r w:rsidR="0035237D">
        <w:t xml:space="preserve"> </w:t>
      </w:r>
      <w:r w:rsidR="00055FE3">
        <w:t>COMBAT ENGINEER BATTALION FROM</w:t>
      </w:r>
      <w:r w:rsidR="0035237D">
        <w:t xml:space="preserve"> THEIR TOUR OF DUTY IN </w:t>
      </w:r>
      <w:r w:rsidR="00055FE3">
        <w:t>AFGHANISTAN</w:t>
      </w:r>
      <w:r w:rsidR="0035237D">
        <w:t xml:space="preserve"> AND TO EXPRESS THE DEEPEST RESPECT AND ADMIRATION OF THE MEMBERS OF THE SOUTH CAROLINA GENERAL ASSEMBLY </w:t>
      </w:r>
      <w:r w:rsidR="00E56831">
        <w:t>TO</w:t>
      </w:r>
      <w:r w:rsidR="00CC38D7">
        <w:t xml:space="preserve"> THESE SOLDIERS </w:t>
      </w:r>
      <w:r w:rsidR="00E56831">
        <w:t>FOR THEIR COURAGE AND THE MANY SACRIFICES THEY HAVE MADE IN THEIR SERVICE TO OUR NATION</w:t>
      </w:r>
      <w:r w:rsidR="0035237D">
        <w:t>.</w:t>
      </w:r>
    </w:p>
    <w:p w:rsidR="009F776C" w:rsidRDefault="009F77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44EC2" w:rsidRDefault="009F776C" w:rsidP="00444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444EC2">
        <w:t xml:space="preserve">the </w:t>
      </w:r>
      <w:r w:rsidR="00AA6C88">
        <w:t xml:space="preserve">members of the South Carolina General Assembly are deeply heartened to learn that the </w:t>
      </w:r>
      <w:r w:rsidR="00444EC2">
        <w:t xml:space="preserve">brave </w:t>
      </w:r>
      <w:r w:rsidR="00055FE3">
        <w:t>soldiers of Rock Hill</w:t>
      </w:r>
      <w:r w:rsidR="00D23894" w:rsidRPr="00D23894">
        <w:t>’</w:t>
      </w:r>
      <w:r w:rsidR="00055FE3">
        <w:t>s Army National</w:t>
      </w:r>
      <w:r w:rsidR="00444EC2">
        <w:t xml:space="preserve"> </w:t>
      </w:r>
      <w:r w:rsidR="00055FE3">
        <w:t xml:space="preserve">Guard </w:t>
      </w:r>
      <w:r w:rsidR="00444EC2">
        <w:t>178</w:t>
      </w:r>
      <w:r w:rsidR="00055FE3">
        <w:t>th</w:t>
      </w:r>
      <w:r w:rsidR="00444EC2">
        <w:t xml:space="preserve"> </w:t>
      </w:r>
      <w:r w:rsidR="00055FE3">
        <w:t xml:space="preserve">Combat Engineer Battalion </w:t>
      </w:r>
      <w:r w:rsidR="00444EC2">
        <w:t xml:space="preserve">have returned </w:t>
      </w:r>
      <w:r w:rsidR="005E03BA">
        <w:t xml:space="preserve">safely </w:t>
      </w:r>
      <w:r w:rsidR="00444EC2">
        <w:t xml:space="preserve">home </w:t>
      </w:r>
      <w:r w:rsidR="00055FE3">
        <w:t>after a ten</w:t>
      </w:r>
      <w:r w:rsidR="00D23894">
        <w:noBreakHyphen/>
      </w:r>
      <w:r w:rsidR="00055FE3">
        <w:t>month</w:t>
      </w:r>
      <w:r w:rsidR="00444EC2">
        <w:t xml:space="preserve"> tour of duty in </w:t>
      </w:r>
      <w:r w:rsidR="00055FE3">
        <w:t>Afghanistan</w:t>
      </w:r>
      <w:r w:rsidR="00444EC2">
        <w:t>; and</w:t>
      </w:r>
    </w:p>
    <w:p w:rsidR="00444EC2" w:rsidRDefault="00444EC2" w:rsidP="00444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EC2" w:rsidRDefault="00444EC2" w:rsidP="00444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these </w:t>
      </w:r>
      <w:r w:rsidR="00BF75BF">
        <w:t>one hundred sixty</w:t>
      </w:r>
      <w:r w:rsidR="00D23894">
        <w:noBreakHyphen/>
      </w:r>
      <w:r w:rsidR="00BF75BF">
        <w:t xml:space="preserve">one </w:t>
      </w:r>
      <w:r>
        <w:t>soldiers, as well as their families and friends, have made great sacrifices and endured many hardships in their service to th</w:t>
      </w:r>
      <w:r w:rsidR="00874166">
        <w:t>is country and in their efforts to enable the Afghan Army to stand on its own</w:t>
      </w:r>
      <w:r>
        <w:t>; and</w:t>
      </w:r>
    </w:p>
    <w:p w:rsidR="00444EC2" w:rsidRDefault="00444EC2" w:rsidP="00444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EC2" w:rsidRDefault="00444EC2" w:rsidP="009536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BC1F27">
        <w:t xml:space="preserve">while </w:t>
      </w:r>
      <w:r>
        <w:t>conduct</w:t>
      </w:r>
      <w:r w:rsidR="00BC1F27">
        <w:t>ing</w:t>
      </w:r>
      <w:r>
        <w:t xml:space="preserve"> themselves with unyielding loyalty and dedication to the United States of America</w:t>
      </w:r>
      <w:r w:rsidR="00BC1F27">
        <w:t xml:space="preserve">, these courageous Army National Guard troops </w:t>
      </w:r>
      <w:r w:rsidR="00953642">
        <w:t>accomplish</w:t>
      </w:r>
      <w:r w:rsidR="00BC1F27">
        <w:t>ed</w:t>
      </w:r>
      <w:r w:rsidR="00953642">
        <w:t xml:space="preserve"> the perilous</w:t>
      </w:r>
      <w:r w:rsidR="00953642" w:rsidRPr="00575B9C">
        <w:rPr>
          <w:color w:val="000000" w:themeColor="text1"/>
          <w:u w:color="000000" w:themeColor="text1"/>
        </w:rPr>
        <w:t xml:space="preserve"> job of clearing bombs from roads in Afghanistan</w:t>
      </w:r>
      <w:r w:rsidR="00AC66E7">
        <w:rPr>
          <w:color w:val="000000" w:themeColor="text1"/>
          <w:u w:color="000000" w:themeColor="text1"/>
        </w:rPr>
        <w:t>. Ot</w:t>
      </w:r>
      <w:r w:rsidR="00953642" w:rsidRPr="00575B9C">
        <w:rPr>
          <w:color w:val="000000" w:themeColor="text1"/>
          <w:u w:color="000000" w:themeColor="text1"/>
        </w:rPr>
        <w:t xml:space="preserve">her duties </w:t>
      </w:r>
      <w:r w:rsidR="00BF75BF">
        <w:rPr>
          <w:color w:val="000000" w:themeColor="text1"/>
          <w:u w:color="000000" w:themeColor="text1"/>
        </w:rPr>
        <w:t xml:space="preserve">among their more than forty missions </w:t>
      </w:r>
      <w:r w:rsidR="00953642" w:rsidRPr="00575B9C">
        <w:rPr>
          <w:color w:val="000000" w:themeColor="text1"/>
          <w:u w:color="000000" w:themeColor="text1"/>
        </w:rPr>
        <w:t xml:space="preserve">included tearing down two bases </w:t>
      </w:r>
      <w:r w:rsidR="00AC66E7">
        <w:rPr>
          <w:color w:val="000000" w:themeColor="text1"/>
          <w:u w:color="000000" w:themeColor="text1"/>
        </w:rPr>
        <w:t>during the winding down of the war and t</w:t>
      </w:r>
      <w:r w:rsidR="00953642">
        <w:rPr>
          <w:color w:val="000000" w:themeColor="text1"/>
          <w:u w:color="000000" w:themeColor="text1"/>
        </w:rPr>
        <w:t xml:space="preserve">he </w:t>
      </w:r>
      <w:r w:rsidR="00953642" w:rsidRPr="00575B9C">
        <w:rPr>
          <w:color w:val="000000" w:themeColor="text1"/>
          <w:u w:color="000000" w:themeColor="text1"/>
        </w:rPr>
        <w:t>crucial role of delivering supplies and making sure convoy routes were safe</w:t>
      </w:r>
      <w:r>
        <w:t>; and</w:t>
      </w:r>
    </w:p>
    <w:p w:rsidR="00444EC2" w:rsidRDefault="00444EC2" w:rsidP="00444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EC2" w:rsidRDefault="00444EC2" w:rsidP="00444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South Carolina General Assembly </w:t>
      </w:r>
      <w:r w:rsidR="00721774">
        <w:t xml:space="preserve">counts it a high privilege to </w:t>
      </w:r>
      <w:r w:rsidR="00975F44">
        <w:t>salute</w:t>
      </w:r>
      <w:r w:rsidR="0010750F">
        <w:t xml:space="preserve">, on behalf of all South Carolinians, </w:t>
      </w:r>
      <w:r w:rsidR="00616CB7">
        <w:t xml:space="preserve">the </w:t>
      </w:r>
      <w:r w:rsidR="00FF4E25">
        <w:t xml:space="preserve">soldiers </w:t>
      </w:r>
      <w:r w:rsidR="00975F44">
        <w:t>of Rock Hill</w:t>
      </w:r>
      <w:r w:rsidR="00D23894" w:rsidRPr="00D23894">
        <w:t>’</w:t>
      </w:r>
      <w:r w:rsidR="00975F44">
        <w:t xml:space="preserve">s Army National Guard 178th Combat Engineer </w:t>
      </w:r>
      <w:r w:rsidR="00975F44">
        <w:lastRenderedPageBreak/>
        <w:t>Battalion</w:t>
      </w:r>
      <w:r w:rsidR="00616CB7">
        <w:t xml:space="preserve"> </w:t>
      </w:r>
      <w:r w:rsidR="00975F44">
        <w:t>an</w:t>
      </w:r>
      <w:r w:rsidR="00616CB7">
        <w:t>d</w:t>
      </w:r>
      <w:r>
        <w:t xml:space="preserve"> to </w:t>
      </w:r>
      <w:r w:rsidR="00616CB7">
        <w:t>e</w:t>
      </w:r>
      <w:r w:rsidR="009347EB">
        <w:t xml:space="preserve">xpress </w:t>
      </w:r>
      <w:r>
        <w:t xml:space="preserve">the deepest </w:t>
      </w:r>
      <w:r w:rsidR="00ED3099">
        <w:t>gratitude for the</w:t>
      </w:r>
      <w:r w:rsidR="00975F44">
        <w:t xml:space="preserve">ir </w:t>
      </w:r>
      <w:r w:rsidR="00ED3099">
        <w:t>selfless service</w:t>
      </w:r>
      <w:r>
        <w:t xml:space="preserve">. Now, therefore, </w:t>
      </w:r>
    </w:p>
    <w:p w:rsidR="00444EC2" w:rsidRDefault="00444EC2" w:rsidP="00444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EC2" w:rsidRDefault="00444EC2" w:rsidP="00444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444EC2" w:rsidRDefault="00444EC2" w:rsidP="00444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0B5B" w:rsidRDefault="00444EC2" w:rsidP="005F0B5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General Assembly, by this resolution, </w:t>
      </w:r>
      <w:r w:rsidR="00F249B4">
        <w:t>welcome home the men and women of Rock Hill</w:t>
      </w:r>
      <w:r w:rsidR="00D23894" w:rsidRPr="00D23894">
        <w:t>’</w:t>
      </w:r>
      <w:r w:rsidR="00F249B4">
        <w:t>s Army National Guard 178th Combat Engineer Battalion from their tour of duty in Afghanistan and express the deepest respect and admiration of the members of the South Carolina General Assembly</w:t>
      </w:r>
      <w:r w:rsidR="00263C2E">
        <w:t xml:space="preserve"> to these soldiers for their courage and the many sacrifices they have made in their service to our nation</w:t>
      </w:r>
      <w:r w:rsidR="00F249B4">
        <w:t>.</w:t>
      </w:r>
    </w:p>
    <w:p w:rsidR="00444EC2" w:rsidRDefault="00444EC2" w:rsidP="00444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44EC2" w:rsidRDefault="00444EC2" w:rsidP="00444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F249B4">
        <w:t xml:space="preserve">provided </w:t>
      </w:r>
      <w:r>
        <w:t xml:space="preserve">to </w:t>
      </w:r>
      <w:r w:rsidR="00F249B4">
        <w:t>Rock Hill</w:t>
      </w:r>
      <w:r w:rsidR="00D23894" w:rsidRPr="00D23894">
        <w:t>’</w:t>
      </w:r>
      <w:r w:rsidR="00F249B4">
        <w:t>s Army National Guard 178th Combat Engineer Battalion</w:t>
      </w:r>
      <w:r>
        <w:t>.</w:t>
      </w:r>
    </w:p>
    <w:p w:rsidR="00B5065F" w:rsidRDefault="00D23894" w:rsidP="00C04D2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5065F" w:rsidRDefault="00B5065F" w:rsidP="008E2330">
      <w:pPr>
        <w:suppressAutoHyphens/>
      </w:pPr>
    </w:p>
    <w:sectPr w:rsidR="00B5065F" w:rsidSect="008E233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38D7" w:rsidRDefault="00CC38D7" w:rsidP="009F0C77">
      <w:r>
        <w:separator/>
      </w:r>
    </w:p>
  </w:endnote>
  <w:endnote w:type="continuationSeparator" w:id="0">
    <w:p w:rsidR="00CC38D7" w:rsidRDefault="00CC38D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ECD7BA-3E55-4AF2-834D-DA9472C54CEC}"/>
    <w:embedBold r:id="rId2" w:fontKey="{F92FE96C-C9E2-4E43-8778-B565E096B1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43D3ABB-D6FE-4617-820F-17AADDFD34A8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9FE6F5C-3805-4FA7-8008-D26EC37607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E5A439D-C467-4339-B058-3DC9C36C4495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2330" w:rsidRPr="00B5065F" w:rsidRDefault="008E2330" w:rsidP="00B5065F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[4255]</w:t>
    </w:r>
    <w:r>
      <w:tab/>
    </w:r>
    <w:r w:rsidR="00490B37">
      <w:fldChar w:fldCharType="begin"/>
    </w:r>
    <w:r w:rsidR="00490B37">
      <w:instrText xml:space="preserve"> PAGE  \* MERGEFORMAT </w:instrText>
    </w:r>
    <w:r w:rsidR="00490B37">
      <w:fldChar w:fldCharType="separate"/>
    </w:r>
    <w:r w:rsidR="00991FE0">
      <w:rPr>
        <w:noProof/>
      </w:rPr>
      <w:t>1</w:t>
    </w:r>
    <w:r w:rsidR="00490B3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38D7" w:rsidRDefault="00CC38D7" w:rsidP="009F0C77">
      <w:r>
        <w:separator/>
      </w:r>
    </w:p>
  </w:footnote>
  <w:footnote w:type="continuationSeparator" w:id="0">
    <w:p w:rsidR="00CC38D7" w:rsidRDefault="00CC38D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312AB13"/>
    <w:docVar w:name="CoverBillType" w:val="c"/>
    <w:docVar w:name="docpath" w:val="L:\Council\bills\RM\1312AB13.DOCX"/>
    <w:docVar w:name="dvBillNumber" w:val="4255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2447C6"/>
    <w:rsid w:val="00011869"/>
    <w:rsid w:val="000435EE"/>
    <w:rsid w:val="00055FE3"/>
    <w:rsid w:val="000A7A6E"/>
    <w:rsid w:val="000E1785"/>
    <w:rsid w:val="000F393C"/>
    <w:rsid w:val="000F40FA"/>
    <w:rsid w:val="0010750F"/>
    <w:rsid w:val="0010776B"/>
    <w:rsid w:val="00133E66"/>
    <w:rsid w:val="001435A3"/>
    <w:rsid w:val="001B4567"/>
    <w:rsid w:val="001D08F2"/>
    <w:rsid w:val="001D525B"/>
    <w:rsid w:val="001D5B3E"/>
    <w:rsid w:val="001D7F4F"/>
    <w:rsid w:val="0023212C"/>
    <w:rsid w:val="002321B6"/>
    <w:rsid w:val="002447C6"/>
    <w:rsid w:val="00250967"/>
    <w:rsid w:val="002543C8"/>
    <w:rsid w:val="00263C2E"/>
    <w:rsid w:val="00284AAE"/>
    <w:rsid w:val="002E5912"/>
    <w:rsid w:val="00301B21"/>
    <w:rsid w:val="00325348"/>
    <w:rsid w:val="0032732C"/>
    <w:rsid w:val="00336AD0"/>
    <w:rsid w:val="0035237D"/>
    <w:rsid w:val="0037079A"/>
    <w:rsid w:val="00372CC5"/>
    <w:rsid w:val="003D01E8"/>
    <w:rsid w:val="003E5288"/>
    <w:rsid w:val="003F6D79"/>
    <w:rsid w:val="0041760A"/>
    <w:rsid w:val="00417C01"/>
    <w:rsid w:val="00444EC2"/>
    <w:rsid w:val="004809EE"/>
    <w:rsid w:val="00490B37"/>
    <w:rsid w:val="004B7516"/>
    <w:rsid w:val="004C6AEC"/>
    <w:rsid w:val="004E7D54"/>
    <w:rsid w:val="004F4E80"/>
    <w:rsid w:val="005273C6"/>
    <w:rsid w:val="00530A69"/>
    <w:rsid w:val="00545593"/>
    <w:rsid w:val="005535F6"/>
    <w:rsid w:val="00577C6C"/>
    <w:rsid w:val="005C2FE2"/>
    <w:rsid w:val="005E03BA"/>
    <w:rsid w:val="005E2BC9"/>
    <w:rsid w:val="005F0B5B"/>
    <w:rsid w:val="00605102"/>
    <w:rsid w:val="00616CB7"/>
    <w:rsid w:val="006215AA"/>
    <w:rsid w:val="00630369"/>
    <w:rsid w:val="006913C9"/>
    <w:rsid w:val="0069470D"/>
    <w:rsid w:val="00721774"/>
    <w:rsid w:val="00734F00"/>
    <w:rsid w:val="00773081"/>
    <w:rsid w:val="007A70AE"/>
    <w:rsid w:val="007B0AB3"/>
    <w:rsid w:val="008362E8"/>
    <w:rsid w:val="00836917"/>
    <w:rsid w:val="008373C8"/>
    <w:rsid w:val="00874166"/>
    <w:rsid w:val="008A1768"/>
    <w:rsid w:val="008E2330"/>
    <w:rsid w:val="008F0F33"/>
    <w:rsid w:val="008F4429"/>
    <w:rsid w:val="009347EB"/>
    <w:rsid w:val="00936889"/>
    <w:rsid w:val="0094021A"/>
    <w:rsid w:val="00953642"/>
    <w:rsid w:val="00975F44"/>
    <w:rsid w:val="00982905"/>
    <w:rsid w:val="00991FE0"/>
    <w:rsid w:val="009A670F"/>
    <w:rsid w:val="009B44AF"/>
    <w:rsid w:val="009C6A0B"/>
    <w:rsid w:val="009F0C77"/>
    <w:rsid w:val="009F4DD1"/>
    <w:rsid w:val="009F776C"/>
    <w:rsid w:val="00A41684"/>
    <w:rsid w:val="00A574A4"/>
    <w:rsid w:val="00A64E80"/>
    <w:rsid w:val="00A72BCD"/>
    <w:rsid w:val="00A741D9"/>
    <w:rsid w:val="00A833AB"/>
    <w:rsid w:val="00A9741D"/>
    <w:rsid w:val="00AA6C88"/>
    <w:rsid w:val="00AC66E7"/>
    <w:rsid w:val="00AD4B17"/>
    <w:rsid w:val="00B00C1E"/>
    <w:rsid w:val="00B15DAB"/>
    <w:rsid w:val="00B412D4"/>
    <w:rsid w:val="00B5065F"/>
    <w:rsid w:val="00BC1F27"/>
    <w:rsid w:val="00BE3C22"/>
    <w:rsid w:val="00BF75BF"/>
    <w:rsid w:val="00C0345E"/>
    <w:rsid w:val="00C04D2A"/>
    <w:rsid w:val="00C3483A"/>
    <w:rsid w:val="00C74E9D"/>
    <w:rsid w:val="00C82FD3"/>
    <w:rsid w:val="00C92819"/>
    <w:rsid w:val="00CC2F26"/>
    <w:rsid w:val="00CC38D7"/>
    <w:rsid w:val="00CC6B7B"/>
    <w:rsid w:val="00CD2089"/>
    <w:rsid w:val="00CF6065"/>
    <w:rsid w:val="00D23894"/>
    <w:rsid w:val="00D73A67"/>
    <w:rsid w:val="00D92F38"/>
    <w:rsid w:val="00D970A9"/>
    <w:rsid w:val="00DF3845"/>
    <w:rsid w:val="00E3284C"/>
    <w:rsid w:val="00E41911"/>
    <w:rsid w:val="00E56831"/>
    <w:rsid w:val="00E92EEF"/>
    <w:rsid w:val="00EA0DAB"/>
    <w:rsid w:val="00ED1BE9"/>
    <w:rsid w:val="00ED3099"/>
    <w:rsid w:val="00F24442"/>
    <w:rsid w:val="00F249B4"/>
    <w:rsid w:val="00F50AE3"/>
    <w:rsid w:val="00F67CF1"/>
    <w:rsid w:val="00F840F0"/>
    <w:rsid w:val="00FB0D0D"/>
    <w:rsid w:val="00FB43B4"/>
    <w:rsid w:val="00FC73E9"/>
    <w:rsid w:val="00FF4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B65E1C8F-21D6-404C-811D-8DEC2D16B1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F75B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F75B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8E233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%20Archive\2013\05-30-13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5-30-13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3-14\4255_20130530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D306A8-26EA-4A63-A7C9-8416001B64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472</Words>
  <Characters>2694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4255: Rock Hill's Army National Guard 178th Combat Engineer Battalion - South Carolina Legislature Online</dc:title>
  <dc:creator>McDowell</dc:creator>
  <cp:lastModifiedBy>N Cumfer</cp:lastModifiedBy>
  <cp:revision>9</cp:revision>
  <cp:lastPrinted>2013-05-28T20:05:00Z</cp:lastPrinted>
  <dcterms:created xsi:type="dcterms:W3CDTF">2013-05-30T15:11:00Z</dcterms:created>
  <dcterms:modified xsi:type="dcterms:W3CDTF">2014-12-05T16:53:00Z</dcterms:modified>
</cp:coreProperties>
</file>