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73C" w:rsidRDefault="007A473C" w:rsidP="007A473C">
      <w:pPr>
        <w:widowControl w:val="0"/>
        <w:jc w:val="center"/>
      </w:pPr>
      <w:r w:rsidRPr="007A473C">
        <w:rPr>
          <w:b/>
        </w:rPr>
        <w:t>South Carolina General Assembly</w:t>
      </w:r>
    </w:p>
    <w:p w:rsidR="007A473C" w:rsidRDefault="007A473C" w:rsidP="007A473C">
      <w:pPr>
        <w:widowControl w:val="0"/>
        <w:jc w:val="center"/>
      </w:pPr>
      <w:r>
        <w:t>120th Session, 2013-2014</w:t>
      </w:r>
    </w:p>
    <w:p w:rsidR="007A473C" w:rsidRDefault="007A473C" w:rsidP="007A473C">
      <w:pPr>
        <w:widowControl w:val="0"/>
        <w:jc w:val="left"/>
      </w:pPr>
    </w:p>
    <w:p w:rsidR="007A473C" w:rsidRDefault="007A473C" w:rsidP="007A473C">
      <w:pPr>
        <w:widowControl w:val="0"/>
        <w:jc w:val="left"/>
        <w:rPr>
          <w:b/>
        </w:rPr>
      </w:pPr>
      <w:r w:rsidRPr="007A473C">
        <w:rPr>
          <w:b/>
        </w:rPr>
        <w:t>H. 4267</w:t>
      </w:r>
    </w:p>
    <w:p w:rsidR="007A473C" w:rsidRDefault="007A473C" w:rsidP="007A473C">
      <w:pPr>
        <w:widowControl w:val="0"/>
        <w:jc w:val="left"/>
        <w:rPr>
          <w:b/>
        </w:rPr>
      </w:pPr>
    </w:p>
    <w:p w:rsidR="007A473C" w:rsidRDefault="007A473C" w:rsidP="007A473C">
      <w:pPr>
        <w:widowControl w:val="0"/>
        <w:jc w:val="left"/>
      </w:pPr>
      <w:r w:rsidRPr="007A473C">
        <w:rPr>
          <w:b/>
        </w:rPr>
        <w:t>STATUS INFORMATION</w:t>
      </w:r>
    </w:p>
    <w:p w:rsidR="007A473C" w:rsidRDefault="007A473C" w:rsidP="007A473C">
      <w:pPr>
        <w:widowControl w:val="0"/>
        <w:jc w:val="left"/>
      </w:pPr>
    </w:p>
    <w:p w:rsidR="007A473C" w:rsidRDefault="007A473C" w:rsidP="007A473C">
      <w:pPr>
        <w:widowControl w:val="0"/>
        <w:jc w:val="left"/>
      </w:pPr>
      <w:r>
        <w:t>House Resolution</w:t>
      </w:r>
    </w:p>
    <w:p w:rsidR="007A473C" w:rsidRDefault="00ED0F5F" w:rsidP="007A473C">
      <w:pPr>
        <w:widowControl w:val="0"/>
        <w:jc w:val="left"/>
      </w:pPr>
      <w:r>
        <w:t>Sponsors: Reps. Tallon,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Willis and Wood</w:t>
      </w:r>
    </w:p>
    <w:p w:rsidR="007A473C" w:rsidRDefault="007A473C" w:rsidP="007A473C">
      <w:pPr>
        <w:widowControl w:val="0"/>
        <w:jc w:val="left"/>
      </w:pPr>
      <w:r>
        <w:t>Document Path: l:\council\bills\dka\31355sd13.docx</w:t>
      </w:r>
    </w:p>
    <w:p w:rsidR="007A473C" w:rsidRDefault="007A473C" w:rsidP="007A473C">
      <w:pPr>
        <w:widowControl w:val="0"/>
        <w:jc w:val="left"/>
      </w:pPr>
    </w:p>
    <w:p w:rsidR="007A473C" w:rsidRDefault="007A473C" w:rsidP="007A473C">
      <w:pPr>
        <w:widowControl w:val="0"/>
        <w:jc w:val="left"/>
      </w:pPr>
      <w:r>
        <w:t>Introduced in the House on May 30, 2013</w:t>
      </w:r>
    </w:p>
    <w:p w:rsidR="007A473C" w:rsidRDefault="007A473C" w:rsidP="007A473C">
      <w:pPr>
        <w:widowControl w:val="0"/>
        <w:jc w:val="left"/>
      </w:pPr>
      <w:r>
        <w:t>Adopted by the House on May 30, 2013</w:t>
      </w:r>
    </w:p>
    <w:p w:rsidR="007A473C" w:rsidRDefault="007A473C" w:rsidP="007A473C">
      <w:pPr>
        <w:widowControl w:val="0"/>
        <w:jc w:val="left"/>
      </w:pPr>
    </w:p>
    <w:p w:rsidR="007A473C" w:rsidRDefault="007A473C" w:rsidP="007A473C">
      <w:pPr>
        <w:widowControl w:val="0"/>
        <w:jc w:val="left"/>
      </w:pPr>
      <w:r>
        <w:t xml:space="preserve">Summary: </w:t>
      </w:r>
      <w:r w:rsidR="00795BE2">
        <w:t>Meredith Rose</w:t>
      </w:r>
    </w:p>
    <w:p w:rsidR="007A473C" w:rsidRDefault="007A473C" w:rsidP="007A473C">
      <w:pPr>
        <w:widowControl w:val="0"/>
        <w:jc w:val="left"/>
      </w:pPr>
    </w:p>
    <w:p w:rsidR="007A473C" w:rsidRDefault="007A473C" w:rsidP="007A473C">
      <w:pPr>
        <w:widowControl w:val="0"/>
        <w:jc w:val="left"/>
      </w:pPr>
    </w:p>
    <w:p w:rsidR="007A473C" w:rsidRDefault="007A473C" w:rsidP="007A473C">
      <w:pPr>
        <w:widowControl w:val="0"/>
        <w:tabs>
          <w:tab w:val="center" w:pos="590"/>
          <w:tab w:val="center" w:pos="1440"/>
          <w:tab w:val="left" w:pos="1872"/>
          <w:tab w:val="left" w:pos="9187"/>
        </w:tabs>
        <w:jc w:val="left"/>
      </w:pPr>
      <w:r w:rsidRPr="007A473C">
        <w:rPr>
          <w:b/>
        </w:rPr>
        <w:t>HISTORY OF LEGISLATIVE ACTIONS</w:t>
      </w:r>
    </w:p>
    <w:p w:rsidR="007A473C" w:rsidRDefault="007A473C" w:rsidP="007A473C">
      <w:pPr>
        <w:widowControl w:val="0"/>
        <w:tabs>
          <w:tab w:val="center" w:pos="590"/>
          <w:tab w:val="center" w:pos="1440"/>
          <w:tab w:val="left" w:pos="1872"/>
          <w:tab w:val="left" w:pos="9187"/>
        </w:tabs>
        <w:jc w:val="left"/>
      </w:pPr>
    </w:p>
    <w:p w:rsidR="007A473C" w:rsidRPr="007A473C" w:rsidRDefault="007A473C" w:rsidP="007A473C">
      <w:pPr>
        <w:widowControl w:val="0"/>
        <w:tabs>
          <w:tab w:val="center" w:pos="590"/>
          <w:tab w:val="center" w:pos="1440"/>
          <w:tab w:val="left" w:pos="1872"/>
          <w:tab w:val="left" w:pos="9187"/>
        </w:tabs>
        <w:jc w:val="left"/>
      </w:pPr>
      <w:r w:rsidRPr="007A473C">
        <w:rPr>
          <w:u w:val="single"/>
        </w:rPr>
        <w:tab/>
        <w:t>Date</w:t>
      </w:r>
      <w:r w:rsidRPr="007A473C">
        <w:rPr>
          <w:u w:val="single"/>
        </w:rPr>
        <w:tab/>
        <w:t>Body</w:t>
      </w:r>
      <w:r w:rsidRPr="007A473C">
        <w:rPr>
          <w:u w:val="single"/>
        </w:rPr>
        <w:tab/>
        <w:t>Action Description with journal page number</w:t>
      </w:r>
      <w:r w:rsidRPr="007A473C">
        <w:rPr>
          <w:u w:val="single"/>
        </w:rPr>
        <w:tab/>
      </w:r>
      <w:bookmarkStart w:id="0" w:name="_GoBack"/>
      <w:bookmarkEnd w:id="0"/>
    </w:p>
    <w:p w:rsidR="00865CFA" w:rsidRDefault="00865CFA" w:rsidP="00865CFA">
      <w:pPr>
        <w:widowControl w:val="0"/>
        <w:tabs>
          <w:tab w:val="right" w:pos="1008"/>
          <w:tab w:val="left" w:pos="1152"/>
          <w:tab w:val="left" w:pos="1872"/>
          <w:tab w:val="left" w:pos="9187"/>
        </w:tabs>
        <w:ind w:left="2088" w:hanging="2088"/>
        <w:jc w:val="left"/>
      </w:pPr>
      <w:r>
        <w:tab/>
        <w:t>5/30/2013</w:t>
      </w:r>
      <w:r>
        <w:tab/>
        <w:t>House</w:t>
      </w:r>
      <w:r>
        <w:tab/>
      </w:r>
      <w:r w:rsidRPr="00D26FE1">
        <w:t>Introduced and adopted (</w:t>
      </w:r>
      <w:hyperlink r:id="rId7" w:history="1">
        <w:r w:rsidRPr="00D26FE1">
          <w:rPr>
            <w:rStyle w:val="Hyperlink"/>
          </w:rPr>
          <w:t>House Journal</w:t>
        </w:r>
        <w:r w:rsidRPr="00D26FE1">
          <w:rPr>
            <w:rStyle w:val="Hyperlink"/>
          </w:rPr>
          <w:noBreakHyphen/>
          <w:t>page 63</w:t>
        </w:r>
      </w:hyperlink>
      <w:r w:rsidRPr="00D26FE1">
        <w:t>)</w:t>
      </w:r>
    </w:p>
    <w:p w:rsidR="00865CFA" w:rsidRDefault="00865CFA" w:rsidP="00865CFA">
      <w:pPr>
        <w:widowControl w:val="0"/>
        <w:tabs>
          <w:tab w:val="right" w:pos="1008"/>
          <w:tab w:val="left" w:pos="1152"/>
          <w:tab w:val="left" w:pos="1872"/>
          <w:tab w:val="left" w:pos="9187"/>
        </w:tabs>
        <w:ind w:left="2088" w:hanging="2088"/>
        <w:jc w:val="left"/>
      </w:pPr>
    </w:p>
    <w:p w:rsidR="007A473C" w:rsidRPr="007A473C" w:rsidRDefault="007A473C" w:rsidP="007A473C">
      <w:pPr>
        <w:widowControl w:val="0"/>
        <w:tabs>
          <w:tab w:val="right" w:pos="1008"/>
          <w:tab w:val="left" w:pos="1152"/>
          <w:tab w:val="left" w:pos="1872"/>
          <w:tab w:val="left" w:pos="9187"/>
        </w:tabs>
        <w:ind w:left="2088" w:hanging="2088"/>
        <w:jc w:val="left"/>
      </w:pPr>
    </w:p>
    <w:p w:rsidR="007A473C" w:rsidRDefault="007A473C" w:rsidP="007A473C">
      <w:r w:rsidRPr="007A473C">
        <w:rPr>
          <w:b/>
        </w:rPr>
        <w:t>VERSIONS OF THIS BILL</w:t>
      </w:r>
    </w:p>
    <w:p w:rsidR="007A473C" w:rsidRDefault="007A473C" w:rsidP="007A473C"/>
    <w:p w:rsidR="007A473C" w:rsidRDefault="00BA365E" w:rsidP="007A473C">
      <w:hyperlink r:id="rId8" w:history="1">
        <w:r w:rsidR="007A473C">
          <w:rPr>
            <w:rStyle w:val="Hyperlink"/>
          </w:rPr>
          <w:t>5/30/2013</w:t>
        </w:r>
      </w:hyperlink>
    </w:p>
    <w:p w:rsidR="007A473C" w:rsidRDefault="007A473C" w:rsidP="007A473C"/>
    <w:p w:rsidR="007A473C" w:rsidRDefault="007A473C" w:rsidP="007A473C">
      <w:pPr>
        <w:sectPr w:rsidR="007A473C" w:rsidSect="007A473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1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Pr="004D708F"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MRS. MEREDITH ROSE ON BEING NAMED PRINCIPAL OF JESSE BOYD ELEMENTARY SCHOOL IN SPARTANBURG SCHOOL DISTRICT SEVEN AND WISH HER SUCCESS IN THIS NEW ROLE AND IN ALL HER FUTURE ENDEAVORS.</w:t>
      </w:r>
    </w:p>
    <w:p w:rsidR="006101D0" w:rsidRDefault="0061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Meredith Rose has been named Principal of Jesse Boyd Elementary School in Spartanburg, South Carolina;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 of Arts in Special Education from Lander University, she broadened her educational expertise by receiving two Master</w:t>
      </w:r>
      <w:r w:rsidR="004D61E5" w:rsidRPr="004D61E5">
        <w:t>’</w:t>
      </w:r>
      <w:r>
        <w:t>s Degrees from Converse College;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Rose has proudly spent more than seventeen years in District Seven, serving as an educator and assistant principal;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in education as a resource teacher before being selected as the assistant principal of Jesse Boyd Elementary School in 2009 and became the coordinator of the International Baccalaureate Program, which</w:t>
      </w:r>
      <w:r w:rsidRPr="00613D6B">
        <w:rPr>
          <w:sz w:val="24"/>
          <w:szCs w:val="24"/>
        </w:rPr>
        <w:t xml:space="preserve"> </w:t>
      </w:r>
      <w:r w:rsidRPr="00613D6B">
        <w:rPr>
          <w:rStyle w:val="Strong"/>
          <w:b w:val="0"/>
          <w:szCs w:val="22"/>
        </w:rPr>
        <w:t xml:space="preserve">aims to develop inquiring, knowledgeable and caring young people who help to create a better and more peaceful world through intercultural understanding and respect; and </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work as an assistant principal  has earned her statewide and national recognition. In 2012, she was named the Elementary Assistant Principal of the Year by the South Carolina Association of School Administrators and in 2013 she was recognized as the recipient of the National Association of Elementary Principal</w:t>
      </w:r>
      <w:r w:rsidR="004D61E5" w:rsidRPr="004D61E5">
        <w:t>’</w:t>
      </w:r>
      <w:r>
        <w:t xml:space="preserve">s Nova scholarship; and </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Rose is married to Bryant Rose, athletic trainer at Spartanburg High School, and they are the proud parents of two sons, Bryson and Chase.  In her spare time she enjoys spending time with her family, reading, attending sporting events, and writing children</w:t>
      </w:r>
      <w:r w:rsidR="004D61E5" w:rsidRPr="004D61E5">
        <w:t>’</w:t>
      </w:r>
      <w:r>
        <w:t>s books.  The Roses reside on the east</w:t>
      </w:r>
      <w:r w:rsidR="00311362">
        <w:t xml:space="preserve"> </w:t>
      </w:r>
      <w:r>
        <w:t>side of Spartanburg and are members of Westminster Presbyterian Church;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dedication to the welfare of South Carolina</w:t>
      </w:r>
      <w:r w:rsidR="004D61E5" w:rsidRPr="004D61E5">
        <w:t>’</w:t>
      </w:r>
      <w:r>
        <w:t>s most precious resource, its children, the South Carolina House of Representatives takes great pleasure in commending Meredith Rose on being named the Principal of Jesse Boyd Elementary School in Spartanburg.  Now, therefore,</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Mrs. Meredith Rose on being named Principal of Jesse Boyd Elementary School in Spartanburg School District Seven and wish her the very best in this new endeavor. </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Meredith Rose.</w:t>
      </w:r>
    </w:p>
    <w:p w:rsidR="002E6A4E" w:rsidRDefault="004D6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4E" w:rsidRDefault="002E6A4E" w:rsidP="007A473C">
      <w:pPr>
        <w:suppressAutoHyphens/>
      </w:pPr>
    </w:p>
    <w:sectPr w:rsidR="002E6A4E" w:rsidSect="007A47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1D0" w:rsidRDefault="006101D0" w:rsidP="009F0C77">
      <w:r>
        <w:separator/>
      </w:r>
    </w:p>
  </w:endnote>
  <w:endnote w:type="continuationSeparator" w:id="0">
    <w:p w:rsidR="006101D0" w:rsidRDefault="00610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59963C-D7AF-4A88-85C7-F596349E3CBD}"/>
    <w:embedBold r:id="rId2" w:fontKey="{E1D26CCA-89D9-41B7-9D51-9DFAC49286E0}"/>
  </w:font>
  <w:font w:name="Calibri">
    <w:panose1 w:val="020F0502020204030204"/>
    <w:charset w:val="00"/>
    <w:family w:val="swiss"/>
    <w:pitch w:val="variable"/>
    <w:sig w:usb0="E10002FF" w:usb1="4000ACFF" w:usb2="00000009" w:usb3="00000000" w:csb0="0000019F" w:csb1="00000000"/>
    <w:embedRegular r:id="rId3" w:fontKey="{FE72DC7E-385B-43FA-A4AC-2F79E59B6130}"/>
  </w:font>
  <w:font w:name="Cambria">
    <w:panose1 w:val="02040503050406030204"/>
    <w:charset w:val="00"/>
    <w:family w:val="roman"/>
    <w:pitch w:val="variable"/>
    <w:sig w:usb0="E00002FF" w:usb1="400004FF" w:usb2="00000000" w:usb3="00000000" w:csb0="0000019F" w:csb1="00000000"/>
    <w:embedRegular r:id="rId4" w:fontKey="{663DA554-A836-4910-8606-8DE2EFB6D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73C" w:rsidRPr="002E6A4E" w:rsidRDefault="007A473C" w:rsidP="002E6A4E">
    <w:pPr>
      <w:pStyle w:val="Footer"/>
      <w:tabs>
        <w:tab w:val="clear" w:pos="4680"/>
        <w:tab w:val="clear" w:pos="9360"/>
        <w:tab w:val="center" w:pos="2995"/>
      </w:tabs>
      <w:spacing w:before="120"/>
    </w:pPr>
    <w:r>
      <w:t>[4267]</w:t>
    </w:r>
    <w:r>
      <w:tab/>
    </w:r>
    <w:r w:rsidR="00C27FFB">
      <w:fldChar w:fldCharType="begin"/>
    </w:r>
    <w:r w:rsidR="00ED0F5F">
      <w:instrText xml:space="preserve"> PAGE  \* MERGEFORMAT </w:instrText>
    </w:r>
    <w:r w:rsidR="00C27FFB">
      <w:fldChar w:fldCharType="separate"/>
    </w:r>
    <w:r w:rsidR="00BA365E">
      <w:rPr>
        <w:noProof/>
      </w:rPr>
      <w:t>1</w:t>
    </w:r>
    <w:r w:rsidR="00C27F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1D0" w:rsidRDefault="006101D0" w:rsidP="009F0C77">
      <w:r>
        <w:separator/>
      </w:r>
    </w:p>
  </w:footnote>
  <w:footnote w:type="continuationSeparator" w:id="0">
    <w:p w:rsidR="006101D0" w:rsidRDefault="00610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55SD13"/>
    <w:docVar w:name="CoverBillType" w:val="r"/>
    <w:docVar w:name="docpath" w:val="L:\Council\bills\DKA\31355SD13.DOCX"/>
    <w:docVar w:name="dvBillNumber" w:val="4267"/>
    <w:docVar w:name="dvBillNumberPrefix" w:val="H. "/>
    <w:docVar w:name="dvOriginalBody" w:val="House"/>
    <w:docVar w:name="dvSteno" w:val="DKA"/>
    <w:docVar w:name="NameofBody" w:val="h"/>
    <w:docVar w:name="vgroup2" w:val="Council"/>
  </w:docVars>
  <w:rsids>
    <w:rsidRoot w:val="00E36A2D"/>
    <w:rsid w:val="00011869"/>
    <w:rsid w:val="00083707"/>
    <w:rsid w:val="000847D8"/>
    <w:rsid w:val="000E1785"/>
    <w:rsid w:val="000F40FA"/>
    <w:rsid w:val="0010776B"/>
    <w:rsid w:val="00127A54"/>
    <w:rsid w:val="00133E66"/>
    <w:rsid w:val="001435A3"/>
    <w:rsid w:val="00176BAA"/>
    <w:rsid w:val="001D08F2"/>
    <w:rsid w:val="001D525B"/>
    <w:rsid w:val="001D7F4F"/>
    <w:rsid w:val="002321B6"/>
    <w:rsid w:val="00250967"/>
    <w:rsid w:val="002543C8"/>
    <w:rsid w:val="00257E3F"/>
    <w:rsid w:val="00284AAE"/>
    <w:rsid w:val="002E5912"/>
    <w:rsid w:val="002E6A4E"/>
    <w:rsid w:val="00301B21"/>
    <w:rsid w:val="00311362"/>
    <w:rsid w:val="00325348"/>
    <w:rsid w:val="0032732C"/>
    <w:rsid w:val="00336AD0"/>
    <w:rsid w:val="0037079A"/>
    <w:rsid w:val="003D01E8"/>
    <w:rsid w:val="003E5288"/>
    <w:rsid w:val="003F6D79"/>
    <w:rsid w:val="0041760A"/>
    <w:rsid w:val="00417C01"/>
    <w:rsid w:val="004809EE"/>
    <w:rsid w:val="004D61E5"/>
    <w:rsid w:val="004E7D54"/>
    <w:rsid w:val="005273C6"/>
    <w:rsid w:val="00530A69"/>
    <w:rsid w:val="00545593"/>
    <w:rsid w:val="00577C6C"/>
    <w:rsid w:val="005850C2"/>
    <w:rsid w:val="005C2FE2"/>
    <w:rsid w:val="005C6631"/>
    <w:rsid w:val="005E2BC9"/>
    <w:rsid w:val="00605102"/>
    <w:rsid w:val="006101D0"/>
    <w:rsid w:val="006215AA"/>
    <w:rsid w:val="006913C9"/>
    <w:rsid w:val="0069470D"/>
    <w:rsid w:val="00734F00"/>
    <w:rsid w:val="00746EF7"/>
    <w:rsid w:val="00795BE2"/>
    <w:rsid w:val="007A473C"/>
    <w:rsid w:val="007A70AE"/>
    <w:rsid w:val="0083501D"/>
    <w:rsid w:val="008362E8"/>
    <w:rsid w:val="00865CF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4E22"/>
    <w:rsid w:val="00BA365E"/>
    <w:rsid w:val="00BE3C22"/>
    <w:rsid w:val="00BE7C5B"/>
    <w:rsid w:val="00C0345E"/>
    <w:rsid w:val="00C27FFB"/>
    <w:rsid w:val="00C3483A"/>
    <w:rsid w:val="00C4252D"/>
    <w:rsid w:val="00C74E9D"/>
    <w:rsid w:val="00C82FD3"/>
    <w:rsid w:val="00C92819"/>
    <w:rsid w:val="00CC6B7B"/>
    <w:rsid w:val="00CD2089"/>
    <w:rsid w:val="00CD7EE0"/>
    <w:rsid w:val="00D73A67"/>
    <w:rsid w:val="00D970A9"/>
    <w:rsid w:val="00DF3845"/>
    <w:rsid w:val="00E36A2D"/>
    <w:rsid w:val="00E41911"/>
    <w:rsid w:val="00E92EEF"/>
    <w:rsid w:val="00ED0F5F"/>
    <w:rsid w:val="00F24442"/>
    <w:rsid w:val="00F50AE3"/>
    <w:rsid w:val="00F67CF1"/>
    <w:rsid w:val="00F840F0"/>
    <w:rsid w:val="00FB0D0D"/>
    <w:rsid w:val="00FB43B4"/>
    <w:rsid w:val="00FC0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98BC47-1D03-43E8-93C3-755D2BC8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0847D8"/>
    <w:rPr>
      <w:b/>
      <w:bCs/>
    </w:rPr>
  </w:style>
  <w:style w:type="character" w:styleId="Hyperlink">
    <w:name w:val="Hyperlink"/>
    <w:basedOn w:val="DefaultParagraphFont"/>
    <w:uiPriority w:val="99"/>
    <w:unhideWhenUsed/>
    <w:rsid w:val="007A47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67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58AF4-822A-45F3-A948-74F73B479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643</Words>
  <Characters>3671</Characters>
  <Application>Microsoft Office Word</Application>
  <DocSecurity>0</DocSecurity>
  <Lines>30</Lines>
  <Paragraphs>8</Paragraphs>
  <ScaleCrop>false</ScaleCrop>
  <Company>LPITS</Company>
  <LinksUpToDate>false</LinksUpToDate>
  <CharactersWithSpaces>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4267: Meredith Rose - South Carolina Legislature Online</dc:title>
  <dc:creator>sharonpair</dc:creator>
  <cp:lastModifiedBy>N Cumfer</cp:lastModifiedBy>
  <cp:revision>9</cp:revision>
  <cp:lastPrinted>2013-05-30T15:54:00Z</cp:lastPrinted>
  <dcterms:created xsi:type="dcterms:W3CDTF">2013-05-30T16:25:00Z</dcterms:created>
  <dcterms:modified xsi:type="dcterms:W3CDTF">2014-12-05T16:53:00Z</dcterms:modified>
</cp:coreProperties>
</file>