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E6F" w:rsidRDefault="00234E6F" w:rsidP="00234E6F">
      <w:pPr>
        <w:widowControl w:val="0"/>
        <w:jc w:val="center"/>
      </w:pPr>
      <w:r w:rsidRPr="00234E6F">
        <w:rPr>
          <w:b/>
        </w:rPr>
        <w:t>South Carolina General Assembly</w:t>
      </w:r>
    </w:p>
    <w:p w:rsidR="00234E6F" w:rsidRDefault="00234E6F" w:rsidP="00234E6F">
      <w:pPr>
        <w:widowControl w:val="0"/>
        <w:jc w:val="center"/>
      </w:pPr>
      <w:r>
        <w:t>120th Session, 2013-2014</w:t>
      </w:r>
    </w:p>
    <w:p w:rsidR="00234E6F" w:rsidRDefault="00234E6F" w:rsidP="00234E6F">
      <w:pPr>
        <w:widowControl w:val="0"/>
        <w:jc w:val="left"/>
      </w:pPr>
    </w:p>
    <w:p w:rsidR="00234E6F" w:rsidRDefault="00234E6F" w:rsidP="00234E6F">
      <w:pPr>
        <w:widowControl w:val="0"/>
        <w:jc w:val="left"/>
        <w:rPr>
          <w:b/>
        </w:rPr>
      </w:pPr>
      <w:r w:rsidRPr="00234E6F">
        <w:rPr>
          <w:b/>
        </w:rPr>
        <w:t>H. 4305</w:t>
      </w:r>
    </w:p>
    <w:p w:rsidR="00234E6F" w:rsidRDefault="00234E6F" w:rsidP="00234E6F">
      <w:pPr>
        <w:widowControl w:val="0"/>
        <w:jc w:val="left"/>
        <w:rPr>
          <w:b/>
        </w:rPr>
      </w:pPr>
    </w:p>
    <w:p w:rsidR="00234E6F" w:rsidRDefault="00234E6F" w:rsidP="00234E6F">
      <w:pPr>
        <w:widowControl w:val="0"/>
        <w:jc w:val="left"/>
      </w:pPr>
      <w:r w:rsidRPr="00234E6F">
        <w:rPr>
          <w:b/>
        </w:rPr>
        <w:t>STATUS INFORMATION</w:t>
      </w:r>
    </w:p>
    <w:p w:rsidR="00234E6F" w:rsidRDefault="00234E6F" w:rsidP="00234E6F">
      <w:pPr>
        <w:widowControl w:val="0"/>
        <w:jc w:val="left"/>
      </w:pPr>
    </w:p>
    <w:p w:rsidR="00234E6F" w:rsidRDefault="00234E6F" w:rsidP="00234E6F">
      <w:pPr>
        <w:widowControl w:val="0"/>
        <w:jc w:val="left"/>
      </w:pPr>
      <w:r>
        <w:t>House Resolution</w:t>
      </w:r>
    </w:p>
    <w:p w:rsidR="00234E6F" w:rsidRDefault="00D43F9F" w:rsidP="00234E6F">
      <w:pPr>
        <w:widowControl w:val="0"/>
        <w:jc w:val="left"/>
      </w:pPr>
      <w:r>
        <w:t>Sponsors: Reps. Govan, H.L. Ott, Cobb</w:t>
      </w:r>
      <w:r>
        <w:noBreakHyphen/>
        <w:t>Hunter and Hosey</w:t>
      </w:r>
    </w:p>
    <w:p w:rsidR="00234E6F" w:rsidRDefault="00234E6F" w:rsidP="00234E6F">
      <w:pPr>
        <w:widowControl w:val="0"/>
        <w:jc w:val="left"/>
      </w:pPr>
      <w:r>
        <w:t>Document Path: l:\council\bills\rm\1329vr13.docx</w:t>
      </w:r>
    </w:p>
    <w:p w:rsidR="00234E6F" w:rsidRDefault="00234E6F" w:rsidP="00234E6F">
      <w:pPr>
        <w:widowControl w:val="0"/>
        <w:jc w:val="left"/>
      </w:pPr>
    </w:p>
    <w:p w:rsidR="00234E6F" w:rsidRDefault="00234E6F" w:rsidP="00234E6F">
      <w:pPr>
        <w:widowControl w:val="0"/>
        <w:jc w:val="left"/>
      </w:pPr>
      <w:r>
        <w:t>Introduced in the House on June 6, 2013</w:t>
      </w:r>
    </w:p>
    <w:p w:rsidR="00234E6F" w:rsidRDefault="00234E6F" w:rsidP="00234E6F">
      <w:pPr>
        <w:widowControl w:val="0"/>
        <w:jc w:val="left"/>
      </w:pPr>
      <w:r>
        <w:t>Adopted by the House on June 6, 2013</w:t>
      </w:r>
    </w:p>
    <w:p w:rsidR="00234E6F" w:rsidRDefault="00234E6F" w:rsidP="00234E6F">
      <w:pPr>
        <w:widowControl w:val="0"/>
        <w:jc w:val="left"/>
      </w:pPr>
    </w:p>
    <w:p w:rsidR="00234E6F" w:rsidRDefault="00234E6F" w:rsidP="00234E6F">
      <w:pPr>
        <w:widowControl w:val="0"/>
        <w:jc w:val="left"/>
      </w:pPr>
      <w:r>
        <w:t xml:space="preserve">Summary: </w:t>
      </w:r>
      <w:r w:rsidR="00B04337">
        <w:t>Oliver Kermit McCarter, Jr.</w:t>
      </w:r>
    </w:p>
    <w:p w:rsidR="00234E6F" w:rsidRDefault="00234E6F" w:rsidP="00234E6F">
      <w:pPr>
        <w:widowControl w:val="0"/>
        <w:jc w:val="left"/>
      </w:pPr>
    </w:p>
    <w:p w:rsidR="00234E6F" w:rsidRDefault="00234E6F" w:rsidP="00234E6F">
      <w:pPr>
        <w:widowControl w:val="0"/>
        <w:jc w:val="left"/>
      </w:pPr>
    </w:p>
    <w:p w:rsidR="00234E6F" w:rsidRDefault="00234E6F" w:rsidP="00234E6F">
      <w:pPr>
        <w:widowControl w:val="0"/>
        <w:tabs>
          <w:tab w:val="center" w:pos="590"/>
          <w:tab w:val="center" w:pos="1440"/>
          <w:tab w:val="left" w:pos="1872"/>
          <w:tab w:val="left" w:pos="9187"/>
        </w:tabs>
        <w:jc w:val="left"/>
      </w:pPr>
      <w:r w:rsidRPr="00234E6F">
        <w:rPr>
          <w:b/>
        </w:rPr>
        <w:t>HISTORY OF LEGISLATIVE ACTIONS</w:t>
      </w:r>
    </w:p>
    <w:p w:rsidR="00234E6F" w:rsidRDefault="00234E6F" w:rsidP="00234E6F">
      <w:pPr>
        <w:widowControl w:val="0"/>
        <w:tabs>
          <w:tab w:val="center" w:pos="590"/>
          <w:tab w:val="center" w:pos="1440"/>
          <w:tab w:val="left" w:pos="1872"/>
          <w:tab w:val="left" w:pos="9187"/>
        </w:tabs>
        <w:jc w:val="left"/>
      </w:pPr>
    </w:p>
    <w:p w:rsidR="00234E6F" w:rsidRPr="00234E6F" w:rsidRDefault="00234E6F" w:rsidP="00234E6F">
      <w:pPr>
        <w:widowControl w:val="0"/>
        <w:tabs>
          <w:tab w:val="center" w:pos="590"/>
          <w:tab w:val="center" w:pos="1440"/>
          <w:tab w:val="left" w:pos="1872"/>
          <w:tab w:val="left" w:pos="9187"/>
        </w:tabs>
        <w:jc w:val="left"/>
      </w:pPr>
      <w:r w:rsidRPr="00234E6F">
        <w:rPr>
          <w:u w:val="single"/>
        </w:rPr>
        <w:tab/>
        <w:t>Date</w:t>
      </w:r>
      <w:r w:rsidRPr="00234E6F">
        <w:rPr>
          <w:u w:val="single"/>
        </w:rPr>
        <w:tab/>
        <w:t>Body</w:t>
      </w:r>
      <w:r w:rsidRPr="00234E6F">
        <w:rPr>
          <w:u w:val="single"/>
        </w:rPr>
        <w:tab/>
        <w:t>Action Description with journal page number</w:t>
      </w:r>
      <w:r w:rsidRPr="00234E6F">
        <w:rPr>
          <w:u w:val="single"/>
        </w:rPr>
        <w:tab/>
      </w:r>
      <w:bookmarkStart w:id="0" w:name="_GoBack"/>
      <w:bookmarkEnd w:id="0"/>
    </w:p>
    <w:p w:rsidR="006A1999" w:rsidRDefault="006A1999" w:rsidP="006A1999">
      <w:pPr>
        <w:widowControl w:val="0"/>
        <w:tabs>
          <w:tab w:val="right" w:pos="1008"/>
          <w:tab w:val="left" w:pos="1152"/>
          <w:tab w:val="left" w:pos="1872"/>
          <w:tab w:val="left" w:pos="9187"/>
        </w:tabs>
        <w:ind w:left="2088" w:hanging="2088"/>
        <w:jc w:val="left"/>
      </w:pPr>
      <w:r>
        <w:tab/>
        <w:t>6/6/2013</w:t>
      </w:r>
      <w:r>
        <w:tab/>
        <w:t>House</w:t>
      </w:r>
      <w:r>
        <w:tab/>
      </w:r>
      <w:r w:rsidRPr="00897CB9">
        <w:t>Introduced and adopted (</w:t>
      </w:r>
      <w:hyperlink r:id="rId7" w:history="1">
        <w:r w:rsidRPr="00897CB9">
          <w:rPr>
            <w:rStyle w:val="Hyperlink"/>
          </w:rPr>
          <w:t>House Journal</w:t>
        </w:r>
        <w:r w:rsidRPr="00897CB9">
          <w:rPr>
            <w:rStyle w:val="Hyperlink"/>
          </w:rPr>
          <w:noBreakHyphen/>
          <w:t>page 73</w:t>
        </w:r>
      </w:hyperlink>
      <w:r w:rsidRPr="00897CB9">
        <w:t>)</w:t>
      </w:r>
    </w:p>
    <w:p w:rsidR="006A1999" w:rsidRDefault="006A1999" w:rsidP="006A1999">
      <w:pPr>
        <w:widowControl w:val="0"/>
        <w:tabs>
          <w:tab w:val="right" w:pos="1008"/>
          <w:tab w:val="left" w:pos="1152"/>
          <w:tab w:val="left" w:pos="1872"/>
          <w:tab w:val="left" w:pos="9187"/>
        </w:tabs>
        <w:ind w:left="2088" w:hanging="2088"/>
        <w:jc w:val="left"/>
      </w:pPr>
    </w:p>
    <w:p w:rsidR="00234E6F" w:rsidRPr="00234E6F" w:rsidRDefault="00234E6F" w:rsidP="00234E6F">
      <w:pPr>
        <w:widowControl w:val="0"/>
        <w:tabs>
          <w:tab w:val="right" w:pos="1008"/>
          <w:tab w:val="left" w:pos="1152"/>
          <w:tab w:val="left" w:pos="1872"/>
          <w:tab w:val="left" w:pos="9187"/>
        </w:tabs>
        <w:ind w:left="2088" w:hanging="2088"/>
        <w:jc w:val="left"/>
      </w:pPr>
    </w:p>
    <w:p w:rsidR="00234E6F" w:rsidRDefault="00234E6F" w:rsidP="00234E6F">
      <w:r w:rsidRPr="00234E6F">
        <w:rPr>
          <w:b/>
        </w:rPr>
        <w:t>VERSIONS OF THIS BILL</w:t>
      </w:r>
    </w:p>
    <w:p w:rsidR="00234E6F" w:rsidRDefault="00234E6F" w:rsidP="00234E6F"/>
    <w:p w:rsidR="00234E6F" w:rsidRDefault="00B404E1" w:rsidP="00234E6F">
      <w:hyperlink r:id="rId8" w:history="1">
        <w:r w:rsidR="00234E6F">
          <w:rPr>
            <w:rStyle w:val="Hyperlink"/>
          </w:rPr>
          <w:t>6/6/2013</w:t>
        </w:r>
      </w:hyperlink>
    </w:p>
    <w:p w:rsidR="00234E6F" w:rsidRDefault="00234E6F" w:rsidP="00234E6F"/>
    <w:p w:rsidR="00234E6F" w:rsidRDefault="00234E6F" w:rsidP="00234E6F">
      <w:pPr>
        <w:sectPr w:rsidR="00234E6F" w:rsidSect="00234E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39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F7E17">
        <w:t>COMMEND</w:t>
      </w:r>
      <w:r w:rsidR="00423D1B">
        <w:t xml:space="preserve"> OLIVER KERMIT MCCARTER, JR., FOR HIS CONTRIBUTIONS TO THE STATE OF SOUTH CAROLINA AND TO THE LIVES OF GENERATIONS OF STUDENTS AND TO CONGRATULATE HIM ON BEING NAMED </w:t>
      </w:r>
      <w:r w:rsidR="006F1DA2">
        <w:t xml:space="preserve">THE </w:t>
      </w:r>
      <w:r w:rsidR="00423D1B">
        <w:t>SOUTH CAROLINA SPEECH</w:t>
      </w:r>
      <w:r w:rsidR="009A07A2">
        <w:noBreakHyphen/>
      </w:r>
      <w:r w:rsidR="00423D1B">
        <w:t>LANGUAGE</w:t>
      </w:r>
      <w:r w:rsidR="009A07A2">
        <w:noBreakHyphen/>
      </w:r>
      <w:r w:rsidR="00423D1B">
        <w:t>HEARING ASSOCIATION AMBASSADOR</w:t>
      </w:r>
      <w:r w:rsidR="00952EF0">
        <w:t xml:space="preserve"> FOR 2013</w:t>
      </w:r>
      <w:r w:rsidR="00423D1B">
        <w:t>.</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59B3"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2099">
        <w:t xml:space="preserve">the House of Representatives is pleased to pause in its deliberations to </w:t>
      </w:r>
      <w:r w:rsidR="00E75CF9">
        <w:t>honor</w:t>
      </w:r>
      <w:r w:rsidR="00BF7E17">
        <w:t xml:space="preserve"> Oliver Kermit McCarter, Jr., for his exceptional public service and </w:t>
      </w:r>
      <w:r w:rsidR="009A551A">
        <w:t xml:space="preserve">the </w:t>
      </w:r>
      <w:r w:rsidR="00BF7E17">
        <w:t xml:space="preserve">profoundly positive </w:t>
      </w:r>
      <w:r w:rsidR="009A551A">
        <w:t>impact he has had on his community; and</w:t>
      </w:r>
    </w:p>
    <w:p w:rsidR="009A551A" w:rsidRDefault="009A5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51A" w:rsidRDefault="009A5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0315">
        <w:t xml:space="preserve">born in </w:t>
      </w:r>
      <w:r w:rsidR="00BE0E22">
        <w:t>Charleston, Kermit McCarter spent his formative years in Columbia before graduating from high school in New Jersey, where his father was employed; and</w:t>
      </w:r>
    </w:p>
    <w:p w:rsidR="004659B3" w:rsidRDefault="004659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9B3" w:rsidRDefault="0000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Kermit returned to South Carolina to attend Furman University, from which he graduated with a degree in history; and</w:t>
      </w:r>
    </w:p>
    <w:p w:rsidR="00005A57" w:rsidRDefault="0000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57" w:rsidRDefault="0000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0315">
        <w:t>as a high school teacher</w:t>
      </w:r>
      <w:r w:rsidR="00AF73E6">
        <w:t>, Mr. McCarter taught history, geography, and drama for four decades at Orangeburg High School and Orangeburg</w:t>
      </w:r>
      <w:r w:rsidR="009A07A2">
        <w:noBreakHyphen/>
      </w:r>
      <w:r w:rsidR="00AF73E6">
        <w:t>Wilkinson High School</w:t>
      </w:r>
      <w:r w:rsidR="0087305A">
        <w:t>. D</w:t>
      </w:r>
      <w:r w:rsidR="0086367B">
        <w:t>uring this time</w:t>
      </w:r>
      <w:r w:rsidR="0087305A">
        <w:t>, he a</w:t>
      </w:r>
      <w:r w:rsidR="00AF73E6">
        <w:t>lso serv</w:t>
      </w:r>
      <w:r w:rsidR="0087305A">
        <w:t>ed</w:t>
      </w:r>
      <w:r w:rsidR="00AF73E6">
        <w:t xml:space="preserve"> for many years as a member of the National Education Association and South Carolina Education Association; and</w:t>
      </w:r>
    </w:p>
    <w:p w:rsidR="00AF73E6" w:rsidRDefault="00AF73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3E6" w:rsidRDefault="00AF73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79B1">
        <w:t xml:space="preserve">in addition, Mr. McCarter </w:t>
      </w:r>
      <w:r w:rsidR="00E07210">
        <w:t>served</w:t>
      </w:r>
      <w:r w:rsidR="005479B1">
        <w:t xml:space="preserve"> one year in Thailand as part of the Grace International School, teaching the children of missionaries in Southeast Asia; and</w:t>
      </w:r>
    </w:p>
    <w:p w:rsidR="005479B1" w:rsidRDefault="00547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9B1" w:rsidRDefault="00547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2762">
        <w:t xml:space="preserve">this man of faith works within his church and is instrumental in helping children around the world through the </w:t>
      </w:r>
      <w:r w:rsidR="00D92762">
        <w:lastRenderedPageBreak/>
        <w:t>“Christmas Child” program, and he continues to be an avid reader and book and coin collector; and</w:t>
      </w:r>
    </w:p>
    <w:p w:rsidR="00D92762" w:rsidRDefault="00D92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762" w:rsidRDefault="00D92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2E03">
        <w:t>married for fifty</w:t>
      </w:r>
      <w:r w:rsidR="009A07A2">
        <w:noBreakHyphen/>
      </w:r>
      <w:r w:rsidR="00652E03">
        <w:t>three years to his beloved Mary McCarter, he and his wife have one son, two stepsons, and six grandchildren; and</w:t>
      </w:r>
    </w:p>
    <w:p w:rsidR="004C1190" w:rsidRDefault="004C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0A" w:rsidRDefault="004C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suffering a stroke in February 2012 that led him to seek rehabilitation services for his language skills, Kermit McCarter was named the 2013 South Carolina Speech</w:t>
      </w:r>
      <w:r w:rsidR="009A07A2">
        <w:noBreakHyphen/>
      </w:r>
      <w:r>
        <w:t>Language</w:t>
      </w:r>
      <w:r w:rsidR="009A07A2">
        <w:noBreakHyphen/>
      </w:r>
      <w:r>
        <w:t xml:space="preserve">Hearing Association Ambassador. </w:t>
      </w:r>
      <w:r w:rsidR="002A390A">
        <w:t>Now, therefore,</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113" w:rsidRDefault="002A390A" w:rsidP="00F9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F96113">
        <w:t xml:space="preserve"> </w:t>
      </w:r>
      <w:r w:rsidR="00F96113">
        <w:rPr>
          <w:color w:val="000000" w:themeColor="text1"/>
        </w:rPr>
        <w:t xml:space="preserve">the members of the South Carolina House of Representatives, by this resolution, </w:t>
      </w:r>
      <w:r w:rsidR="00BF7E17">
        <w:t>commend</w:t>
      </w:r>
      <w:r w:rsidR="00F96113">
        <w:t xml:space="preserve"> Oliver Kermit McCarter, Jr., for his contributions to the State of South Carolina and to the lives of generations of students and congratulate him on being named the South Carolina Speech</w:t>
      </w:r>
      <w:r w:rsidR="009A07A2">
        <w:noBreakHyphen/>
      </w:r>
      <w:r w:rsidR="00F96113">
        <w:t>Language</w:t>
      </w:r>
      <w:r w:rsidR="009A07A2">
        <w:noBreakHyphen/>
      </w:r>
      <w:r w:rsidR="00F96113">
        <w:t xml:space="preserve">Hearing Association </w:t>
      </w:r>
      <w:r w:rsidR="00952EF0">
        <w:t>A</w:t>
      </w:r>
      <w:r w:rsidR="00F96113">
        <w:t>mbassador</w:t>
      </w:r>
      <w:r w:rsidR="002418C9">
        <w:t xml:space="preserve"> for 2013</w:t>
      </w:r>
      <w:r w:rsidR="00F96113">
        <w:t>.</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96113">
        <w:t>provided</w:t>
      </w:r>
      <w:r>
        <w:t xml:space="preserve"> to</w:t>
      </w:r>
      <w:r w:rsidR="00F96113">
        <w:t xml:space="preserve"> Oliver Kermit McCarter, Jr.</w:t>
      </w:r>
    </w:p>
    <w:p w:rsidR="009C560F" w:rsidRDefault="009A07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560F" w:rsidRDefault="009C560F" w:rsidP="00234E6F">
      <w:pPr>
        <w:suppressAutoHyphens/>
      </w:pPr>
    </w:p>
    <w:sectPr w:rsidR="009C560F" w:rsidSect="00234E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E17" w:rsidRDefault="00BF7E17" w:rsidP="009F0C77">
      <w:r>
        <w:separator/>
      </w:r>
    </w:p>
  </w:endnote>
  <w:endnote w:type="continuationSeparator" w:id="0">
    <w:p w:rsidR="00BF7E17" w:rsidRDefault="00BF7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97684B-84A8-439E-A4D3-DDBB9832DEE0}"/>
    <w:embedBold r:id="rId2" w:fontKey="{E8716DF2-BD90-4965-852D-ADEF1AF8F1BD}"/>
  </w:font>
  <w:font w:name="Calibri">
    <w:panose1 w:val="020F0502020204030204"/>
    <w:charset w:val="00"/>
    <w:family w:val="swiss"/>
    <w:pitch w:val="variable"/>
    <w:sig w:usb0="E10002FF" w:usb1="4000ACFF" w:usb2="00000009" w:usb3="00000000" w:csb0="0000019F" w:csb1="00000000"/>
    <w:embedRegular r:id="rId3" w:fontKey="{E2781FEE-3A24-4DF6-A72A-856C96728A8F}"/>
  </w:font>
  <w:font w:name="Tahoma">
    <w:panose1 w:val="020B0604030504040204"/>
    <w:charset w:val="00"/>
    <w:family w:val="swiss"/>
    <w:pitch w:val="variable"/>
    <w:sig w:usb0="21002A87" w:usb1="80000000" w:usb2="00000008" w:usb3="00000000" w:csb0="000101FF" w:csb1="00000000"/>
    <w:embedRegular r:id="rId4" w:fontKey="{BC5239EA-3726-46AE-B193-24048B92A8C3}"/>
  </w:font>
  <w:font w:name="Cambria">
    <w:panose1 w:val="02040503050406030204"/>
    <w:charset w:val="00"/>
    <w:family w:val="roman"/>
    <w:pitch w:val="variable"/>
    <w:sig w:usb0="E00002FF" w:usb1="400004FF" w:usb2="00000000" w:usb3="00000000" w:csb0="0000019F" w:csb1="00000000"/>
    <w:embedRegular r:id="rId5" w:fontKey="{1DEF84CB-29C8-4BD4-B02C-5A823CCAE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E6F" w:rsidRPr="009C560F" w:rsidRDefault="00234E6F" w:rsidP="009C560F">
    <w:pPr>
      <w:pStyle w:val="Footer"/>
      <w:tabs>
        <w:tab w:val="clear" w:pos="4680"/>
        <w:tab w:val="clear" w:pos="9360"/>
        <w:tab w:val="center" w:pos="2995"/>
      </w:tabs>
      <w:spacing w:before="120"/>
    </w:pPr>
    <w:r>
      <w:t>[4305]</w:t>
    </w:r>
    <w:r>
      <w:tab/>
    </w:r>
    <w:r w:rsidR="00055CDA">
      <w:fldChar w:fldCharType="begin"/>
    </w:r>
    <w:r w:rsidR="00D43F9F">
      <w:instrText xml:space="preserve"> PAGE  \* MERGEFORMAT </w:instrText>
    </w:r>
    <w:r w:rsidR="00055CDA">
      <w:fldChar w:fldCharType="separate"/>
    </w:r>
    <w:r w:rsidR="00B404E1">
      <w:rPr>
        <w:noProof/>
      </w:rPr>
      <w:t>1</w:t>
    </w:r>
    <w:r w:rsidR="00055C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E17" w:rsidRDefault="00BF7E17" w:rsidP="009F0C77">
      <w:r>
        <w:separator/>
      </w:r>
    </w:p>
  </w:footnote>
  <w:footnote w:type="continuationSeparator" w:id="0">
    <w:p w:rsidR="00BF7E17" w:rsidRDefault="00BF7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9VR13"/>
    <w:docVar w:name="CoverBillType" w:val="r"/>
    <w:docVar w:name="docpath" w:val="L:\Council\bills\RM\1329VR13.DOCX"/>
    <w:docVar w:name="dvBillNumber" w:val="4305"/>
    <w:docVar w:name="dvBillNumberPrefix" w:val="H. "/>
    <w:docVar w:name="dvOriginalBody" w:val="House"/>
    <w:docVar w:name="dvSteno" w:val="RM"/>
    <w:docVar w:name="NameofBody" w:val="h"/>
    <w:docVar w:name="vgroup2" w:val="Council"/>
  </w:docVars>
  <w:rsids>
    <w:rsidRoot w:val="005B4FFE"/>
    <w:rsid w:val="00005A57"/>
    <w:rsid w:val="00011869"/>
    <w:rsid w:val="00055CDA"/>
    <w:rsid w:val="000E1785"/>
    <w:rsid w:val="000F40FA"/>
    <w:rsid w:val="000F6FC3"/>
    <w:rsid w:val="0010776B"/>
    <w:rsid w:val="00122099"/>
    <w:rsid w:val="00133E66"/>
    <w:rsid w:val="001435A3"/>
    <w:rsid w:val="001C18D0"/>
    <w:rsid w:val="001D08F2"/>
    <w:rsid w:val="001D525B"/>
    <w:rsid w:val="001D7F4F"/>
    <w:rsid w:val="002321B6"/>
    <w:rsid w:val="00234E6F"/>
    <w:rsid w:val="002418C9"/>
    <w:rsid w:val="00250967"/>
    <w:rsid w:val="002543C8"/>
    <w:rsid w:val="00284AAE"/>
    <w:rsid w:val="002A390A"/>
    <w:rsid w:val="002E5912"/>
    <w:rsid w:val="00301B21"/>
    <w:rsid w:val="00325348"/>
    <w:rsid w:val="0032732C"/>
    <w:rsid w:val="00336AD0"/>
    <w:rsid w:val="0037079A"/>
    <w:rsid w:val="003D01E8"/>
    <w:rsid w:val="003E5288"/>
    <w:rsid w:val="003F6D79"/>
    <w:rsid w:val="00407401"/>
    <w:rsid w:val="0041760A"/>
    <w:rsid w:val="00417C01"/>
    <w:rsid w:val="00423D1B"/>
    <w:rsid w:val="004659B3"/>
    <w:rsid w:val="004809EE"/>
    <w:rsid w:val="004C1190"/>
    <w:rsid w:val="004E7D54"/>
    <w:rsid w:val="005273C6"/>
    <w:rsid w:val="00530A69"/>
    <w:rsid w:val="00545593"/>
    <w:rsid w:val="005479B1"/>
    <w:rsid w:val="00577C6C"/>
    <w:rsid w:val="005B4FFE"/>
    <w:rsid w:val="005C2FE2"/>
    <w:rsid w:val="005E2BC9"/>
    <w:rsid w:val="00605102"/>
    <w:rsid w:val="006215AA"/>
    <w:rsid w:val="00652E03"/>
    <w:rsid w:val="006913C9"/>
    <w:rsid w:val="006917C0"/>
    <w:rsid w:val="0069470D"/>
    <w:rsid w:val="006A1999"/>
    <w:rsid w:val="006C6F86"/>
    <w:rsid w:val="006F1DA2"/>
    <w:rsid w:val="00734F00"/>
    <w:rsid w:val="007A70AE"/>
    <w:rsid w:val="007C0A25"/>
    <w:rsid w:val="00826CF9"/>
    <w:rsid w:val="008362E8"/>
    <w:rsid w:val="00837A1A"/>
    <w:rsid w:val="0086055A"/>
    <w:rsid w:val="0086367B"/>
    <w:rsid w:val="0087305A"/>
    <w:rsid w:val="008A1768"/>
    <w:rsid w:val="008F0F33"/>
    <w:rsid w:val="008F4429"/>
    <w:rsid w:val="0094021A"/>
    <w:rsid w:val="00952EF0"/>
    <w:rsid w:val="009A07A2"/>
    <w:rsid w:val="009A551A"/>
    <w:rsid w:val="009B44AF"/>
    <w:rsid w:val="009C560F"/>
    <w:rsid w:val="009C6A0B"/>
    <w:rsid w:val="009F0C77"/>
    <w:rsid w:val="009F4DD1"/>
    <w:rsid w:val="00A41684"/>
    <w:rsid w:val="00A64E80"/>
    <w:rsid w:val="00A72BCD"/>
    <w:rsid w:val="00A741D9"/>
    <w:rsid w:val="00A833AB"/>
    <w:rsid w:val="00A9741D"/>
    <w:rsid w:val="00AD4B17"/>
    <w:rsid w:val="00AF73E6"/>
    <w:rsid w:val="00B04337"/>
    <w:rsid w:val="00B404E1"/>
    <w:rsid w:val="00B412D4"/>
    <w:rsid w:val="00BE0E22"/>
    <w:rsid w:val="00BE3C22"/>
    <w:rsid w:val="00BF7E17"/>
    <w:rsid w:val="00C0345E"/>
    <w:rsid w:val="00C3483A"/>
    <w:rsid w:val="00C50315"/>
    <w:rsid w:val="00C74E9D"/>
    <w:rsid w:val="00C82FD3"/>
    <w:rsid w:val="00C92819"/>
    <w:rsid w:val="00CC6B7B"/>
    <w:rsid w:val="00CD2089"/>
    <w:rsid w:val="00D24C57"/>
    <w:rsid w:val="00D350E0"/>
    <w:rsid w:val="00D3528B"/>
    <w:rsid w:val="00D43F9F"/>
    <w:rsid w:val="00D73A67"/>
    <w:rsid w:val="00D92762"/>
    <w:rsid w:val="00D970A9"/>
    <w:rsid w:val="00DF3845"/>
    <w:rsid w:val="00E07210"/>
    <w:rsid w:val="00E41911"/>
    <w:rsid w:val="00E75CF9"/>
    <w:rsid w:val="00E92EEF"/>
    <w:rsid w:val="00EB56C4"/>
    <w:rsid w:val="00F24442"/>
    <w:rsid w:val="00F50AE3"/>
    <w:rsid w:val="00F67CF1"/>
    <w:rsid w:val="00F840F0"/>
    <w:rsid w:val="00F938C6"/>
    <w:rsid w:val="00F96113"/>
    <w:rsid w:val="00FA3616"/>
    <w:rsid w:val="00FB0D0D"/>
    <w:rsid w:val="00FB43B4"/>
    <w:rsid w:val="00FF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BBA8F4-F34D-47E3-A341-1C806172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10"/>
    <w:rPr>
      <w:rFonts w:ascii="Tahoma" w:hAnsi="Tahoma" w:cs="Tahoma"/>
      <w:sz w:val="16"/>
      <w:szCs w:val="16"/>
    </w:rPr>
  </w:style>
  <w:style w:type="character" w:customStyle="1" w:styleId="BalloonTextChar">
    <w:name w:val="Balloon Text Char"/>
    <w:basedOn w:val="DefaultParagraphFont"/>
    <w:link w:val="BalloonText"/>
    <w:uiPriority w:val="99"/>
    <w:semiHidden/>
    <w:rsid w:val="00E07210"/>
    <w:rPr>
      <w:rFonts w:ascii="Tahoma" w:eastAsia="Times New Roman" w:hAnsi="Tahoma" w:cs="Tahoma"/>
      <w:sz w:val="16"/>
      <w:szCs w:val="16"/>
    </w:rPr>
  </w:style>
  <w:style w:type="character" w:styleId="Hyperlink">
    <w:name w:val="Hyperlink"/>
    <w:basedOn w:val="DefaultParagraphFont"/>
    <w:uiPriority w:val="99"/>
    <w:unhideWhenUsed/>
    <w:rsid w:val="00234E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05_20130606.docx" TargetMode="External"/><Relationship Id="rId3" Type="http://schemas.openxmlformats.org/officeDocument/2006/relationships/settings" Target="settings.xml"/><Relationship Id="rId7" Type="http://schemas.openxmlformats.org/officeDocument/2006/relationships/hyperlink" Target="file:///h:\HJ%20Archive\2013\06-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EF178-1D25-42DA-87A5-696C29E23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4305: Oliver Kermit McCarter, Jr. - South Carolina Legislature Online</dc:title>
  <dc:creator>McDowell</dc:creator>
  <cp:lastModifiedBy>N Cumfer</cp:lastModifiedBy>
  <cp:revision>9</cp:revision>
  <cp:lastPrinted>2013-06-05T22:17:00Z</cp:lastPrinted>
  <dcterms:created xsi:type="dcterms:W3CDTF">2013-06-06T20:05:00Z</dcterms:created>
  <dcterms:modified xsi:type="dcterms:W3CDTF">2014-12-05T16:53:00Z</dcterms:modified>
</cp:coreProperties>
</file>