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F90" w:rsidRDefault="00D83F90" w:rsidP="00D83F90">
      <w:pPr>
        <w:widowControl w:val="0"/>
        <w:jc w:val="center"/>
      </w:pPr>
      <w:r w:rsidRPr="00D83F90">
        <w:rPr>
          <w:b/>
        </w:rPr>
        <w:t>South Carolina General Assembly</w:t>
      </w:r>
    </w:p>
    <w:p w:rsidR="00D83F90" w:rsidRDefault="00D83F90" w:rsidP="00D83F90">
      <w:pPr>
        <w:widowControl w:val="0"/>
        <w:jc w:val="center"/>
      </w:pPr>
      <w:r>
        <w:t>120th Session, 2013-2014</w:t>
      </w:r>
    </w:p>
    <w:p w:rsidR="00D83F90" w:rsidRDefault="00D83F90" w:rsidP="00D83F90">
      <w:pPr>
        <w:widowControl w:val="0"/>
        <w:jc w:val="left"/>
      </w:pPr>
    </w:p>
    <w:p w:rsidR="00D83F90" w:rsidRDefault="00D83F90" w:rsidP="00D83F90">
      <w:pPr>
        <w:widowControl w:val="0"/>
        <w:jc w:val="left"/>
        <w:rPr>
          <w:b/>
        </w:rPr>
      </w:pPr>
      <w:r w:rsidRPr="00D83F90">
        <w:rPr>
          <w:b/>
        </w:rPr>
        <w:t>H. 4668</w:t>
      </w:r>
    </w:p>
    <w:p w:rsidR="00D83F90" w:rsidRDefault="00D83F90" w:rsidP="00D83F90">
      <w:pPr>
        <w:widowControl w:val="0"/>
        <w:jc w:val="left"/>
        <w:rPr>
          <w:b/>
        </w:rPr>
      </w:pPr>
    </w:p>
    <w:p w:rsidR="00D83F90" w:rsidRDefault="00D83F90" w:rsidP="00D83F90">
      <w:pPr>
        <w:widowControl w:val="0"/>
        <w:jc w:val="left"/>
      </w:pPr>
      <w:r w:rsidRPr="00D83F90">
        <w:rPr>
          <w:b/>
        </w:rPr>
        <w:t>STATUS INFORMATION</w:t>
      </w:r>
    </w:p>
    <w:p w:rsidR="00D83F90" w:rsidRDefault="00D83F90" w:rsidP="00D83F90">
      <w:pPr>
        <w:widowControl w:val="0"/>
        <w:jc w:val="left"/>
      </w:pPr>
    </w:p>
    <w:p w:rsidR="00D83F90" w:rsidRDefault="00D83F90" w:rsidP="00D83F90">
      <w:pPr>
        <w:widowControl w:val="0"/>
        <w:jc w:val="left"/>
      </w:pPr>
      <w:r>
        <w:t>House Resolution</w:t>
      </w:r>
    </w:p>
    <w:p w:rsidR="00D83F90" w:rsidRDefault="00D83F90" w:rsidP="00D83F90">
      <w:pPr>
        <w:widowControl w:val="0"/>
        <w:jc w:val="left"/>
      </w:pPr>
      <w:r>
        <w:t>Sponsors: Reps. Rutherford,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D83F90" w:rsidRDefault="00D83F90" w:rsidP="00D83F90">
      <w:pPr>
        <w:widowControl w:val="0"/>
        <w:jc w:val="left"/>
      </w:pPr>
      <w:r>
        <w:t>Document Path: l:\council\bills\rm\1475ab14.docx</w:t>
      </w:r>
    </w:p>
    <w:p w:rsidR="00E52BE7" w:rsidRDefault="00E52BE7" w:rsidP="00D83F90">
      <w:pPr>
        <w:widowControl w:val="0"/>
        <w:jc w:val="left"/>
      </w:pPr>
      <w:r>
        <w:t>Companion/Similar bill(s): 1038</w:t>
      </w:r>
    </w:p>
    <w:p w:rsidR="00D83F90" w:rsidRDefault="00D83F90" w:rsidP="00D83F90">
      <w:pPr>
        <w:widowControl w:val="0"/>
        <w:jc w:val="left"/>
      </w:pPr>
    </w:p>
    <w:p w:rsidR="00D83F90" w:rsidRDefault="00D83F90" w:rsidP="00D83F90">
      <w:pPr>
        <w:widowControl w:val="0"/>
        <w:jc w:val="left"/>
      </w:pPr>
      <w:r>
        <w:t>Introduced in the House on February 19, 2014</w:t>
      </w:r>
    </w:p>
    <w:p w:rsidR="00D83F90" w:rsidRDefault="00D83F90" w:rsidP="00D83F90">
      <w:pPr>
        <w:widowControl w:val="0"/>
        <w:jc w:val="left"/>
      </w:pPr>
      <w:r>
        <w:t>Adopted by the House on February 19, 2014</w:t>
      </w:r>
    </w:p>
    <w:p w:rsidR="00D83F90" w:rsidRDefault="00D83F90" w:rsidP="00D83F90">
      <w:pPr>
        <w:widowControl w:val="0"/>
        <w:jc w:val="left"/>
      </w:pPr>
    </w:p>
    <w:p w:rsidR="00D83F90" w:rsidRDefault="00D83F90" w:rsidP="00D83F90">
      <w:pPr>
        <w:widowControl w:val="0"/>
        <w:jc w:val="left"/>
      </w:pPr>
      <w:r>
        <w:t xml:space="preserve">Summary: </w:t>
      </w:r>
      <w:r w:rsidR="00EB616B">
        <w:t>Benedict College Harambee Festival</w:t>
      </w:r>
    </w:p>
    <w:p w:rsidR="00D83F90" w:rsidRDefault="00D83F90" w:rsidP="00D83F90">
      <w:pPr>
        <w:widowControl w:val="0"/>
        <w:jc w:val="left"/>
      </w:pPr>
    </w:p>
    <w:p w:rsidR="00D83F90" w:rsidRDefault="00D83F90" w:rsidP="00D83F90">
      <w:pPr>
        <w:widowControl w:val="0"/>
        <w:jc w:val="left"/>
      </w:pPr>
    </w:p>
    <w:p w:rsidR="00D83F90" w:rsidRDefault="00D83F90" w:rsidP="00D83F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3F90">
        <w:rPr>
          <w:b/>
        </w:rPr>
        <w:t>HISTORY OF LEGISLATIVE ACTIONS</w:t>
      </w:r>
    </w:p>
    <w:p w:rsidR="00D83F90" w:rsidRDefault="00D83F90" w:rsidP="00D83F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83F90" w:rsidRPr="00D83F90" w:rsidRDefault="00D83F90" w:rsidP="00D83F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3F90">
        <w:rPr>
          <w:u w:val="single"/>
        </w:rPr>
        <w:tab/>
        <w:t>Date</w:t>
      </w:r>
      <w:r w:rsidRPr="00D83F90">
        <w:rPr>
          <w:u w:val="single"/>
        </w:rPr>
        <w:tab/>
        <w:t>Body</w:t>
      </w:r>
      <w:r w:rsidRPr="00D83F90">
        <w:rPr>
          <w:u w:val="single"/>
        </w:rPr>
        <w:tab/>
        <w:t>Action Description with journal page number</w:t>
      </w:r>
      <w:r w:rsidRPr="00D83F90">
        <w:rPr>
          <w:u w:val="single"/>
        </w:rPr>
        <w:tab/>
      </w:r>
      <w:bookmarkStart w:id="0" w:name="_GoBack"/>
      <w:bookmarkEnd w:id="0"/>
    </w:p>
    <w:p w:rsidR="00E83CB8" w:rsidRDefault="00E83CB8" w:rsidP="00E83C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2/19/2014</w:t>
      </w:r>
      <w:r>
        <w:tab/>
        <w:t>House</w:t>
      </w:r>
      <w:r>
        <w:tab/>
      </w:r>
      <w:r w:rsidRPr="00465529">
        <w:t>Introduced and adopted (</w:t>
      </w:r>
      <w:hyperlink r:id="rId7" w:history="1">
        <w:r w:rsidRPr="00465529">
          <w:rPr>
            <w:rStyle w:val="Hyperlink"/>
          </w:rPr>
          <w:t>House Journal</w:t>
        </w:r>
        <w:r w:rsidRPr="00465529">
          <w:rPr>
            <w:rStyle w:val="Hyperlink"/>
          </w:rPr>
          <w:noBreakHyphen/>
          <w:t>page 27</w:t>
        </w:r>
      </w:hyperlink>
      <w:r w:rsidRPr="00465529">
        <w:t>)</w:t>
      </w:r>
    </w:p>
    <w:p w:rsidR="00E83CB8" w:rsidRDefault="00E83CB8" w:rsidP="00E83C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3F90" w:rsidRPr="00D83F90" w:rsidRDefault="00D83F90" w:rsidP="00D83F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3F90" w:rsidRDefault="00D83F90" w:rsidP="00D83F90">
      <w:r w:rsidRPr="00D83F90">
        <w:rPr>
          <w:b/>
        </w:rPr>
        <w:t>VERSIONS OF THIS BILL</w:t>
      </w:r>
    </w:p>
    <w:p w:rsidR="00D83F90" w:rsidRDefault="00D83F90" w:rsidP="00D83F90"/>
    <w:p w:rsidR="00D83F90" w:rsidRDefault="00AE3BD7" w:rsidP="00D83F90">
      <w:hyperlink r:id="rId8" w:history="1">
        <w:r w:rsidR="00D83F90">
          <w:rPr>
            <w:rStyle w:val="Hyperlink"/>
          </w:rPr>
          <w:t>2/19/2014</w:t>
        </w:r>
      </w:hyperlink>
    </w:p>
    <w:p w:rsidR="00D83F90" w:rsidRDefault="00D83F90" w:rsidP="00D83F90"/>
    <w:p w:rsidR="00D83F90" w:rsidRDefault="00D83F90" w:rsidP="00D83F90">
      <w:pPr>
        <w:sectPr w:rsidR="00D83F90" w:rsidSect="00D83F9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4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423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0534" w:rsidRDefault="0013621C" w:rsidP="00320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C7D47">
        <w:t>CONGRATULATE BENEDICT COLLEGE ON THE TWENTY</w:t>
      </w:r>
      <w:r w:rsidR="00570DA3">
        <w:noBreakHyphen/>
      </w:r>
      <w:r w:rsidR="00BC7D47">
        <w:t xml:space="preserve">FIFTH ANNIVERSARY OF ITS FAMED </w:t>
      </w:r>
      <w:r w:rsidR="00320534">
        <w:t xml:space="preserve">HARAMBEE FESTIVAL AND </w:t>
      </w:r>
      <w:r w:rsidR="00BC7D47">
        <w:t>TO W</w:t>
      </w:r>
      <w:r w:rsidR="00D039D4">
        <w:t>ISH THE FESTIVAL MUCH SUCCESS BOTH AT THE 201</w:t>
      </w:r>
      <w:r w:rsidR="00CC3A6B">
        <w:t>4</w:t>
      </w:r>
      <w:r w:rsidR="00D039D4">
        <w:t xml:space="preserve"> CELEBRATION AND IN THE YEARS TO COME</w:t>
      </w:r>
      <w:r w:rsidR="00320534">
        <w:t>.</w:t>
      </w:r>
    </w:p>
    <w:p w:rsidR="0056423B" w:rsidRDefault="005642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3E29" w:rsidRDefault="0056423B" w:rsidP="00103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03E29">
        <w:t xml:space="preserve">the South Carolina </w:t>
      </w:r>
      <w:r w:rsidR="00B148C2">
        <w:t xml:space="preserve">House of Representatives </w:t>
      </w:r>
      <w:r w:rsidR="00103E29">
        <w:t xml:space="preserve">is </w:t>
      </w:r>
      <w:r w:rsidR="00C5244B">
        <w:t>delighted</w:t>
      </w:r>
      <w:r w:rsidR="00103E29">
        <w:t xml:space="preserve"> to </w:t>
      </w:r>
      <w:r w:rsidR="00C5244B">
        <w:t>hear</w:t>
      </w:r>
      <w:r w:rsidR="00103E29">
        <w:t xml:space="preserve"> that the twenty</w:t>
      </w:r>
      <w:r w:rsidR="00570DA3">
        <w:noBreakHyphen/>
      </w:r>
      <w:r w:rsidR="00103E29">
        <w:t xml:space="preserve">fifth annual Benedict College Harambee Festival will </w:t>
      </w:r>
      <w:r w:rsidR="00C5244B">
        <w:t>take place</w:t>
      </w:r>
      <w:r w:rsidR="00103E29">
        <w:t xml:space="preserve"> this year on Saturday, February 22, 2014, as part of a weekend of events celebrating African</w:t>
      </w:r>
      <w:r w:rsidR="00570DA3">
        <w:noBreakHyphen/>
      </w:r>
      <w:r w:rsidR="00103E29">
        <w:t>American History Month; and</w:t>
      </w:r>
    </w:p>
    <w:p w:rsidR="00103E29" w:rsidRDefault="00103E29" w:rsidP="00103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E29" w:rsidRDefault="00103E29" w:rsidP="00103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77321D">
        <w:rPr>
          <w:color w:val="000000" w:themeColor="text1"/>
          <w:u w:color="000000" w:themeColor="text1"/>
        </w:rPr>
        <w:t>expressive of multiculturalism, inclusion, and advocacy of African</w:t>
      </w:r>
      <w:r w:rsidR="00570DA3">
        <w:rPr>
          <w:color w:val="000000" w:themeColor="text1"/>
          <w:u w:color="000000" w:themeColor="text1"/>
        </w:rPr>
        <w:noBreakHyphen/>
      </w:r>
      <w:r w:rsidRPr="0077321D">
        <w:rPr>
          <w:color w:val="000000" w:themeColor="text1"/>
          <w:u w:color="000000" w:themeColor="text1"/>
        </w:rPr>
        <w:t>American and Southern history and culture</w:t>
      </w:r>
      <w:r>
        <w:rPr>
          <w:color w:val="000000" w:themeColor="text1"/>
          <w:u w:color="000000" w:themeColor="text1"/>
        </w:rPr>
        <w:t xml:space="preserve">, </w:t>
      </w:r>
      <w:r>
        <w:t>t</w:t>
      </w:r>
      <w:r w:rsidRPr="0077321D">
        <w:rPr>
          <w:color w:val="000000" w:themeColor="text1"/>
          <w:u w:color="000000" w:themeColor="text1"/>
        </w:rPr>
        <w:t xml:space="preserve">he Harambee Festival </w:t>
      </w:r>
      <w:r>
        <w:rPr>
          <w:color w:val="000000" w:themeColor="text1"/>
          <w:u w:color="000000" w:themeColor="text1"/>
        </w:rPr>
        <w:t>has grown since its founding in 1989 to become</w:t>
      </w:r>
      <w:r w:rsidRPr="0077321D">
        <w:rPr>
          <w:color w:val="000000" w:themeColor="text1"/>
          <w:u w:color="000000" w:themeColor="text1"/>
        </w:rPr>
        <w:t xml:space="preserve"> one of the largest </w:t>
      </w:r>
      <w:r>
        <w:rPr>
          <w:color w:val="000000" w:themeColor="text1"/>
          <w:u w:color="000000" w:themeColor="text1"/>
        </w:rPr>
        <w:t>co</w:t>
      </w:r>
      <w:r w:rsidRPr="0077321D">
        <w:rPr>
          <w:color w:val="000000" w:themeColor="text1"/>
          <w:u w:color="000000" w:themeColor="text1"/>
        </w:rPr>
        <w:t>llege</w:t>
      </w:r>
      <w:r w:rsidR="00570DA3">
        <w:rPr>
          <w:color w:val="000000" w:themeColor="text1"/>
          <w:u w:color="000000" w:themeColor="text1"/>
        </w:rPr>
        <w:noBreakHyphen/>
      </w:r>
      <w:r w:rsidRPr="0077321D">
        <w:rPr>
          <w:color w:val="000000" w:themeColor="text1"/>
          <w:u w:color="000000" w:themeColor="text1"/>
        </w:rPr>
        <w:t xml:space="preserve">sponsored </w:t>
      </w:r>
      <w:r>
        <w:rPr>
          <w:color w:val="000000" w:themeColor="text1"/>
          <w:u w:color="000000" w:themeColor="text1"/>
        </w:rPr>
        <w:t>f</w:t>
      </w:r>
      <w:r w:rsidRPr="0077321D">
        <w:rPr>
          <w:color w:val="000000" w:themeColor="text1"/>
          <w:u w:color="000000" w:themeColor="text1"/>
        </w:rPr>
        <w:t>estivals in the nation</w:t>
      </w:r>
      <w:r>
        <w:rPr>
          <w:color w:val="000000" w:themeColor="text1"/>
          <w:u w:color="000000" w:themeColor="text1"/>
        </w:rPr>
        <w:t>, with admission free to all and activities that appeal to the entire family; and</w:t>
      </w:r>
    </w:p>
    <w:p w:rsidR="00103E29" w:rsidRDefault="00103E29" w:rsidP="00103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E29" w:rsidRPr="0077321D" w:rsidRDefault="00103E29" w:rsidP="00103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other attractions, t</w:t>
      </w:r>
      <w:r w:rsidRPr="0077321D">
        <w:rPr>
          <w:color w:val="000000" w:themeColor="text1"/>
          <w:u w:color="000000" w:themeColor="text1"/>
        </w:rPr>
        <w:t>he festival features good gospel music</w:t>
      </w:r>
      <w:r>
        <w:rPr>
          <w:color w:val="000000" w:themeColor="text1"/>
          <w:u w:color="000000" w:themeColor="text1"/>
        </w:rPr>
        <w:t xml:space="preserve"> headlined by the </w:t>
      </w:r>
      <w:r w:rsidRPr="0077321D">
        <w:rPr>
          <w:color w:val="000000" w:themeColor="text1"/>
          <w:u w:color="000000" w:themeColor="text1"/>
        </w:rPr>
        <w:t>national</w:t>
      </w:r>
      <w:r>
        <w:rPr>
          <w:color w:val="000000" w:themeColor="text1"/>
          <w:u w:color="000000" w:themeColor="text1"/>
        </w:rPr>
        <w:t xml:space="preserve">ly famed </w:t>
      </w:r>
      <w:r w:rsidRPr="0077321D">
        <w:rPr>
          <w:color w:val="000000" w:themeColor="text1"/>
          <w:u w:color="000000" w:themeColor="text1"/>
        </w:rPr>
        <w:t>award</w:t>
      </w:r>
      <w:r w:rsidR="00570DA3">
        <w:rPr>
          <w:color w:val="000000" w:themeColor="text1"/>
          <w:u w:color="000000" w:themeColor="text1"/>
        </w:rPr>
        <w:noBreakHyphen/>
      </w:r>
      <w:r w:rsidRPr="0077321D">
        <w:rPr>
          <w:color w:val="000000" w:themeColor="text1"/>
          <w:u w:color="000000" w:themeColor="text1"/>
        </w:rPr>
        <w:t>winning Benedict College Gospel Choir</w:t>
      </w:r>
      <w:r>
        <w:rPr>
          <w:color w:val="000000" w:themeColor="text1"/>
          <w:u w:color="000000" w:themeColor="text1"/>
        </w:rPr>
        <w:t>,</w:t>
      </w:r>
      <w:r w:rsidRPr="0077321D">
        <w:rPr>
          <w:color w:val="000000" w:themeColor="text1"/>
          <w:u w:color="000000" w:themeColor="text1"/>
        </w:rPr>
        <w:t xml:space="preserve"> all</w:t>
      </w:r>
      <w:r w:rsidR="00570DA3">
        <w:rPr>
          <w:color w:val="000000" w:themeColor="text1"/>
          <w:u w:color="000000" w:themeColor="text1"/>
        </w:rPr>
        <w:noBreakHyphen/>
      </w:r>
      <w:r w:rsidRPr="0077321D">
        <w:rPr>
          <w:color w:val="000000" w:themeColor="text1"/>
          <w:u w:color="000000" w:themeColor="text1"/>
        </w:rPr>
        <w:t xml:space="preserve">day stage performances, </w:t>
      </w:r>
      <w:r>
        <w:rPr>
          <w:color w:val="000000" w:themeColor="text1"/>
          <w:u w:color="000000" w:themeColor="text1"/>
        </w:rPr>
        <w:t>mouth</w:t>
      </w:r>
      <w:r w:rsidR="00570DA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watering </w:t>
      </w:r>
      <w:r w:rsidRPr="0077321D">
        <w:rPr>
          <w:color w:val="000000" w:themeColor="text1"/>
          <w:u w:color="000000" w:themeColor="text1"/>
        </w:rPr>
        <w:t>food, jazz, contemporary music, health screenings</w:t>
      </w:r>
      <w:r>
        <w:rPr>
          <w:color w:val="000000" w:themeColor="text1"/>
          <w:u w:color="000000" w:themeColor="text1"/>
        </w:rPr>
        <w:t xml:space="preserve">, and </w:t>
      </w:r>
      <w:r w:rsidRPr="0077321D">
        <w:rPr>
          <w:color w:val="000000" w:themeColor="text1"/>
          <w:u w:color="000000" w:themeColor="text1"/>
        </w:rPr>
        <w:t>empowerment workshops</w:t>
      </w:r>
      <w:r>
        <w:rPr>
          <w:color w:val="000000" w:themeColor="text1"/>
          <w:u w:color="000000" w:themeColor="text1"/>
        </w:rPr>
        <w:t xml:space="preserve">. In addition, visitors will enjoy a classic car and bike show, a </w:t>
      </w:r>
      <w:r w:rsidRPr="0077321D">
        <w:rPr>
          <w:color w:val="000000" w:themeColor="text1"/>
          <w:u w:color="000000" w:themeColor="text1"/>
        </w:rPr>
        <w:t>children</w:t>
      </w:r>
      <w:r w:rsidR="00570DA3" w:rsidRPr="00570D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village, a baking contest (with cash prizes ranging from fifty to one hundred dollars for the best desserts), an </w:t>
      </w:r>
      <w:r w:rsidRPr="0077321D">
        <w:rPr>
          <w:color w:val="000000" w:themeColor="text1"/>
          <w:u w:color="000000" w:themeColor="text1"/>
        </w:rPr>
        <w:t>art exhibit</w:t>
      </w:r>
      <w:r>
        <w:rPr>
          <w:color w:val="000000" w:themeColor="text1"/>
          <w:u w:color="000000" w:themeColor="text1"/>
        </w:rPr>
        <w:t xml:space="preserve">, and the </w:t>
      </w:r>
      <w:r w:rsidRPr="0077321D">
        <w:rPr>
          <w:color w:val="000000" w:themeColor="text1"/>
          <w:u w:color="000000" w:themeColor="text1"/>
        </w:rPr>
        <w:t>African Village of hard</w:t>
      </w:r>
      <w:r w:rsidR="00570DA3">
        <w:rPr>
          <w:color w:val="000000" w:themeColor="text1"/>
          <w:u w:color="000000" w:themeColor="text1"/>
        </w:rPr>
        <w:noBreakHyphen/>
      </w:r>
      <w:r w:rsidRPr="0077321D">
        <w:rPr>
          <w:color w:val="000000" w:themeColor="text1"/>
          <w:u w:color="000000" w:themeColor="text1"/>
        </w:rPr>
        <w:t>to</w:t>
      </w:r>
      <w:r w:rsidR="00570DA3">
        <w:rPr>
          <w:color w:val="000000" w:themeColor="text1"/>
          <w:u w:color="000000" w:themeColor="text1"/>
        </w:rPr>
        <w:noBreakHyphen/>
      </w:r>
      <w:r w:rsidRPr="0077321D">
        <w:rPr>
          <w:color w:val="000000" w:themeColor="text1"/>
          <w:u w:color="000000" w:themeColor="text1"/>
        </w:rPr>
        <w:t>find merchandise</w:t>
      </w:r>
      <w:r>
        <w:rPr>
          <w:color w:val="000000" w:themeColor="text1"/>
          <w:u w:color="000000" w:themeColor="text1"/>
        </w:rPr>
        <w:t>; and</w:t>
      </w:r>
    </w:p>
    <w:p w:rsidR="00103E29" w:rsidRPr="0077321D" w:rsidRDefault="00103E29" w:rsidP="00103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E29" w:rsidRDefault="00103E29" w:rsidP="00103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77321D">
        <w:rPr>
          <w:color w:val="000000" w:themeColor="text1"/>
          <w:u w:color="000000" w:themeColor="text1"/>
        </w:rPr>
        <w:t xml:space="preserve">Harambee Festival </w:t>
      </w:r>
      <w:r>
        <w:rPr>
          <w:color w:val="000000" w:themeColor="text1"/>
          <w:u w:color="000000" w:themeColor="text1"/>
        </w:rPr>
        <w:t xml:space="preserve">has set as one of its goals the endowment of </w:t>
      </w:r>
      <w:r w:rsidRPr="0077321D">
        <w:rPr>
          <w:color w:val="000000" w:themeColor="text1"/>
          <w:u w:color="000000" w:themeColor="text1"/>
        </w:rPr>
        <w:t>a scholarship for</w:t>
      </w:r>
      <w:r>
        <w:rPr>
          <w:color w:val="000000" w:themeColor="text1"/>
          <w:u w:color="000000" w:themeColor="text1"/>
        </w:rPr>
        <w:t xml:space="preserve"> deserving students; and</w:t>
      </w:r>
    </w:p>
    <w:p w:rsidR="00103E29" w:rsidRDefault="00103E29" w:rsidP="00103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E29" w:rsidRDefault="00103E29" w:rsidP="00103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E83785">
        <w:rPr>
          <w:color w:val="000000" w:themeColor="text1"/>
          <w:u w:color="000000" w:themeColor="text1"/>
        </w:rPr>
        <w:t>grateful for</w:t>
      </w:r>
      <w:r>
        <w:rPr>
          <w:color w:val="000000" w:themeColor="text1"/>
          <w:u w:color="000000" w:themeColor="text1"/>
        </w:rPr>
        <w:t xml:space="preserve"> the fine work done by Benedict College in sponsoring the </w:t>
      </w:r>
      <w:r w:rsidRPr="0077321D">
        <w:rPr>
          <w:color w:val="000000" w:themeColor="text1"/>
          <w:u w:color="000000" w:themeColor="text1"/>
        </w:rPr>
        <w:t>Harambee Festival</w:t>
      </w:r>
      <w:r>
        <w:rPr>
          <w:color w:val="000000" w:themeColor="text1"/>
          <w:u w:color="000000" w:themeColor="text1"/>
        </w:rPr>
        <w:t xml:space="preserve">, the </w:t>
      </w:r>
      <w:r w:rsidR="00B148C2">
        <w:t>House of Representatives</w:t>
      </w:r>
      <w:r w:rsidR="00B148C2">
        <w:rPr>
          <w:color w:val="000000" w:themeColor="text1"/>
          <w:u w:color="000000" w:themeColor="text1"/>
        </w:rPr>
        <w:t xml:space="preserve"> </w:t>
      </w:r>
      <w:r w:rsidR="00E83785">
        <w:rPr>
          <w:color w:val="000000" w:themeColor="text1"/>
          <w:u w:color="000000" w:themeColor="text1"/>
        </w:rPr>
        <w:t>urges</w:t>
      </w:r>
      <w:r>
        <w:rPr>
          <w:color w:val="000000" w:themeColor="text1"/>
          <w:u w:color="000000" w:themeColor="text1"/>
        </w:rPr>
        <w:t xml:space="preserve"> all </w:t>
      </w:r>
      <w:r w:rsidR="00E83785">
        <w:rPr>
          <w:color w:val="000000" w:themeColor="text1"/>
          <w:u w:color="000000" w:themeColor="text1"/>
        </w:rPr>
        <w:t>South Carolinians</w:t>
      </w:r>
      <w:r>
        <w:rPr>
          <w:color w:val="000000" w:themeColor="text1"/>
          <w:u w:color="000000" w:themeColor="text1"/>
        </w:rPr>
        <w:t xml:space="preserve"> to attend this signal event, and the members </w:t>
      </w:r>
      <w:r w:rsidR="009E4E80">
        <w:rPr>
          <w:color w:val="000000" w:themeColor="text1"/>
          <w:u w:color="000000" w:themeColor="text1"/>
        </w:rPr>
        <w:t>are pleased to salute</w:t>
      </w:r>
      <w:r>
        <w:rPr>
          <w:color w:val="000000" w:themeColor="text1"/>
          <w:u w:color="000000" w:themeColor="text1"/>
        </w:rPr>
        <w:t xml:space="preserve"> Benedict College at the celebration of the festival</w:t>
      </w:r>
      <w:r w:rsidR="00570DA3" w:rsidRPr="00570D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silver anniversary. </w:t>
      </w:r>
      <w:r>
        <w:t>Now, therefore,</w:t>
      </w:r>
    </w:p>
    <w:p w:rsidR="00103E29" w:rsidRDefault="00103E29" w:rsidP="00103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E29" w:rsidRDefault="00103E29" w:rsidP="00103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03E29" w:rsidRDefault="00103E29" w:rsidP="00103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9D4" w:rsidRDefault="00103E29" w:rsidP="00D03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B148C2">
        <w:t>House of Representatives,</w:t>
      </w:r>
      <w:r>
        <w:rPr>
          <w:color w:val="000000" w:themeColor="text1"/>
        </w:rPr>
        <w:t xml:space="preserve"> by this resolution, </w:t>
      </w:r>
      <w:r w:rsidR="00D039D4">
        <w:t>congratulate Benedict College on the twenty</w:t>
      </w:r>
      <w:r w:rsidR="00570DA3">
        <w:noBreakHyphen/>
      </w:r>
      <w:r w:rsidR="00D039D4">
        <w:t>fifth anniversary of its famed Harambee Festival and wish the festival much success both at the 201</w:t>
      </w:r>
      <w:r w:rsidR="00CC3A6B">
        <w:t>4</w:t>
      </w:r>
      <w:r w:rsidR="00D039D4">
        <w:t xml:space="preserve"> celebration and in the years to come.</w:t>
      </w:r>
    </w:p>
    <w:p w:rsidR="00103E29" w:rsidRDefault="00103E29" w:rsidP="00103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E29" w:rsidRDefault="00103E29" w:rsidP="00103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Harambee Festival Organizational Committee of Benedict College.</w:t>
      </w:r>
    </w:p>
    <w:p w:rsidR="00874258" w:rsidRDefault="00570D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4258" w:rsidRDefault="00874258" w:rsidP="00D83F90">
      <w:pPr>
        <w:suppressAutoHyphens/>
      </w:pPr>
    </w:p>
    <w:sectPr w:rsidR="00874258" w:rsidSect="00D83F9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9D4" w:rsidRDefault="00D039D4" w:rsidP="009F0C77">
      <w:r>
        <w:separator/>
      </w:r>
    </w:p>
  </w:endnote>
  <w:endnote w:type="continuationSeparator" w:id="0">
    <w:p w:rsidR="00D039D4" w:rsidRDefault="00D039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BF0D04-4976-42F7-BD12-D9935C99C0C9}"/>
    <w:embedBold r:id="rId2" w:fontKey="{01A30D16-AEC6-4D0F-B7B6-F6289DAB4F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1A149F7-303A-436A-ACDF-A4F3A23580A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115BF61-2A77-4F9B-906B-0E7B12E048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E6317D-1C41-473A-B449-6BD532892C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3F90" w:rsidRPr="00874258" w:rsidRDefault="00D83F90" w:rsidP="008742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[4668]</w:t>
    </w:r>
    <w:r>
      <w:tab/>
    </w:r>
    <w:r w:rsidR="00291282">
      <w:fldChar w:fldCharType="begin"/>
    </w:r>
    <w:r w:rsidR="00291282">
      <w:instrText xml:space="preserve"> PAGE  \* MERGEFORMAT </w:instrText>
    </w:r>
    <w:r w:rsidR="00291282">
      <w:fldChar w:fldCharType="separate"/>
    </w:r>
    <w:r w:rsidR="00AE3BD7">
      <w:rPr>
        <w:noProof/>
      </w:rPr>
      <w:t>1</w:t>
    </w:r>
    <w:r w:rsidR="0029128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9D4" w:rsidRDefault="00D039D4" w:rsidP="009F0C77">
      <w:r>
        <w:separator/>
      </w:r>
    </w:p>
  </w:footnote>
  <w:footnote w:type="continuationSeparator" w:id="0">
    <w:p w:rsidR="00D039D4" w:rsidRDefault="00D039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75AB14"/>
    <w:docVar w:name="CoverBillType" w:val="r"/>
    <w:docVar w:name="docpath" w:val="L:\Council\bills\RM\1475AB14.DOCX"/>
    <w:docVar w:name="dvBillNumber" w:val="46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A4F23"/>
    <w:rsid w:val="00011869"/>
    <w:rsid w:val="000E1785"/>
    <w:rsid w:val="000F40FA"/>
    <w:rsid w:val="00103E29"/>
    <w:rsid w:val="0010776B"/>
    <w:rsid w:val="00133E66"/>
    <w:rsid w:val="0013621C"/>
    <w:rsid w:val="001435A3"/>
    <w:rsid w:val="001D08F2"/>
    <w:rsid w:val="001D525B"/>
    <w:rsid w:val="001D7F4F"/>
    <w:rsid w:val="00227F10"/>
    <w:rsid w:val="002321B6"/>
    <w:rsid w:val="00250967"/>
    <w:rsid w:val="002543C8"/>
    <w:rsid w:val="00284AAE"/>
    <w:rsid w:val="00291282"/>
    <w:rsid w:val="002E5912"/>
    <w:rsid w:val="00301B21"/>
    <w:rsid w:val="00320534"/>
    <w:rsid w:val="00325348"/>
    <w:rsid w:val="0032732C"/>
    <w:rsid w:val="003314A6"/>
    <w:rsid w:val="00336AD0"/>
    <w:rsid w:val="0037079A"/>
    <w:rsid w:val="003A1AEF"/>
    <w:rsid w:val="003A4F23"/>
    <w:rsid w:val="003D01E8"/>
    <w:rsid w:val="003E5288"/>
    <w:rsid w:val="003F6D79"/>
    <w:rsid w:val="0041760A"/>
    <w:rsid w:val="00417C01"/>
    <w:rsid w:val="00473BE6"/>
    <w:rsid w:val="004809EE"/>
    <w:rsid w:val="004E7D54"/>
    <w:rsid w:val="005273C6"/>
    <w:rsid w:val="00530A69"/>
    <w:rsid w:val="00545593"/>
    <w:rsid w:val="0056423B"/>
    <w:rsid w:val="00570DA3"/>
    <w:rsid w:val="00577AAC"/>
    <w:rsid w:val="00577C6C"/>
    <w:rsid w:val="005C2FE2"/>
    <w:rsid w:val="005E2BC9"/>
    <w:rsid w:val="00605102"/>
    <w:rsid w:val="006215AA"/>
    <w:rsid w:val="006567A3"/>
    <w:rsid w:val="006913C9"/>
    <w:rsid w:val="0069470D"/>
    <w:rsid w:val="006A16B8"/>
    <w:rsid w:val="006E255E"/>
    <w:rsid w:val="00734F00"/>
    <w:rsid w:val="00744B1C"/>
    <w:rsid w:val="007A70AE"/>
    <w:rsid w:val="007C4C48"/>
    <w:rsid w:val="008362E8"/>
    <w:rsid w:val="00874258"/>
    <w:rsid w:val="008A1768"/>
    <w:rsid w:val="008F0F33"/>
    <w:rsid w:val="008F4429"/>
    <w:rsid w:val="0094021A"/>
    <w:rsid w:val="009954B2"/>
    <w:rsid w:val="009B44AF"/>
    <w:rsid w:val="009C6A0B"/>
    <w:rsid w:val="009E4E80"/>
    <w:rsid w:val="009F0C77"/>
    <w:rsid w:val="009F4DD1"/>
    <w:rsid w:val="00A41684"/>
    <w:rsid w:val="00A418E2"/>
    <w:rsid w:val="00A64E80"/>
    <w:rsid w:val="00A65610"/>
    <w:rsid w:val="00A72BCD"/>
    <w:rsid w:val="00A741D9"/>
    <w:rsid w:val="00A833AB"/>
    <w:rsid w:val="00A9741D"/>
    <w:rsid w:val="00AD4B17"/>
    <w:rsid w:val="00AE3BD7"/>
    <w:rsid w:val="00B148C2"/>
    <w:rsid w:val="00B412D4"/>
    <w:rsid w:val="00BC7D47"/>
    <w:rsid w:val="00BE3C22"/>
    <w:rsid w:val="00C0345E"/>
    <w:rsid w:val="00C3483A"/>
    <w:rsid w:val="00C37817"/>
    <w:rsid w:val="00C5244B"/>
    <w:rsid w:val="00C74E9D"/>
    <w:rsid w:val="00C82FD3"/>
    <w:rsid w:val="00C92819"/>
    <w:rsid w:val="00CC3A6B"/>
    <w:rsid w:val="00CC6B7B"/>
    <w:rsid w:val="00CD2089"/>
    <w:rsid w:val="00D039D4"/>
    <w:rsid w:val="00D73A67"/>
    <w:rsid w:val="00D83F90"/>
    <w:rsid w:val="00D970A9"/>
    <w:rsid w:val="00DF3845"/>
    <w:rsid w:val="00E41911"/>
    <w:rsid w:val="00E52BE7"/>
    <w:rsid w:val="00E83785"/>
    <w:rsid w:val="00E83CB8"/>
    <w:rsid w:val="00E92EEF"/>
    <w:rsid w:val="00EB616B"/>
    <w:rsid w:val="00EC1474"/>
    <w:rsid w:val="00F24442"/>
    <w:rsid w:val="00F459CA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4FB859F-749F-4301-B292-F4AB3F8D8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18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8E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83F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68_201402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1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6E0300-A9B7-44B4-ACE8-F7EC8955A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601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4668: Benedict College Harambee Festival - South Carolina Legislature Online</dc:title>
  <dc:creator>McDowell</dc:creator>
  <cp:lastModifiedBy>N Cumfer</cp:lastModifiedBy>
  <cp:revision>7</cp:revision>
  <cp:lastPrinted>2014-02-19T15:53:00Z</cp:lastPrinted>
  <dcterms:created xsi:type="dcterms:W3CDTF">2014-02-19T17:24:00Z</dcterms:created>
  <dcterms:modified xsi:type="dcterms:W3CDTF">2014-12-05T17:00:00Z</dcterms:modified>
</cp:coreProperties>
</file>