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214" w:rsidRDefault="00CB7214" w:rsidP="00CB7214">
      <w:pPr>
        <w:widowControl w:val="0"/>
        <w:jc w:val="center"/>
      </w:pPr>
      <w:r w:rsidRPr="00CB7214">
        <w:rPr>
          <w:b/>
        </w:rPr>
        <w:t>South Carolina General Assembly</w:t>
      </w:r>
    </w:p>
    <w:p w:rsidR="00CB7214" w:rsidRDefault="00CB7214" w:rsidP="00CB7214">
      <w:pPr>
        <w:widowControl w:val="0"/>
        <w:jc w:val="center"/>
      </w:pPr>
      <w:r>
        <w:t>120th Session, 2013-2014</w:t>
      </w:r>
    </w:p>
    <w:p w:rsidR="00CB7214" w:rsidRDefault="00CB7214" w:rsidP="00CB7214">
      <w:pPr>
        <w:widowControl w:val="0"/>
        <w:jc w:val="left"/>
      </w:pPr>
    </w:p>
    <w:p w:rsidR="00CB7214" w:rsidRDefault="00CB7214" w:rsidP="00CB7214">
      <w:pPr>
        <w:widowControl w:val="0"/>
        <w:jc w:val="left"/>
        <w:rPr>
          <w:b/>
        </w:rPr>
      </w:pPr>
      <w:r w:rsidRPr="00CB7214">
        <w:rPr>
          <w:b/>
        </w:rPr>
        <w:t>H. 4773</w:t>
      </w:r>
    </w:p>
    <w:p w:rsidR="00CB7214" w:rsidRDefault="00CB7214" w:rsidP="00CB7214">
      <w:pPr>
        <w:widowControl w:val="0"/>
        <w:jc w:val="left"/>
        <w:rPr>
          <w:b/>
        </w:rPr>
      </w:pPr>
    </w:p>
    <w:p w:rsidR="00CB7214" w:rsidRDefault="00CB7214" w:rsidP="00CB7214">
      <w:pPr>
        <w:widowControl w:val="0"/>
        <w:jc w:val="left"/>
      </w:pPr>
      <w:r w:rsidRPr="00CB7214">
        <w:rPr>
          <w:b/>
        </w:rPr>
        <w:t>STATUS INFORMATION</w:t>
      </w:r>
    </w:p>
    <w:p w:rsidR="00CB7214" w:rsidRDefault="00CB7214" w:rsidP="00CB7214">
      <w:pPr>
        <w:widowControl w:val="0"/>
        <w:jc w:val="left"/>
      </w:pPr>
    </w:p>
    <w:p w:rsidR="00CB7214" w:rsidRDefault="00CB7214" w:rsidP="00CB7214">
      <w:pPr>
        <w:widowControl w:val="0"/>
        <w:jc w:val="left"/>
      </w:pPr>
      <w:r>
        <w:t>House Resolution</w:t>
      </w:r>
    </w:p>
    <w:p w:rsidR="00CB7214" w:rsidRDefault="00CB7214" w:rsidP="00CB7214">
      <w:pPr>
        <w:widowControl w:val="0"/>
        <w:jc w:val="left"/>
      </w:pPr>
      <w:r>
        <w:t>Sponsors: Reps. Hardee,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R.L. Ott, Owens, Parks, Patrick, Pitts, Norrell,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B7214" w:rsidRDefault="00CB7214" w:rsidP="00CB7214">
      <w:pPr>
        <w:widowControl w:val="0"/>
        <w:jc w:val="left"/>
      </w:pPr>
      <w:r>
        <w:t>Document Path: l:\council\bills\rm\1482ac14.docx</w:t>
      </w:r>
    </w:p>
    <w:p w:rsidR="00CB7214" w:rsidRDefault="00CB7214" w:rsidP="00CB7214">
      <w:pPr>
        <w:widowControl w:val="0"/>
        <w:jc w:val="left"/>
      </w:pPr>
    </w:p>
    <w:p w:rsidR="00CB7214" w:rsidRDefault="00CB7214" w:rsidP="00CB7214">
      <w:pPr>
        <w:widowControl w:val="0"/>
        <w:jc w:val="left"/>
      </w:pPr>
      <w:r>
        <w:t>Introduced in the House on February 25, 2014</w:t>
      </w:r>
    </w:p>
    <w:p w:rsidR="00CB7214" w:rsidRDefault="00CB7214" w:rsidP="00CB7214">
      <w:pPr>
        <w:widowControl w:val="0"/>
        <w:jc w:val="left"/>
      </w:pPr>
      <w:r>
        <w:t>Adopted by the House on February 25, 2014</w:t>
      </w:r>
    </w:p>
    <w:p w:rsidR="00CB7214" w:rsidRDefault="00CB7214" w:rsidP="00CB7214">
      <w:pPr>
        <w:widowControl w:val="0"/>
        <w:jc w:val="left"/>
      </w:pPr>
    </w:p>
    <w:p w:rsidR="00CB7214" w:rsidRDefault="00CB7214" w:rsidP="00CB7214">
      <w:pPr>
        <w:widowControl w:val="0"/>
        <w:jc w:val="left"/>
      </w:pPr>
      <w:r>
        <w:t xml:space="preserve">Summary: </w:t>
      </w:r>
      <w:r w:rsidR="006A4761">
        <w:t>Lawrence E. Gosnell, Jr.</w:t>
      </w:r>
    </w:p>
    <w:p w:rsidR="00CB7214" w:rsidRDefault="00CB7214" w:rsidP="00CB7214">
      <w:pPr>
        <w:widowControl w:val="0"/>
        <w:jc w:val="left"/>
      </w:pPr>
    </w:p>
    <w:p w:rsidR="00CB7214" w:rsidRDefault="00CB7214" w:rsidP="00CB7214">
      <w:pPr>
        <w:widowControl w:val="0"/>
        <w:jc w:val="left"/>
      </w:pPr>
    </w:p>
    <w:p w:rsidR="00CB7214" w:rsidRDefault="00CB7214" w:rsidP="00CB72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7214">
        <w:rPr>
          <w:b/>
        </w:rPr>
        <w:t>HISTORY OF LEGISLATIVE ACTIONS</w:t>
      </w:r>
    </w:p>
    <w:p w:rsidR="00CB7214" w:rsidRDefault="00CB7214" w:rsidP="00CB72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7214" w:rsidRPr="00CB7214" w:rsidRDefault="00CB7214" w:rsidP="00CB72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7214">
        <w:rPr>
          <w:u w:val="single"/>
        </w:rPr>
        <w:tab/>
        <w:t>Date</w:t>
      </w:r>
      <w:r w:rsidRPr="00CB7214">
        <w:rPr>
          <w:u w:val="single"/>
        </w:rPr>
        <w:tab/>
        <w:t>Body</w:t>
      </w:r>
      <w:r w:rsidRPr="00CB7214">
        <w:rPr>
          <w:u w:val="single"/>
        </w:rPr>
        <w:tab/>
        <w:t>Action Description with journal page number</w:t>
      </w:r>
      <w:r w:rsidRPr="00CB7214">
        <w:rPr>
          <w:u w:val="single"/>
        </w:rPr>
        <w:tab/>
      </w:r>
      <w:bookmarkStart w:id="0" w:name="_GoBack"/>
      <w:bookmarkEnd w:id="0"/>
    </w:p>
    <w:p w:rsidR="00D862D2" w:rsidRDefault="00D862D2" w:rsidP="00D862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House</w:t>
      </w:r>
      <w:r>
        <w:tab/>
      </w:r>
      <w:r w:rsidRPr="009F6624">
        <w:t>Introduced and adopted (</w:t>
      </w:r>
      <w:hyperlink r:id="rId7" w:history="1">
        <w:r w:rsidRPr="009F6624">
          <w:rPr>
            <w:rStyle w:val="Hyperlink"/>
          </w:rPr>
          <w:t>House Journal</w:t>
        </w:r>
        <w:r w:rsidRPr="009F6624">
          <w:rPr>
            <w:rStyle w:val="Hyperlink"/>
          </w:rPr>
          <w:noBreakHyphen/>
          <w:t>page 27</w:t>
        </w:r>
      </w:hyperlink>
      <w:r w:rsidRPr="009F6624">
        <w:t>)</w:t>
      </w:r>
    </w:p>
    <w:p w:rsidR="00D862D2" w:rsidRDefault="00D862D2" w:rsidP="00D862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7214" w:rsidRPr="00CB7214" w:rsidRDefault="00CB7214" w:rsidP="00CB72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7214" w:rsidRDefault="00CB7214" w:rsidP="00CB7214">
      <w:r w:rsidRPr="00CB7214">
        <w:rPr>
          <w:b/>
        </w:rPr>
        <w:t>VERSIONS OF THIS BILL</w:t>
      </w:r>
    </w:p>
    <w:p w:rsidR="00CB7214" w:rsidRDefault="00CB7214" w:rsidP="00CB7214"/>
    <w:p w:rsidR="00CB7214" w:rsidRDefault="00685A5C" w:rsidP="00CB7214">
      <w:hyperlink r:id="rId8" w:history="1">
        <w:r w:rsidR="00CB7214">
          <w:rPr>
            <w:rStyle w:val="Hyperlink"/>
          </w:rPr>
          <w:t>2/25/2014</w:t>
        </w:r>
      </w:hyperlink>
    </w:p>
    <w:p w:rsidR="00CB7214" w:rsidRDefault="00CB7214" w:rsidP="00CB7214"/>
    <w:p w:rsidR="00CB7214" w:rsidRDefault="00CB7214" w:rsidP="00CB7214">
      <w:pPr>
        <w:sectPr w:rsidR="00CB7214" w:rsidSect="00CB72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2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443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1CF" w:rsidRDefault="0083408C" w:rsidP="00971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711CF">
        <w:t>EXPRESS THE PROFOUND SORROW OF THE MEMBERS OF THE SOUTH CAROLINA HOUSE OF REPRESENTATIVES UPON THE DEATH OF</w:t>
      </w:r>
      <w:r w:rsidR="00F53B17">
        <w:t xml:space="preserve"> SUCH A DISTINGUISHED NATIVE SON AS</w:t>
      </w:r>
      <w:r w:rsidR="009711CF">
        <w:t xml:space="preserve"> </w:t>
      </w:r>
      <w:r w:rsidR="0096219E">
        <w:t xml:space="preserve">LAWRENCE </w:t>
      </w:r>
      <w:r w:rsidR="00EE6601">
        <w:t xml:space="preserve">E. </w:t>
      </w:r>
      <w:r w:rsidR="0096219E">
        <w:t>GOSNELL</w:t>
      </w:r>
      <w:r w:rsidR="00392115">
        <w:t>, JR.,</w:t>
      </w:r>
      <w:r w:rsidR="009711CF">
        <w:t xml:space="preserve"> OF </w:t>
      </w:r>
      <w:r w:rsidR="0096219E">
        <w:t>SPARTANBURG</w:t>
      </w:r>
      <w:r w:rsidR="009711CF">
        <w:rPr>
          <w:color w:val="000000" w:themeColor="text1"/>
          <w:u w:color="000000" w:themeColor="text1"/>
        </w:rPr>
        <w:t xml:space="preserve"> </w:t>
      </w:r>
      <w:r w:rsidR="009711CF">
        <w:t>AND TO EXTEND THE DEEPEST SYMPATHY TO HIS FAMILY AND MANY FRIENDS.</w:t>
      </w:r>
    </w:p>
    <w:p w:rsidR="00374439" w:rsidRDefault="003744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3A5C" w:rsidRDefault="00374439" w:rsidP="009A3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A3A5C">
        <w:t xml:space="preserve">the members of the South Carolina House of Representatives were deeply saddened to learn of the death of </w:t>
      </w:r>
      <w:r w:rsidR="000F2E60">
        <w:t xml:space="preserve">Lawrence </w:t>
      </w:r>
      <w:r w:rsidR="00EE6601">
        <w:t xml:space="preserve">E. </w:t>
      </w:r>
      <w:r w:rsidR="000F2E60">
        <w:t>Gosnell</w:t>
      </w:r>
      <w:r w:rsidR="00392115">
        <w:t>, Jr.,</w:t>
      </w:r>
      <w:r w:rsidR="009A3A5C">
        <w:t xml:space="preserve"> of </w:t>
      </w:r>
      <w:r w:rsidR="000F2E60">
        <w:t>Spartanburg</w:t>
      </w:r>
      <w:r w:rsidR="009A3A5C">
        <w:t xml:space="preserve"> on November </w:t>
      </w:r>
      <w:r w:rsidR="000F2E60">
        <w:t>26</w:t>
      </w:r>
      <w:r w:rsidR="009A3A5C">
        <w:t xml:space="preserve">, 2013, at the venerable age of </w:t>
      </w:r>
      <w:r w:rsidR="000F2E60">
        <w:t>seventy</w:t>
      </w:r>
      <w:r w:rsidR="00B42660">
        <w:noBreakHyphen/>
      </w:r>
      <w:r w:rsidR="000F2E60">
        <w:t>nine</w:t>
      </w:r>
      <w:r w:rsidR="009A3A5C">
        <w:t>; and</w:t>
      </w:r>
    </w:p>
    <w:p w:rsidR="00A0005B" w:rsidRDefault="00A0005B" w:rsidP="009A3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626B" w:rsidRDefault="000D626B" w:rsidP="000D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57BA">
        <w:rPr>
          <w:color w:val="000000" w:themeColor="text1"/>
          <w:u w:color="000000" w:themeColor="text1"/>
        </w:rPr>
        <w:t>born July 23, 1934, in Spartanburg</w:t>
      </w:r>
      <w:r>
        <w:rPr>
          <w:color w:val="000000" w:themeColor="text1"/>
          <w:u w:color="000000" w:themeColor="text1"/>
        </w:rPr>
        <w:t xml:space="preserve"> t</w:t>
      </w:r>
      <w:r w:rsidRPr="00C957BA">
        <w:rPr>
          <w:color w:val="000000" w:themeColor="text1"/>
          <w:u w:color="000000" w:themeColor="text1"/>
        </w:rPr>
        <w:t>o Lawrence E. Gosnell, Sr.</w:t>
      </w:r>
      <w:r>
        <w:rPr>
          <w:color w:val="000000" w:themeColor="text1"/>
          <w:u w:color="000000" w:themeColor="text1"/>
        </w:rPr>
        <w:t>,</w:t>
      </w:r>
      <w:r w:rsidRPr="00C957BA">
        <w:rPr>
          <w:color w:val="000000" w:themeColor="text1"/>
          <w:u w:color="000000" w:themeColor="text1"/>
        </w:rPr>
        <w:t xml:space="preserve"> and Elizabeth Mace Gosnell</w:t>
      </w:r>
      <w:r w:rsidR="005E16D6">
        <w:rPr>
          <w:color w:val="000000" w:themeColor="text1"/>
          <w:u w:color="000000" w:themeColor="text1"/>
        </w:rPr>
        <w:t>,</w:t>
      </w:r>
      <w:r w:rsidR="008733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Lawrence</w:t>
      </w:r>
      <w:r w:rsidR="0087337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or “Larry</w:t>
      </w:r>
      <w:r w:rsidR="0087337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>” as he was called</w:t>
      </w:r>
      <w:r w:rsidR="0087337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g</w:t>
      </w:r>
      <w:r w:rsidRPr="00C957BA">
        <w:rPr>
          <w:color w:val="000000" w:themeColor="text1"/>
          <w:u w:color="000000" w:themeColor="text1"/>
        </w:rPr>
        <w:t>rew up in the S</w:t>
      </w:r>
      <w:r>
        <w:rPr>
          <w:color w:val="000000" w:themeColor="text1"/>
          <w:u w:color="000000" w:themeColor="text1"/>
        </w:rPr>
        <w:t xml:space="preserve">outh Carolina </w:t>
      </w:r>
      <w:r w:rsidRPr="00C957BA">
        <w:rPr>
          <w:color w:val="000000" w:themeColor="text1"/>
          <w:u w:color="000000" w:themeColor="text1"/>
        </w:rPr>
        <w:t>Low</w:t>
      </w:r>
      <w:r>
        <w:rPr>
          <w:color w:val="000000" w:themeColor="text1"/>
          <w:u w:color="000000" w:themeColor="text1"/>
        </w:rPr>
        <w:t>c</w:t>
      </w:r>
      <w:r w:rsidRPr="00C957BA">
        <w:rPr>
          <w:color w:val="000000" w:themeColor="text1"/>
          <w:u w:color="000000" w:themeColor="text1"/>
        </w:rPr>
        <w:t>ountry, attended Conway High School, and was a graduate of the University of South Carolina</w:t>
      </w:r>
      <w:r>
        <w:rPr>
          <w:color w:val="000000" w:themeColor="text1"/>
          <w:u w:color="000000" w:themeColor="text1"/>
        </w:rPr>
        <w:t>,</w:t>
      </w:r>
      <w:r w:rsidRPr="00C957BA">
        <w:rPr>
          <w:color w:val="000000" w:themeColor="text1"/>
          <w:u w:color="000000" w:themeColor="text1"/>
        </w:rPr>
        <w:t xml:space="preserve"> where he was a four</w:t>
      </w:r>
      <w:r w:rsidR="00B42660">
        <w:rPr>
          <w:color w:val="000000" w:themeColor="text1"/>
          <w:u w:color="000000" w:themeColor="text1"/>
        </w:rPr>
        <w:noBreakHyphen/>
      </w:r>
      <w:r w:rsidRPr="00C957BA">
        <w:rPr>
          <w:color w:val="000000" w:themeColor="text1"/>
          <w:u w:color="000000" w:themeColor="text1"/>
        </w:rPr>
        <w:t>year letterman in football</w:t>
      </w:r>
      <w:r>
        <w:rPr>
          <w:color w:val="000000" w:themeColor="text1"/>
          <w:u w:color="000000" w:themeColor="text1"/>
        </w:rPr>
        <w:t>. S</w:t>
      </w:r>
      <w:r w:rsidRPr="00C957BA">
        <w:rPr>
          <w:color w:val="000000" w:themeColor="text1"/>
          <w:u w:color="000000" w:themeColor="text1"/>
        </w:rPr>
        <w:t>ubsequently</w:t>
      </w:r>
      <w:r>
        <w:rPr>
          <w:color w:val="000000" w:themeColor="text1"/>
          <w:u w:color="000000" w:themeColor="text1"/>
        </w:rPr>
        <w:t>, he</w:t>
      </w:r>
      <w:r w:rsidRPr="00C957BA">
        <w:rPr>
          <w:color w:val="000000" w:themeColor="text1"/>
          <w:u w:color="000000" w:themeColor="text1"/>
        </w:rPr>
        <w:t xml:space="preserve"> served as president of the USC </w:t>
      </w:r>
      <w:r>
        <w:rPr>
          <w:color w:val="000000" w:themeColor="text1"/>
          <w:u w:color="000000" w:themeColor="text1"/>
        </w:rPr>
        <w:t xml:space="preserve">Association of </w:t>
      </w:r>
      <w:r w:rsidRPr="00C957BA">
        <w:rPr>
          <w:color w:val="000000" w:themeColor="text1"/>
          <w:u w:color="000000" w:themeColor="text1"/>
        </w:rPr>
        <w:t>Letterm</w:t>
      </w:r>
      <w:r>
        <w:rPr>
          <w:color w:val="000000" w:themeColor="text1"/>
          <w:u w:color="000000" w:themeColor="text1"/>
        </w:rPr>
        <w:t>en</w:t>
      </w:r>
      <w:r w:rsidRPr="00C957BA">
        <w:rPr>
          <w:color w:val="000000" w:themeColor="text1"/>
          <w:u w:color="000000" w:themeColor="text1"/>
        </w:rPr>
        <w:t xml:space="preserve"> for his beloved Gamecocks</w:t>
      </w:r>
      <w:r>
        <w:rPr>
          <w:color w:val="000000" w:themeColor="text1"/>
          <w:u w:color="000000" w:themeColor="text1"/>
        </w:rPr>
        <w:t>; and</w:t>
      </w:r>
    </w:p>
    <w:p w:rsidR="000D626B" w:rsidRDefault="000D626B" w:rsidP="000D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626B" w:rsidRDefault="000D626B" w:rsidP="000D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Larry Gosnell</w:t>
      </w:r>
      <w:r w:rsidRPr="00C957BA">
        <w:rPr>
          <w:color w:val="000000" w:themeColor="text1"/>
          <w:u w:color="000000" w:themeColor="text1"/>
        </w:rPr>
        <w:t xml:space="preserve"> had an accomplished and varied career as a contractor</w:t>
      </w:r>
      <w:r w:rsidR="00067CD7">
        <w:rPr>
          <w:color w:val="000000" w:themeColor="text1"/>
          <w:u w:color="000000" w:themeColor="text1"/>
        </w:rPr>
        <w:t xml:space="preserve">, </w:t>
      </w:r>
      <w:r w:rsidR="00067CD7" w:rsidRPr="00C957BA">
        <w:rPr>
          <w:color w:val="000000" w:themeColor="text1"/>
          <w:u w:color="000000" w:themeColor="text1"/>
        </w:rPr>
        <w:t>working for Exxon</w:t>
      </w:r>
      <w:r w:rsidR="00F53B17">
        <w:rPr>
          <w:color w:val="000000" w:themeColor="text1"/>
          <w:u w:color="000000" w:themeColor="text1"/>
        </w:rPr>
        <w:t>,</w:t>
      </w:r>
      <w:r w:rsidR="00067CD7">
        <w:rPr>
          <w:color w:val="000000" w:themeColor="text1"/>
          <w:u w:color="000000" w:themeColor="text1"/>
        </w:rPr>
        <w:t xml:space="preserve"> and </w:t>
      </w:r>
      <w:r w:rsidR="004D2511">
        <w:rPr>
          <w:color w:val="000000" w:themeColor="text1"/>
          <w:u w:color="000000" w:themeColor="text1"/>
        </w:rPr>
        <w:t xml:space="preserve">serving </w:t>
      </w:r>
      <w:r w:rsidRPr="00C957BA">
        <w:rPr>
          <w:color w:val="000000" w:themeColor="text1"/>
          <w:u w:color="000000" w:themeColor="text1"/>
        </w:rPr>
        <w:t>as chief appraiser for S</w:t>
      </w:r>
      <w:r>
        <w:rPr>
          <w:color w:val="000000" w:themeColor="text1"/>
          <w:u w:color="000000" w:themeColor="text1"/>
        </w:rPr>
        <w:t>outh Carolina</w:t>
      </w:r>
      <w:r w:rsidR="00B42660" w:rsidRPr="00B426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957BA">
        <w:rPr>
          <w:color w:val="000000" w:themeColor="text1"/>
          <w:u w:color="000000" w:themeColor="text1"/>
        </w:rPr>
        <w:t xml:space="preserve"> HUD office. </w:t>
      </w:r>
      <w:r w:rsidR="00F0597B">
        <w:rPr>
          <w:color w:val="000000" w:themeColor="text1"/>
          <w:u w:color="000000" w:themeColor="text1"/>
        </w:rPr>
        <w:t>In addition, h</w:t>
      </w:r>
      <w:r w:rsidRPr="00C957BA">
        <w:rPr>
          <w:color w:val="000000" w:themeColor="text1"/>
          <w:u w:color="000000" w:themeColor="text1"/>
        </w:rPr>
        <w:t>e was recognized for his exemplary skills as a coach and educator</w:t>
      </w:r>
      <w:r>
        <w:rPr>
          <w:color w:val="000000" w:themeColor="text1"/>
          <w:u w:color="000000" w:themeColor="text1"/>
        </w:rPr>
        <w:t>; and</w:t>
      </w:r>
    </w:p>
    <w:p w:rsidR="000D626B" w:rsidRDefault="000D626B" w:rsidP="000D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626B" w:rsidRDefault="000D626B" w:rsidP="000D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57BA">
        <w:rPr>
          <w:color w:val="000000" w:themeColor="text1"/>
          <w:u w:color="000000" w:themeColor="text1"/>
        </w:rPr>
        <w:t>known for his strong faith and abiding love for God and family</w:t>
      </w:r>
      <w:r>
        <w:rPr>
          <w:color w:val="000000" w:themeColor="text1"/>
          <w:u w:color="000000" w:themeColor="text1"/>
        </w:rPr>
        <w:t>, h</w:t>
      </w:r>
      <w:r w:rsidRPr="00C957BA">
        <w:rPr>
          <w:color w:val="000000" w:themeColor="text1"/>
          <w:u w:color="000000" w:themeColor="text1"/>
        </w:rPr>
        <w:t>e was a deeply committed member of Spartanburg</w:t>
      </w:r>
      <w:r w:rsidR="00B42660" w:rsidRPr="00B42660">
        <w:rPr>
          <w:color w:val="000000" w:themeColor="text1"/>
          <w:u w:color="000000" w:themeColor="text1"/>
        </w:rPr>
        <w:t>’</w:t>
      </w:r>
      <w:r w:rsidRPr="00C957BA">
        <w:rPr>
          <w:color w:val="000000" w:themeColor="text1"/>
          <w:u w:color="000000" w:themeColor="text1"/>
        </w:rPr>
        <w:t>s Westminster Presbyterian Church, where he was passionate about his involvement in men</w:t>
      </w:r>
      <w:r w:rsidR="00B42660" w:rsidRPr="00B42660">
        <w:rPr>
          <w:color w:val="000000" w:themeColor="text1"/>
          <w:u w:color="000000" w:themeColor="text1"/>
        </w:rPr>
        <w:t>’</w:t>
      </w:r>
      <w:r w:rsidRPr="00C957B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B</w:t>
      </w:r>
      <w:r w:rsidRPr="00C957BA">
        <w:rPr>
          <w:color w:val="000000" w:themeColor="text1"/>
          <w:u w:color="000000" w:themeColor="text1"/>
        </w:rPr>
        <w:t>ible study, small</w:t>
      </w:r>
      <w:r w:rsidR="00B42660">
        <w:rPr>
          <w:color w:val="000000" w:themeColor="text1"/>
          <w:u w:color="000000" w:themeColor="text1"/>
        </w:rPr>
        <w:noBreakHyphen/>
      </w:r>
      <w:r w:rsidRPr="00C957BA">
        <w:rPr>
          <w:color w:val="000000" w:themeColor="text1"/>
          <w:u w:color="000000" w:themeColor="text1"/>
        </w:rPr>
        <w:t xml:space="preserve">group activities, </w:t>
      </w:r>
      <w:r w:rsidR="00F0597B">
        <w:rPr>
          <w:color w:val="000000" w:themeColor="text1"/>
          <w:u w:color="000000" w:themeColor="text1"/>
        </w:rPr>
        <w:t xml:space="preserve">and </w:t>
      </w:r>
      <w:r w:rsidRPr="00C957BA">
        <w:rPr>
          <w:color w:val="000000" w:themeColor="text1"/>
          <w:u w:color="000000" w:themeColor="text1"/>
        </w:rPr>
        <w:t>Hardee</w:t>
      </w:r>
      <w:r w:rsidR="00B42660" w:rsidRPr="00B42660">
        <w:rPr>
          <w:color w:val="000000" w:themeColor="text1"/>
          <w:u w:color="000000" w:themeColor="text1"/>
        </w:rPr>
        <w:t>’</w:t>
      </w:r>
      <w:r w:rsidRPr="00C957BA">
        <w:rPr>
          <w:color w:val="000000" w:themeColor="text1"/>
          <w:u w:color="000000" w:themeColor="text1"/>
        </w:rPr>
        <w:t>s coffee club</w:t>
      </w:r>
      <w:r w:rsidR="00F0597B">
        <w:rPr>
          <w:color w:val="000000" w:themeColor="text1"/>
          <w:u w:color="000000" w:themeColor="text1"/>
        </w:rPr>
        <w:t>. He also relished</w:t>
      </w:r>
      <w:r w:rsidRPr="00C957BA">
        <w:rPr>
          <w:color w:val="000000" w:themeColor="text1"/>
          <w:u w:color="000000" w:themeColor="text1"/>
        </w:rPr>
        <w:t xml:space="preserve"> cooking breakfast for the Spartanburg High School athletic teams on a weekly basis</w:t>
      </w:r>
      <w:r>
        <w:rPr>
          <w:color w:val="000000" w:themeColor="text1"/>
          <w:u w:color="000000" w:themeColor="text1"/>
        </w:rPr>
        <w:t>; and</w:t>
      </w:r>
    </w:p>
    <w:p w:rsidR="000D626B" w:rsidRDefault="000D626B" w:rsidP="000D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A5C" w:rsidRPr="00FA7A8A" w:rsidRDefault="000D626B" w:rsidP="00900D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his dear wife, </w:t>
      </w:r>
      <w:r>
        <w:t xml:space="preserve">Conalee M. </w:t>
      </w:r>
      <w:r w:rsidR="00D8282E">
        <w:t xml:space="preserve">Konduros Gosnell; three sons, </w:t>
      </w:r>
      <w:r w:rsidR="00D8282E" w:rsidRPr="00C957BA">
        <w:rPr>
          <w:color w:val="000000" w:themeColor="text1"/>
          <w:u w:color="000000" w:themeColor="text1"/>
        </w:rPr>
        <w:t>Steve Gosnell (Vivian)</w:t>
      </w:r>
      <w:r w:rsidR="00D8282E">
        <w:rPr>
          <w:color w:val="000000" w:themeColor="text1"/>
          <w:u w:color="000000" w:themeColor="text1"/>
        </w:rPr>
        <w:t xml:space="preserve">, </w:t>
      </w:r>
      <w:r w:rsidR="00D8282E" w:rsidRPr="00C957BA">
        <w:rPr>
          <w:color w:val="000000" w:themeColor="text1"/>
          <w:u w:color="000000" w:themeColor="text1"/>
        </w:rPr>
        <w:t>David Gosnell (Betsy)</w:t>
      </w:r>
      <w:r w:rsidR="00D8282E">
        <w:rPr>
          <w:color w:val="000000" w:themeColor="text1"/>
          <w:u w:color="000000" w:themeColor="text1"/>
        </w:rPr>
        <w:t xml:space="preserve">, </w:t>
      </w:r>
      <w:r w:rsidR="00D8282E" w:rsidRPr="00C957BA">
        <w:rPr>
          <w:color w:val="000000" w:themeColor="text1"/>
          <w:u w:color="000000" w:themeColor="text1"/>
        </w:rPr>
        <w:t>and Billy Gosnell (Carin)</w:t>
      </w:r>
      <w:r w:rsidR="00D8282E">
        <w:rPr>
          <w:color w:val="000000" w:themeColor="text1"/>
          <w:u w:color="000000" w:themeColor="text1"/>
        </w:rPr>
        <w:t xml:space="preserve">; </w:t>
      </w:r>
      <w:r w:rsidR="00D8282E" w:rsidRPr="00C957BA">
        <w:rPr>
          <w:color w:val="000000" w:themeColor="text1"/>
          <w:u w:color="000000" w:themeColor="text1"/>
        </w:rPr>
        <w:t>two stepsons, Gregg Konduros (Cindy)</w:t>
      </w:r>
      <w:r w:rsidR="00D8282E">
        <w:rPr>
          <w:color w:val="000000" w:themeColor="text1"/>
          <w:u w:color="000000" w:themeColor="text1"/>
        </w:rPr>
        <w:t xml:space="preserve"> and</w:t>
      </w:r>
      <w:r w:rsidR="00D8282E" w:rsidRPr="00C957BA">
        <w:rPr>
          <w:color w:val="000000" w:themeColor="text1"/>
          <w:u w:color="000000" w:themeColor="text1"/>
        </w:rPr>
        <w:t xml:space="preserve"> Sam Konduros (Aphrodite)</w:t>
      </w:r>
      <w:r w:rsidR="00D8282E">
        <w:rPr>
          <w:color w:val="000000" w:themeColor="text1"/>
          <w:u w:color="000000" w:themeColor="text1"/>
        </w:rPr>
        <w:t>; o</w:t>
      </w:r>
      <w:r w:rsidR="00D8282E" w:rsidRPr="00C957BA">
        <w:rPr>
          <w:color w:val="000000" w:themeColor="text1"/>
          <w:u w:color="000000" w:themeColor="text1"/>
        </w:rPr>
        <w:t xml:space="preserve">ne stepdaughter, Gia K. </w:t>
      </w:r>
      <w:r w:rsidRPr="00C957BA">
        <w:rPr>
          <w:color w:val="000000" w:themeColor="text1"/>
          <w:u w:color="000000" w:themeColor="text1"/>
        </w:rPr>
        <w:t>Diamaduros (Pete)</w:t>
      </w:r>
      <w:r>
        <w:rPr>
          <w:color w:val="000000" w:themeColor="text1"/>
          <w:u w:color="000000" w:themeColor="text1"/>
        </w:rPr>
        <w:t xml:space="preserve">; thirteen </w:t>
      </w:r>
      <w:r w:rsidRPr="00C957BA">
        <w:rPr>
          <w:color w:val="000000" w:themeColor="text1"/>
          <w:u w:color="000000" w:themeColor="text1"/>
        </w:rPr>
        <w:t>grandchildren; two great</w:t>
      </w:r>
      <w:r w:rsidR="00B42660">
        <w:rPr>
          <w:color w:val="000000" w:themeColor="text1"/>
          <w:u w:color="000000" w:themeColor="text1"/>
        </w:rPr>
        <w:noBreakHyphen/>
      </w:r>
      <w:r w:rsidRPr="00C957BA">
        <w:rPr>
          <w:color w:val="000000" w:themeColor="text1"/>
          <w:u w:color="000000" w:themeColor="text1"/>
        </w:rPr>
        <w:t xml:space="preserve">grandchildren; </w:t>
      </w:r>
      <w:r>
        <w:rPr>
          <w:color w:val="000000" w:themeColor="text1"/>
          <w:u w:color="000000" w:themeColor="text1"/>
        </w:rPr>
        <w:t xml:space="preserve">and a host of other relatives and friends. He will be greatly missed. </w:t>
      </w:r>
      <w:r w:rsidR="009A3A5C">
        <w:rPr>
          <w:color w:val="000000" w:themeColor="text1"/>
          <w:u w:color="000000" w:themeColor="text1"/>
        </w:rPr>
        <w:t>Now, therefore,</w:t>
      </w:r>
    </w:p>
    <w:p w:rsidR="009A3A5C" w:rsidRDefault="009A3A5C" w:rsidP="009A3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A5C" w:rsidRDefault="009A3A5C" w:rsidP="009A3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3A5C" w:rsidRDefault="009A3A5C" w:rsidP="009A3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A5C" w:rsidRDefault="009A3A5C" w:rsidP="009A3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express their profound sorrow upon the death of</w:t>
      </w:r>
      <w:r w:rsidR="00D9348F">
        <w:t xml:space="preserve"> such a distinguished native son as</w:t>
      </w:r>
      <w:r>
        <w:t xml:space="preserve"> </w:t>
      </w:r>
      <w:r w:rsidR="00BB1F66">
        <w:t xml:space="preserve">Lawrence </w:t>
      </w:r>
      <w:r w:rsidR="00EE6601">
        <w:t xml:space="preserve">E. </w:t>
      </w:r>
      <w:r w:rsidR="00BB1F66">
        <w:t>Gosnell</w:t>
      </w:r>
      <w:r w:rsidR="00392115">
        <w:t>, Jr.,</w:t>
      </w:r>
      <w:r>
        <w:t xml:space="preserve"> of </w:t>
      </w:r>
      <w:r w:rsidR="00BB1F66">
        <w:t>Spartanburg</w:t>
      </w:r>
      <w:r>
        <w:t xml:space="preserve"> and extend the deepest sympathy to his family and many friends.</w:t>
      </w:r>
    </w:p>
    <w:p w:rsidR="009A3A5C" w:rsidRDefault="009A3A5C" w:rsidP="009A3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A5C" w:rsidRDefault="009A3A5C" w:rsidP="009A3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C86E73">
        <w:t xml:space="preserve">Mrs. </w:t>
      </w:r>
      <w:r w:rsidR="00BB1F66">
        <w:t>Conalee M. Konduros Gosnell</w:t>
      </w:r>
      <w:r>
        <w:t xml:space="preserve"> for the family.</w:t>
      </w:r>
    </w:p>
    <w:p w:rsidR="00CF2DAE" w:rsidRDefault="00B426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2DAE" w:rsidRDefault="00CF2DAE" w:rsidP="00CB7214">
      <w:pPr>
        <w:suppressAutoHyphens/>
      </w:pPr>
    </w:p>
    <w:sectPr w:rsidR="00CF2DAE" w:rsidSect="00CB721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439" w:rsidRDefault="00374439" w:rsidP="009F0C77">
      <w:r>
        <w:separator/>
      </w:r>
    </w:p>
  </w:endnote>
  <w:endnote w:type="continuationSeparator" w:id="0">
    <w:p w:rsidR="00374439" w:rsidRDefault="003744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8D07AF-7B0F-41A8-81D2-903FA8301469}"/>
    <w:embedBold r:id="rId2" w:fontKey="{B0AFA5A8-F015-4FD2-9BF2-B2BEB8EC20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B483D6-04D8-4A66-9FBA-5851B87C74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673E638-24B9-449E-8495-BE28AAA479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913107-0144-41A8-A9FA-964D416D79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214" w:rsidRPr="00CF2DAE" w:rsidRDefault="00CB7214" w:rsidP="00CF2D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[4773]</w:t>
    </w:r>
    <w:r>
      <w:tab/>
    </w:r>
    <w:r w:rsidR="006D4948">
      <w:fldChar w:fldCharType="begin"/>
    </w:r>
    <w:r w:rsidR="006D4948">
      <w:instrText xml:space="preserve"> PAGE  \* MERGEFORMAT </w:instrText>
    </w:r>
    <w:r w:rsidR="006D4948">
      <w:fldChar w:fldCharType="separate"/>
    </w:r>
    <w:r w:rsidR="00685A5C">
      <w:rPr>
        <w:noProof/>
      </w:rPr>
      <w:t>1</w:t>
    </w:r>
    <w:r w:rsidR="006D49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439" w:rsidRDefault="00374439" w:rsidP="009F0C77">
      <w:r>
        <w:separator/>
      </w:r>
    </w:p>
  </w:footnote>
  <w:footnote w:type="continuationSeparator" w:id="0">
    <w:p w:rsidR="00374439" w:rsidRDefault="003744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82AC14"/>
    <w:docVar w:name="CoverBillType" w:val="r"/>
    <w:docVar w:name="docpath" w:val="L:\Council\bills\RM\1482AC14.DOCX"/>
    <w:docVar w:name="dvBillNumber" w:val="47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279E"/>
    <w:rsid w:val="00011869"/>
    <w:rsid w:val="00067CD7"/>
    <w:rsid w:val="000D626B"/>
    <w:rsid w:val="000E1785"/>
    <w:rsid w:val="000F2E60"/>
    <w:rsid w:val="000F40FA"/>
    <w:rsid w:val="0010776B"/>
    <w:rsid w:val="001200BB"/>
    <w:rsid w:val="00133E66"/>
    <w:rsid w:val="001435A3"/>
    <w:rsid w:val="00175EB2"/>
    <w:rsid w:val="00176C8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4439"/>
    <w:rsid w:val="00392115"/>
    <w:rsid w:val="003D01E8"/>
    <w:rsid w:val="003E5288"/>
    <w:rsid w:val="003F6D79"/>
    <w:rsid w:val="0041760A"/>
    <w:rsid w:val="00417C01"/>
    <w:rsid w:val="004809EE"/>
    <w:rsid w:val="004D2511"/>
    <w:rsid w:val="004E7D54"/>
    <w:rsid w:val="004F6476"/>
    <w:rsid w:val="005273C6"/>
    <w:rsid w:val="00530A69"/>
    <w:rsid w:val="00545593"/>
    <w:rsid w:val="00577C6C"/>
    <w:rsid w:val="005C2FE2"/>
    <w:rsid w:val="005E16D6"/>
    <w:rsid w:val="005E2BC9"/>
    <w:rsid w:val="005E4E68"/>
    <w:rsid w:val="00605102"/>
    <w:rsid w:val="006215AA"/>
    <w:rsid w:val="00685A5C"/>
    <w:rsid w:val="006913C9"/>
    <w:rsid w:val="0069470D"/>
    <w:rsid w:val="006A4761"/>
    <w:rsid w:val="006D4948"/>
    <w:rsid w:val="00734F00"/>
    <w:rsid w:val="0078599F"/>
    <w:rsid w:val="007A70AE"/>
    <w:rsid w:val="0082279E"/>
    <w:rsid w:val="0083408C"/>
    <w:rsid w:val="008362E8"/>
    <w:rsid w:val="00873371"/>
    <w:rsid w:val="00875C46"/>
    <w:rsid w:val="008863A0"/>
    <w:rsid w:val="008A1768"/>
    <w:rsid w:val="008A3E10"/>
    <w:rsid w:val="008F0F33"/>
    <w:rsid w:val="008F4429"/>
    <w:rsid w:val="00900DAF"/>
    <w:rsid w:val="0094021A"/>
    <w:rsid w:val="0096219E"/>
    <w:rsid w:val="009711CF"/>
    <w:rsid w:val="009A3A5C"/>
    <w:rsid w:val="009B44AF"/>
    <w:rsid w:val="009C6A0B"/>
    <w:rsid w:val="009F0C77"/>
    <w:rsid w:val="009F4DD1"/>
    <w:rsid w:val="00A0005B"/>
    <w:rsid w:val="00A41684"/>
    <w:rsid w:val="00A53334"/>
    <w:rsid w:val="00A64E80"/>
    <w:rsid w:val="00A72BCD"/>
    <w:rsid w:val="00A741D9"/>
    <w:rsid w:val="00A751EA"/>
    <w:rsid w:val="00A833AB"/>
    <w:rsid w:val="00A9741D"/>
    <w:rsid w:val="00AD4B17"/>
    <w:rsid w:val="00B412D4"/>
    <w:rsid w:val="00B42660"/>
    <w:rsid w:val="00BB1F66"/>
    <w:rsid w:val="00BE3C22"/>
    <w:rsid w:val="00C0345E"/>
    <w:rsid w:val="00C33DB7"/>
    <w:rsid w:val="00C3483A"/>
    <w:rsid w:val="00C64F34"/>
    <w:rsid w:val="00C74E9D"/>
    <w:rsid w:val="00C82FD3"/>
    <w:rsid w:val="00C86E73"/>
    <w:rsid w:val="00C92819"/>
    <w:rsid w:val="00C9640A"/>
    <w:rsid w:val="00CB7214"/>
    <w:rsid w:val="00CC6B7B"/>
    <w:rsid w:val="00CD2089"/>
    <w:rsid w:val="00CF2DAE"/>
    <w:rsid w:val="00D73A67"/>
    <w:rsid w:val="00D8282E"/>
    <w:rsid w:val="00D862D2"/>
    <w:rsid w:val="00D9348F"/>
    <w:rsid w:val="00D970A9"/>
    <w:rsid w:val="00DD21B9"/>
    <w:rsid w:val="00DF3845"/>
    <w:rsid w:val="00E41911"/>
    <w:rsid w:val="00E92EEF"/>
    <w:rsid w:val="00EE6601"/>
    <w:rsid w:val="00F01FF6"/>
    <w:rsid w:val="00F0597B"/>
    <w:rsid w:val="00F24442"/>
    <w:rsid w:val="00F50AE3"/>
    <w:rsid w:val="00F53B17"/>
    <w:rsid w:val="00F67CF1"/>
    <w:rsid w:val="00F83BE3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1EF01E6-CD52-4C7F-B825-23D8D9AE7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F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F3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B72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73_201402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DFAA5-271D-4E30-B0DB-D0F035067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619</Words>
  <Characters>3532</Characters>
  <Application>Microsoft Office Word</Application>
  <DocSecurity>0</DocSecurity>
  <Lines>29</Lines>
  <Paragraphs>8</Paragraphs>
  <ScaleCrop>false</ScaleCrop>
  <Company>LPITS</Company>
  <LinksUpToDate>false</LinksUpToDate>
  <CharactersWithSpaces>4143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4773: Lawrence E. Gosnell, Jr. - South Carolina Legislature Online</dc:title>
  <dc:creator>McDowell</dc:creator>
  <cp:lastModifiedBy>N Cumfer</cp:lastModifiedBy>
  <cp:revision>6</cp:revision>
  <cp:lastPrinted>2014-02-20T21:29:00Z</cp:lastPrinted>
  <dcterms:created xsi:type="dcterms:W3CDTF">2014-02-25T18:35:00Z</dcterms:created>
  <dcterms:modified xsi:type="dcterms:W3CDTF">2014-12-05T17:02:00Z</dcterms:modified>
</cp:coreProperties>
</file>