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2565" w:rsidRDefault="00002565" w:rsidP="00002565">
      <w:pPr>
        <w:widowControl w:val="0"/>
        <w:jc w:val="center"/>
      </w:pPr>
      <w:r w:rsidRPr="00002565">
        <w:rPr>
          <w:b/>
        </w:rPr>
        <w:t>South Carolina General Assembly</w:t>
      </w:r>
    </w:p>
    <w:p w:rsidR="00002565" w:rsidRDefault="00002565" w:rsidP="00002565">
      <w:pPr>
        <w:widowControl w:val="0"/>
        <w:jc w:val="center"/>
      </w:pPr>
      <w:r>
        <w:t>120th Session, 2013-2014</w:t>
      </w:r>
    </w:p>
    <w:p w:rsidR="00002565" w:rsidRDefault="00002565" w:rsidP="00002565">
      <w:pPr>
        <w:widowControl w:val="0"/>
        <w:jc w:val="left"/>
      </w:pPr>
    </w:p>
    <w:p w:rsidR="00002565" w:rsidRDefault="00002565" w:rsidP="00002565">
      <w:pPr>
        <w:widowControl w:val="0"/>
        <w:jc w:val="left"/>
        <w:rPr>
          <w:b/>
        </w:rPr>
      </w:pPr>
      <w:r w:rsidRPr="00002565">
        <w:rPr>
          <w:b/>
        </w:rPr>
        <w:t>H. 4862</w:t>
      </w:r>
    </w:p>
    <w:p w:rsidR="00002565" w:rsidRDefault="00002565" w:rsidP="00002565">
      <w:pPr>
        <w:widowControl w:val="0"/>
        <w:jc w:val="left"/>
        <w:rPr>
          <w:b/>
        </w:rPr>
      </w:pPr>
    </w:p>
    <w:p w:rsidR="00002565" w:rsidRDefault="00002565" w:rsidP="00002565">
      <w:pPr>
        <w:widowControl w:val="0"/>
        <w:jc w:val="left"/>
      </w:pPr>
      <w:r w:rsidRPr="00002565">
        <w:rPr>
          <w:b/>
        </w:rPr>
        <w:t>STATUS INFORMATION</w:t>
      </w:r>
    </w:p>
    <w:p w:rsidR="00002565" w:rsidRDefault="00002565" w:rsidP="00002565">
      <w:pPr>
        <w:widowControl w:val="0"/>
        <w:jc w:val="left"/>
      </w:pPr>
    </w:p>
    <w:p w:rsidR="00002565" w:rsidRDefault="00002565" w:rsidP="00002565">
      <w:pPr>
        <w:widowControl w:val="0"/>
        <w:jc w:val="left"/>
      </w:pPr>
      <w:r>
        <w:t>House Resolution</w:t>
      </w:r>
    </w:p>
    <w:p w:rsidR="00002565" w:rsidRDefault="00002565" w:rsidP="00002565">
      <w:pPr>
        <w:widowControl w:val="0"/>
        <w:jc w:val="left"/>
      </w:pPr>
      <w:r>
        <w:t>Sponsors: Reps. Govan, Jefferson, Williams, Clyburn, Stavrinakis, McCoy, Sabb, Mitchell, Burns, Hosey, Cobb</w:t>
      </w:r>
      <w:r>
        <w:noBreakHyphen/>
        <w:t>Hunter, Neal, Anderson, Alexander, Branham, George, Hodges, Kennedy, Mack, Norrell, Pitts, Ridgeway, Rivers, Ryhal and Wells</w:t>
      </w:r>
    </w:p>
    <w:p w:rsidR="00002565" w:rsidRDefault="00002565" w:rsidP="00002565">
      <w:pPr>
        <w:widowControl w:val="0"/>
        <w:jc w:val="left"/>
      </w:pPr>
      <w:r>
        <w:t>Document Path: l:\council\bills\rm\1493cm14.docx</w:t>
      </w:r>
    </w:p>
    <w:p w:rsidR="00002565" w:rsidRDefault="00002565" w:rsidP="00002565">
      <w:pPr>
        <w:widowControl w:val="0"/>
        <w:jc w:val="left"/>
      </w:pPr>
    </w:p>
    <w:p w:rsidR="00002565" w:rsidRDefault="00002565" w:rsidP="00002565">
      <w:pPr>
        <w:widowControl w:val="0"/>
        <w:jc w:val="left"/>
      </w:pPr>
      <w:r>
        <w:t>Introduced in the House on March 6, 2014</w:t>
      </w:r>
    </w:p>
    <w:p w:rsidR="00002565" w:rsidRDefault="00002565" w:rsidP="00002565">
      <w:pPr>
        <w:widowControl w:val="0"/>
        <w:jc w:val="left"/>
      </w:pPr>
      <w:r>
        <w:t>Adopted by the House on March 6, 2014</w:t>
      </w:r>
    </w:p>
    <w:p w:rsidR="00002565" w:rsidRDefault="00002565" w:rsidP="00002565">
      <w:pPr>
        <w:widowControl w:val="0"/>
        <w:jc w:val="left"/>
      </w:pPr>
    </w:p>
    <w:p w:rsidR="00002565" w:rsidRDefault="00002565" w:rsidP="00002565">
      <w:pPr>
        <w:widowControl w:val="0"/>
        <w:jc w:val="left"/>
      </w:pPr>
      <w:r>
        <w:t xml:space="preserve">Summary: </w:t>
      </w:r>
      <w:r w:rsidR="006C6F24">
        <w:t>Financial Literacy Month</w:t>
      </w:r>
    </w:p>
    <w:p w:rsidR="00002565" w:rsidRDefault="00002565" w:rsidP="00002565">
      <w:pPr>
        <w:widowControl w:val="0"/>
        <w:jc w:val="left"/>
      </w:pPr>
    </w:p>
    <w:p w:rsidR="00002565" w:rsidRDefault="00002565" w:rsidP="00002565">
      <w:pPr>
        <w:widowControl w:val="0"/>
        <w:jc w:val="left"/>
      </w:pPr>
    </w:p>
    <w:p w:rsidR="00002565" w:rsidRDefault="00002565" w:rsidP="00002565">
      <w:pPr>
        <w:widowControl w:val="0"/>
        <w:tabs>
          <w:tab w:val="center" w:pos="590"/>
          <w:tab w:val="center" w:pos="1440"/>
          <w:tab w:val="left" w:pos="1872"/>
          <w:tab w:val="left" w:pos="9187"/>
        </w:tabs>
        <w:jc w:val="left"/>
      </w:pPr>
      <w:r w:rsidRPr="00002565">
        <w:rPr>
          <w:b/>
        </w:rPr>
        <w:t>HISTORY OF LEGISLATIVE ACTIONS</w:t>
      </w:r>
    </w:p>
    <w:p w:rsidR="00002565" w:rsidRDefault="00002565" w:rsidP="00002565">
      <w:pPr>
        <w:widowControl w:val="0"/>
        <w:tabs>
          <w:tab w:val="center" w:pos="590"/>
          <w:tab w:val="center" w:pos="1440"/>
          <w:tab w:val="left" w:pos="1872"/>
          <w:tab w:val="left" w:pos="9187"/>
        </w:tabs>
        <w:jc w:val="left"/>
      </w:pPr>
    </w:p>
    <w:p w:rsidR="00002565" w:rsidRPr="00002565" w:rsidRDefault="00002565" w:rsidP="00002565">
      <w:pPr>
        <w:widowControl w:val="0"/>
        <w:tabs>
          <w:tab w:val="center" w:pos="590"/>
          <w:tab w:val="center" w:pos="1440"/>
          <w:tab w:val="left" w:pos="1872"/>
          <w:tab w:val="left" w:pos="9187"/>
        </w:tabs>
        <w:jc w:val="left"/>
      </w:pPr>
      <w:r w:rsidRPr="00002565">
        <w:rPr>
          <w:u w:val="single"/>
        </w:rPr>
        <w:tab/>
        <w:t>Date</w:t>
      </w:r>
      <w:r w:rsidRPr="00002565">
        <w:rPr>
          <w:u w:val="single"/>
        </w:rPr>
        <w:tab/>
        <w:t>Body</w:t>
      </w:r>
      <w:r w:rsidRPr="00002565">
        <w:rPr>
          <w:u w:val="single"/>
        </w:rPr>
        <w:tab/>
        <w:t>Action Description with journal page number</w:t>
      </w:r>
      <w:r w:rsidRPr="00002565">
        <w:rPr>
          <w:u w:val="single"/>
        </w:rPr>
        <w:tab/>
      </w:r>
      <w:bookmarkStart w:id="0" w:name="_GoBack"/>
      <w:bookmarkEnd w:id="0"/>
    </w:p>
    <w:p w:rsidR="009670D8" w:rsidRDefault="009670D8" w:rsidP="009670D8">
      <w:pPr>
        <w:widowControl w:val="0"/>
        <w:tabs>
          <w:tab w:val="right" w:pos="1008"/>
          <w:tab w:val="left" w:pos="1152"/>
          <w:tab w:val="left" w:pos="1872"/>
          <w:tab w:val="left" w:pos="9187"/>
        </w:tabs>
        <w:ind w:left="2088" w:hanging="2088"/>
        <w:jc w:val="left"/>
      </w:pPr>
      <w:r>
        <w:tab/>
        <w:t>3/6/2014</w:t>
      </w:r>
      <w:r>
        <w:tab/>
        <w:t>House</w:t>
      </w:r>
      <w:r>
        <w:tab/>
      </w:r>
      <w:r w:rsidRPr="00927019">
        <w:t>Introduced and adopted (</w:t>
      </w:r>
      <w:hyperlink r:id="rId7" w:history="1">
        <w:r w:rsidRPr="00927019">
          <w:rPr>
            <w:rStyle w:val="Hyperlink"/>
          </w:rPr>
          <w:t>House Journal</w:t>
        </w:r>
        <w:r w:rsidRPr="00927019">
          <w:rPr>
            <w:rStyle w:val="Hyperlink"/>
          </w:rPr>
          <w:noBreakHyphen/>
          <w:t>page 3</w:t>
        </w:r>
      </w:hyperlink>
      <w:r w:rsidRPr="00927019">
        <w:t>)</w:t>
      </w:r>
    </w:p>
    <w:p w:rsidR="009670D8" w:rsidRDefault="009670D8" w:rsidP="009670D8">
      <w:pPr>
        <w:widowControl w:val="0"/>
        <w:tabs>
          <w:tab w:val="right" w:pos="1008"/>
          <w:tab w:val="left" w:pos="1152"/>
          <w:tab w:val="left" w:pos="1872"/>
          <w:tab w:val="left" w:pos="9187"/>
        </w:tabs>
        <w:ind w:left="2088" w:hanging="2088"/>
        <w:jc w:val="left"/>
      </w:pPr>
    </w:p>
    <w:p w:rsidR="00002565" w:rsidRPr="00002565" w:rsidRDefault="00002565" w:rsidP="00002565">
      <w:pPr>
        <w:widowControl w:val="0"/>
        <w:tabs>
          <w:tab w:val="right" w:pos="1008"/>
          <w:tab w:val="left" w:pos="1152"/>
          <w:tab w:val="left" w:pos="1872"/>
          <w:tab w:val="left" w:pos="9187"/>
        </w:tabs>
        <w:ind w:left="2088" w:hanging="2088"/>
        <w:jc w:val="left"/>
      </w:pPr>
    </w:p>
    <w:p w:rsidR="00002565" w:rsidRDefault="00002565" w:rsidP="00002565">
      <w:r w:rsidRPr="00002565">
        <w:rPr>
          <w:b/>
        </w:rPr>
        <w:t>VERSIONS OF THIS BILL</w:t>
      </w:r>
    </w:p>
    <w:p w:rsidR="00002565" w:rsidRDefault="00002565" w:rsidP="00002565"/>
    <w:p w:rsidR="00002565" w:rsidRDefault="008D4F32" w:rsidP="00002565">
      <w:hyperlink r:id="rId8" w:history="1">
        <w:r w:rsidR="00002565">
          <w:rPr>
            <w:rStyle w:val="Hyperlink"/>
          </w:rPr>
          <w:t>3/6/2014</w:t>
        </w:r>
      </w:hyperlink>
    </w:p>
    <w:p w:rsidR="00002565" w:rsidRDefault="00002565" w:rsidP="00002565"/>
    <w:p w:rsidR="00002565" w:rsidRDefault="00002565" w:rsidP="00002565">
      <w:pPr>
        <w:sectPr w:rsidR="00002565" w:rsidSect="0000256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4580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A02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375358">
        <w:t xml:space="preserve">ENCOURAGE ALL CITIZENS OF SOUTH CAROLINA TO INCREASE THEIR </w:t>
      </w:r>
      <w:r w:rsidR="00E32103">
        <w:t xml:space="preserve">KNOWLEDGE OF WISE </w:t>
      </w:r>
      <w:r w:rsidR="00375358">
        <w:t xml:space="preserve">FINANCIAL </w:t>
      </w:r>
      <w:r w:rsidR="00E32103">
        <w:t>STEWARDSHIP</w:t>
      </w:r>
      <w:r w:rsidR="00375358">
        <w:t xml:space="preserve"> AND TO DECLARE APRIL 2014 AS FINANCIAL LITERACY MONTH.</w:t>
      </w:r>
    </w:p>
    <w:p w:rsidR="0004580F" w:rsidRDefault="000458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04EBB" w:rsidRDefault="000458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54C50">
        <w:t>the South Carolina House of Representatives notes that the 108</w:t>
      </w:r>
      <w:r w:rsidR="00E54C50" w:rsidRPr="00E54C50">
        <w:rPr>
          <w:vertAlign w:val="superscript"/>
        </w:rPr>
        <w:t>th</w:t>
      </w:r>
      <w:r w:rsidR="00E54C50">
        <w:t xml:space="preserve"> Congress of the United States declared April as Financial Literacy </w:t>
      </w:r>
      <w:r w:rsidR="00F95EFA">
        <w:t xml:space="preserve">Month </w:t>
      </w:r>
      <w:r w:rsidR="00E54C50">
        <w:t>in 200</w:t>
      </w:r>
      <w:r w:rsidR="00AF2952">
        <w:t>4</w:t>
      </w:r>
      <w:r w:rsidR="00F045EF">
        <w:t>. Further, r</w:t>
      </w:r>
      <w:r w:rsidR="00E54C50">
        <w:t>ecognizing the wisdom of this declara</w:t>
      </w:r>
      <w:r w:rsidR="00AF2952">
        <w:t>tion, many of the several states</w:t>
      </w:r>
      <w:r w:rsidR="00EC5835">
        <w:t xml:space="preserve"> </w:t>
      </w:r>
      <w:r w:rsidR="00E54C50">
        <w:t xml:space="preserve">have followed suit over the years in </w:t>
      </w:r>
      <w:r w:rsidR="00AF2952">
        <w:t xml:space="preserve">declaring April as Financial Literacy Month, thereby </w:t>
      </w:r>
      <w:r w:rsidR="00E54C50">
        <w:t>urging their citizens to seek education</w:t>
      </w:r>
      <w:r w:rsidR="00011673">
        <w:t xml:space="preserve"> in the proper handling of their finances</w:t>
      </w:r>
      <w:r w:rsidR="00EC5835">
        <w:t xml:space="preserve"> There is good reason for th</w:t>
      </w:r>
      <w:r w:rsidR="00102AEF">
        <w:t xml:space="preserve">is </w:t>
      </w:r>
      <w:r w:rsidR="00361A9F">
        <w:t xml:space="preserve">legislative </w:t>
      </w:r>
      <w:r w:rsidR="00102AEF">
        <w:t>trend</w:t>
      </w:r>
      <w:r w:rsidR="00E54C50">
        <w:t>; and</w:t>
      </w:r>
    </w:p>
    <w:p w:rsidR="00AF2952" w:rsidRDefault="00AF29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971" w:rsidRDefault="008058E8" w:rsidP="002413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4139C">
        <w:t>t</w:t>
      </w:r>
      <w:r w:rsidR="0024139C" w:rsidRPr="003E28AF">
        <w:rPr>
          <w:color w:val="000000" w:themeColor="text1"/>
          <w:u w:color="000000" w:themeColor="text1"/>
        </w:rPr>
        <w:t xml:space="preserve">oday, a majority of consumers are experiencing some sort of financial difficulty </w:t>
      </w:r>
      <w:r w:rsidR="0024139C">
        <w:rPr>
          <w:color w:val="000000" w:themeColor="text1"/>
          <w:u w:color="000000" w:themeColor="text1"/>
        </w:rPr>
        <w:t>that causes</w:t>
      </w:r>
      <w:r w:rsidR="0024139C" w:rsidRPr="003E28AF">
        <w:rPr>
          <w:color w:val="000000" w:themeColor="text1"/>
          <w:u w:color="000000" w:themeColor="text1"/>
        </w:rPr>
        <w:t xml:space="preserve"> a significant impact on their everyday lives. In fact, Americans carry more than </w:t>
      </w:r>
      <w:r w:rsidR="00C27971">
        <w:rPr>
          <w:color w:val="000000" w:themeColor="text1"/>
          <w:u w:color="000000" w:themeColor="text1"/>
        </w:rPr>
        <w:t>two trillion dollars</w:t>
      </w:r>
      <w:r w:rsidR="0024139C" w:rsidRPr="003E28AF">
        <w:rPr>
          <w:color w:val="000000" w:themeColor="text1"/>
          <w:u w:color="000000" w:themeColor="text1"/>
        </w:rPr>
        <w:t xml:space="preserve"> in consumer debt</w:t>
      </w:r>
      <w:r w:rsidR="00C27971">
        <w:rPr>
          <w:color w:val="000000" w:themeColor="text1"/>
          <w:u w:color="000000" w:themeColor="text1"/>
        </w:rPr>
        <w:t>,</w:t>
      </w:r>
      <w:r w:rsidR="0024139C" w:rsidRPr="003E28AF">
        <w:rPr>
          <w:color w:val="000000" w:themeColor="text1"/>
          <w:u w:color="000000" w:themeColor="text1"/>
        </w:rPr>
        <w:t xml:space="preserve"> and </w:t>
      </w:r>
      <w:r w:rsidR="002266FF">
        <w:rPr>
          <w:color w:val="000000" w:themeColor="text1"/>
          <w:u w:color="000000" w:themeColor="text1"/>
        </w:rPr>
        <w:t>thirty</w:t>
      </w:r>
      <w:r w:rsidR="0024139C" w:rsidRPr="003E28AF">
        <w:rPr>
          <w:color w:val="000000" w:themeColor="text1"/>
          <w:u w:color="000000" w:themeColor="text1"/>
        </w:rPr>
        <w:t xml:space="preserve"> percent of consumers report having no extra cash</w:t>
      </w:r>
      <w:r w:rsidR="00C27971">
        <w:rPr>
          <w:color w:val="000000" w:themeColor="text1"/>
          <w:u w:color="000000" w:themeColor="text1"/>
        </w:rPr>
        <w:t xml:space="preserve">, a situation that makes it </w:t>
      </w:r>
      <w:r w:rsidR="0024139C" w:rsidRPr="003E28AF">
        <w:rPr>
          <w:color w:val="000000" w:themeColor="text1"/>
          <w:u w:color="000000" w:themeColor="text1"/>
        </w:rPr>
        <w:t>impossible to escape the burden of living paycheck to paycheck</w:t>
      </w:r>
      <w:r w:rsidR="00C913C9">
        <w:rPr>
          <w:color w:val="000000" w:themeColor="text1"/>
          <w:u w:color="000000" w:themeColor="text1"/>
        </w:rPr>
        <w:t xml:space="preserve"> and forces many to declare bankruptcy</w:t>
      </w:r>
      <w:r w:rsidR="00C27971">
        <w:rPr>
          <w:color w:val="000000" w:themeColor="text1"/>
          <w:u w:color="000000" w:themeColor="text1"/>
        </w:rPr>
        <w:t>; and</w:t>
      </w:r>
    </w:p>
    <w:p w:rsidR="00C27971" w:rsidRDefault="00C27971" w:rsidP="002413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7971" w:rsidRDefault="00C27971" w:rsidP="002413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addition, t</w:t>
      </w:r>
      <w:r w:rsidR="0024139C" w:rsidRPr="003E28AF">
        <w:rPr>
          <w:color w:val="000000" w:themeColor="text1"/>
          <w:u w:color="000000" w:themeColor="text1"/>
        </w:rPr>
        <w:t>oo many Americans are insufficiently educated about their personal finances</w:t>
      </w:r>
      <w:r>
        <w:rPr>
          <w:color w:val="000000" w:themeColor="text1"/>
          <w:u w:color="000000" w:themeColor="text1"/>
        </w:rPr>
        <w:t xml:space="preserve"> and </w:t>
      </w:r>
      <w:r w:rsidR="00FA7099">
        <w:rPr>
          <w:color w:val="000000" w:themeColor="text1"/>
          <w:u w:color="000000" w:themeColor="text1"/>
        </w:rPr>
        <w:t>need to</w:t>
      </w:r>
      <w:r w:rsidR="002410ED">
        <w:rPr>
          <w:color w:val="000000" w:themeColor="text1"/>
          <w:u w:color="000000" w:themeColor="text1"/>
        </w:rPr>
        <w:t xml:space="preserve"> </w:t>
      </w:r>
      <w:r>
        <w:rPr>
          <w:color w:val="000000" w:themeColor="text1"/>
          <w:u w:color="000000" w:themeColor="text1"/>
        </w:rPr>
        <w:t xml:space="preserve">seek help to improve their financial status. </w:t>
      </w:r>
      <w:r w:rsidR="002109D1">
        <w:rPr>
          <w:color w:val="000000" w:themeColor="text1"/>
          <w:u w:color="000000" w:themeColor="text1"/>
        </w:rPr>
        <w:t>One</w:t>
      </w:r>
      <w:r w:rsidR="004867AB">
        <w:rPr>
          <w:color w:val="000000" w:themeColor="text1"/>
          <w:u w:color="000000" w:themeColor="text1"/>
        </w:rPr>
        <w:noBreakHyphen/>
      </w:r>
      <w:r w:rsidR="002109D1">
        <w:rPr>
          <w:color w:val="000000" w:themeColor="text1"/>
          <w:u w:color="000000" w:themeColor="text1"/>
        </w:rPr>
        <w:t>on</w:t>
      </w:r>
      <w:r w:rsidR="004867AB">
        <w:rPr>
          <w:color w:val="000000" w:themeColor="text1"/>
          <w:u w:color="000000" w:themeColor="text1"/>
        </w:rPr>
        <w:noBreakHyphen/>
      </w:r>
      <w:r w:rsidR="002109D1">
        <w:rPr>
          <w:color w:val="000000" w:themeColor="text1"/>
          <w:u w:color="000000" w:themeColor="text1"/>
        </w:rPr>
        <w:t xml:space="preserve">one or family counseling, often available free of charge through local volunteer agencies and churches, </w:t>
      </w:r>
      <w:r>
        <w:rPr>
          <w:color w:val="000000" w:themeColor="text1"/>
          <w:u w:color="000000" w:themeColor="text1"/>
        </w:rPr>
        <w:t xml:space="preserve">Web sites such as </w:t>
      </w:r>
      <w:hyperlink r:id="rId9" w:history="1">
        <w:r w:rsidRPr="007557DD">
          <w:rPr>
            <w:rStyle w:val="Hyperlink"/>
            <w:i/>
            <w:color w:val="auto"/>
            <w:u w:val="none" w:color="000000" w:themeColor="text1"/>
          </w:rPr>
          <w:t>www.FinancialLiteracyMonth.com</w:t>
        </w:r>
      </w:hyperlink>
      <w:r w:rsidR="002109D1">
        <w:rPr>
          <w:u w:color="000000" w:themeColor="text1"/>
        </w:rPr>
        <w:t>,</w:t>
      </w:r>
      <w:r w:rsidRPr="00C27971">
        <w:rPr>
          <w:u w:color="000000" w:themeColor="text1"/>
        </w:rPr>
        <w:t xml:space="preserve"> </w:t>
      </w:r>
      <w:r>
        <w:rPr>
          <w:color w:val="000000" w:themeColor="text1"/>
          <w:u w:color="000000" w:themeColor="text1"/>
        </w:rPr>
        <w:t>and well</w:t>
      </w:r>
      <w:r w:rsidR="004867AB">
        <w:rPr>
          <w:color w:val="000000" w:themeColor="text1"/>
          <w:u w:color="000000" w:themeColor="text1"/>
        </w:rPr>
        <w:noBreakHyphen/>
      </w:r>
      <w:r>
        <w:rPr>
          <w:color w:val="000000" w:themeColor="text1"/>
          <w:u w:color="000000" w:themeColor="text1"/>
        </w:rPr>
        <w:t>respected financial writers such as Dave Ramsey, David Bach, Ron Blue, Thomas Stanley</w:t>
      </w:r>
      <w:r w:rsidR="00087B0C">
        <w:rPr>
          <w:color w:val="000000" w:themeColor="text1"/>
          <w:u w:color="000000" w:themeColor="text1"/>
        </w:rPr>
        <w:t>,</w:t>
      </w:r>
      <w:r w:rsidR="002109D1">
        <w:rPr>
          <w:color w:val="000000" w:themeColor="text1"/>
          <w:u w:color="000000" w:themeColor="text1"/>
        </w:rPr>
        <w:t xml:space="preserve"> and William Danko (whose books may be found in the public libraries)</w:t>
      </w:r>
      <w:r>
        <w:rPr>
          <w:color w:val="000000" w:themeColor="text1"/>
          <w:u w:color="000000" w:themeColor="text1"/>
        </w:rPr>
        <w:t xml:space="preserve"> can assist the individual</w:t>
      </w:r>
      <w:r w:rsidR="004867AB" w:rsidRPr="004867AB">
        <w:rPr>
          <w:color w:val="000000" w:themeColor="text1"/>
          <w:u w:color="000000" w:themeColor="text1"/>
        </w:rPr>
        <w:t>’</w:t>
      </w:r>
      <w:r>
        <w:rPr>
          <w:color w:val="000000" w:themeColor="text1"/>
          <w:u w:color="000000" w:themeColor="text1"/>
        </w:rPr>
        <w:t>s quest for better financial health; and</w:t>
      </w:r>
    </w:p>
    <w:p w:rsidR="00C27971" w:rsidRDefault="00C27971" w:rsidP="002413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124" w:rsidRDefault="00C27971" w:rsidP="009C5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009C52CE">
        <w:rPr>
          <w:color w:val="000000" w:themeColor="text1"/>
          <w:u w:color="000000" w:themeColor="text1"/>
        </w:rPr>
        <w:t>experts say these three strategies can help the process of “winning with money”: First, t</w:t>
      </w:r>
      <w:r w:rsidR="009C52CE" w:rsidRPr="003E28AF">
        <w:rPr>
          <w:color w:val="000000" w:themeColor="text1"/>
          <w:u w:color="000000" w:themeColor="text1"/>
        </w:rPr>
        <w:t>alk about the family budget</w:t>
      </w:r>
      <w:r w:rsidR="009C52CE">
        <w:rPr>
          <w:color w:val="000000" w:themeColor="text1"/>
          <w:u w:color="000000" w:themeColor="text1"/>
        </w:rPr>
        <w:t xml:space="preserve"> with your children</w:t>
      </w:r>
      <w:r w:rsidR="009C52CE" w:rsidRPr="003E28AF">
        <w:rPr>
          <w:color w:val="000000" w:themeColor="text1"/>
          <w:u w:color="000000" w:themeColor="text1"/>
        </w:rPr>
        <w:t>. Encourage them to save a portion of their allowance to help them build a savings habit and learn to set and achieve financial goals. Ask them what they</w:t>
      </w:r>
      <w:r w:rsidR="004867AB" w:rsidRPr="004867AB">
        <w:rPr>
          <w:color w:val="000000" w:themeColor="text1"/>
          <w:u w:color="000000" w:themeColor="text1"/>
        </w:rPr>
        <w:t>’</w:t>
      </w:r>
      <w:r w:rsidR="009C52CE" w:rsidRPr="003E28AF">
        <w:rPr>
          <w:color w:val="000000" w:themeColor="text1"/>
          <w:u w:color="000000" w:themeColor="text1"/>
        </w:rPr>
        <w:t>ve learned in school about money or talk to their teachers</w:t>
      </w:r>
      <w:r w:rsidR="00DD6124">
        <w:rPr>
          <w:color w:val="000000" w:themeColor="text1"/>
          <w:u w:color="000000" w:themeColor="text1"/>
        </w:rPr>
        <w:t>; and</w:t>
      </w:r>
    </w:p>
    <w:p w:rsidR="00DD6124" w:rsidRDefault="00DD6124" w:rsidP="009C5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124" w:rsidRDefault="00DD6124" w:rsidP="009C5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w:t>
      </w:r>
      <w:r w:rsidR="009C52CE">
        <w:rPr>
          <w:color w:val="000000" w:themeColor="text1"/>
          <w:u w:color="000000" w:themeColor="text1"/>
        </w:rPr>
        <w:t>econd, i</w:t>
      </w:r>
      <w:r w:rsidR="009C52CE" w:rsidRPr="003E28AF">
        <w:rPr>
          <w:color w:val="000000" w:themeColor="text1"/>
          <w:u w:color="000000" w:themeColor="text1"/>
        </w:rPr>
        <w:t>nvite a local consumer group, credit counselor</w:t>
      </w:r>
      <w:r w:rsidR="009C52CE">
        <w:rPr>
          <w:color w:val="000000" w:themeColor="text1"/>
          <w:u w:color="000000" w:themeColor="text1"/>
        </w:rPr>
        <w:t>,</w:t>
      </w:r>
      <w:r w:rsidR="009C52CE" w:rsidRPr="003E28AF">
        <w:rPr>
          <w:color w:val="000000" w:themeColor="text1"/>
          <w:u w:color="000000" w:themeColor="text1"/>
        </w:rPr>
        <w:t xml:space="preserve"> or financial planner to speak</w:t>
      </w:r>
      <w:r w:rsidR="009C52CE">
        <w:rPr>
          <w:color w:val="000000" w:themeColor="text1"/>
          <w:u w:color="000000" w:themeColor="text1"/>
        </w:rPr>
        <w:t xml:space="preserve"> to your club</w:t>
      </w:r>
      <w:r w:rsidR="0075300D">
        <w:rPr>
          <w:color w:val="000000" w:themeColor="text1"/>
          <w:u w:color="000000" w:themeColor="text1"/>
        </w:rPr>
        <w:t xml:space="preserve"> or house of worship</w:t>
      </w:r>
      <w:r>
        <w:rPr>
          <w:color w:val="000000" w:themeColor="text1"/>
          <w:u w:color="000000" w:themeColor="text1"/>
        </w:rPr>
        <w:t>; and</w:t>
      </w:r>
    </w:p>
    <w:p w:rsidR="00DD6124" w:rsidRDefault="00DD6124" w:rsidP="009C5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52CE" w:rsidRDefault="00DD6124" w:rsidP="009C5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009C52CE">
        <w:rPr>
          <w:color w:val="000000" w:themeColor="text1"/>
          <w:u w:color="000000" w:themeColor="text1"/>
        </w:rPr>
        <w:t>hird, i</w:t>
      </w:r>
      <w:r w:rsidR="009C52CE" w:rsidRPr="003E28AF">
        <w:rPr>
          <w:color w:val="000000" w:themeColor="text1"/>
          <w:u w:color="000000" w:themeColor="text1"/>
        </w:rPr>
        <w:t>f you own a business</w:t>
      </w:r>
      <w:r w:rsidR="009C52CE">
        <w:rPr>
          <w:color w:val="000000" w:themeColor="text1"/>
          <w:u w:color="000000" w:themeColor="text1"/>
        </w:rPr>
        <w:t xml:space="preserve">, </w:t>
      </w:r>
      <w:r w:rsidR="009C52CE" w:rsidRPr="003E28AF">
        <w:rPr>
          <w:color w:val="000000" w:themeColor="text1"/>
          <w:u w:color="000000" w:themeColor="text1"/>
        </w:rPr>
        <w:t>consider a program to help employees understand more about managing their money. Start an automatic</w:t>
      </w:r>
      <w:r w:rsidR="004867AB">
        <w:rPr>
          <w:color w:val="000000" w:themeColor="text1"/>
          <w:u w:color="000000" w:themeColor="text1"/>
        </w:rPr>
        <w:noBreakHyphen/>
      </w:r>
      <w:r w:rsidR="009C52CE" w:rsidRPr="003E28AF">
        <w:rPr>
          <w:color w:val="000000" w:themeColor="text1"/>
          <w:u w:color="000000" w:themeColor="text1"/>
        </w:rPr>
        <w:t>enrollment retirement plan or provide resources or referrals to help employees plan for their futures</w:t>
      </w:r>
      <w:r w:rsidR="009C52CE">
        <w:rPr>
          <w:color w:val="000000" w:themeColor="text1"/>
          <w:u w:color="000000" w:themeColor="text1"/>
        </w:rPr>
        <w:t>; and</w:t>
      </w:r>
    </w:p>
    <w:p w:rsidR="009C52CE" w:rsidRDefault="009C52CE" w:rsidP="009C5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139C" w:rsidRPr="003E28AF" w:rsidRDefault="00DD6124" w:rsidP="002413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CC7E89">
        <w:rPr>
          <w:color w:val="000000" w:themeColor="text1"/>
          <w:u w:color="000000" w:themeColor="text1"/>
        </w:rPr>
        <w:t>financial education has been linked to lower delinquency rates for mortgage borrowers, higher participation and contribution rates in retirement plans, improved saving and spending habits, higher net worth, and positive knowledge, attitude, and behavior changes; and</w:t>
      </w:r>
    </w:p>
    <w:p w:rsidR="004E05CD" w:rsidRDefault="004E05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80F" w:rsidRDefault="00AF29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E019B">
        <w:t xml:space="preserve">the </w:t>
      </w:r>
      <w:r>
        <w:t>South Carolina</w:t>
      </w:r>
      <w:r w:rsidR="004E019B">
        <w:t xml:space="preserve"> House of Representatives, co</w:t>
      </w:r>
      <w:r w:rsidR="007247E1">
        <w:t>nfident</w:t>
      </w:r>
      <w:r w:rsidR="004E019B">
        <w:t xml:space="preserve"> that the people of the Palmetto State would </w:t>
      </w:r>
      <w:r w:rsidR="00D20F5A">
        <w:t xml:space="preserve">significantly </w:t>
      </w:r>
      <w:r w:rsidR="004E019B">
        <w:t xml:space="preserve">benefit from increased </w:t>
      </w:r>
      <w:r w:rsidR="0040016E">
        <w:t>education</w:t>
      </w:r>
      <w:r w:rsidR="004E019B">
        <w:t xml:space="preserve"> in the wise handling of their financial resources</w:t>
      </w:r>
      <w:r w:rsidR="004E05CD">
        <w:t xml:space="preserve">, encourages them to seek the information and counsel they need </w:t>
      </w:r>
      <w:r w:rsidR="00F02D1B">
        <w:t>for this purpose</w:t>
      </w:r>
      <w:r w:rsidR="0040016E">
        <w:t xml:space="preserve"> so they </w:t>
      </w:r>
      <w:r w:rsidR="00F51FAE">
        <w:t xml:space="preserve">may </w:t>
      </w:r>
      <w:r w:rsidR="00F02D1B">
        <w:t xml:space="preserve">find </w:t>
      </w:r>
      <w:r w:rsidR="007247E1">
        <w:t xml:space="preserve">ever greater </w:t>
      </w:r>
      <w:r w:rsidR="00F02D1B">
        <w:t xml:space="preserve">financial peace and prosperity. </w:t>
      </w:r>
      <w:r w:rsidR="0004580F">
        <w:t>Now, therefore,</w:t>
      </w:r>
    </w:p>
    <w:p w:rsidR="0004580F" w:rsidRDefault="000458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80F" w:rsidRDefault="000458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4580F" w:rsidRDefault="000458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5DF" w:rsidRDefault="0004580F" w:rsidP="0036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3605DF">
        <w:t xml:space="preserve"> </w:t>
      </w:r>
      <w:r w:rsidR="003605DF">
        <w:rPr>
          <w:color w:val="000000" w:themeColor="text1"/>
        </w:rPr>
        <w:t xml:space="preserve">the members of the South Carolina House of Representatives, by this resolution, </w:t>
      </w:r>
      <w:r w:rsidR="003605DF">
        <w:t>encourage all citizens of South Carolina to increase their knowledge of wise financial stewardship and declare April 2014 as Financial Literacy Month.</w:t>
      </w:r>
    </w:p>
    <w:p w:rsidR="0087260F" w:rsidRDefault="004867A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260F" w:rsidRDefault="0087260F" w:rsidP="00002565">
      <w:pPr>
        <w:suppressAutoHyphens/>
      </w:pPr>
    </w:p>
    <w:sectPr w:rsidR="0087260F" w:rsidSect="0000256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7971" w:rsidRDefault="00C27971" w:rsidP="009F0C77">
      <w:r>
        <w:separator/>
      </w:r>
    </w:p>
  </w:endnote>
  <w:endnote w:type="continuationSeparator" w:id="0">
    <w:p w:rsidR="00C27971" w:rsidRDefault="00C279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74C7598-828C-48F3-A5FB-B5F2F819D6E5}"/>
    <w:embedBold r:id="rId2" w:fontKey="{1B77E5AE-967A-4251-9668-2D9C5AC739F0}"/>
    <w:embedItalic r:id="rId3" w:fontKey="{02E57A1C-59B6-44E2-8947-D5A978A9D23C}"/>
  </w:font>
  <w:font w:name="Calibri">
    <w:panose1 w:val="020F0502020204030204"/>
    <w:charset w:val="00"/>
    <w:family w:val="swiss"/>
    <w:pitch w:val="variable"/>
    <w:sig w:usb0="E10002FF" w:usb1="4000ACFF" w:usb2="00000009" w:usb3="00000000" w:csb0="0000019F" w:csb1="00000000"/>
    <w:embedRegular r:id="rId4" w:fontKey="{163D3147-2BF9-490E-99BF-D6C8F6B80631}"/>
  </w:font>
  <w:font w:name="Tahoma">
    <w:panose1 w:val="020B0604030504040204"/>
    <w:charset w:val="00"/>
    <w:family w:val="swiss"/>
    <w:pitch w:val="variable"/>
    <w:sig w:usb0="21002A87" w:usb1="80000000" w:usb2="00000008" w:usb3="00000000" w:csb0="000101FF" w:csb1="00000000"/>
    <w:embedRegular r:id="rId5" w:fontKey="{E974C5F8-3000-493E-A6FB-FF3FB8D1F0AF}"/>
  </w:font>
  <w:font w:name="Cambria">
    <w:panose1 w:val="02040503050406030204"/>
    <w:charset w:val="00"/>
    <w:family w:val="roman"/>
    <w:pitch w:val="variable"/>
    <w:sig w:usb0="E00002FF" w:usb1="400004FF" w:usb2="00000000" w:usb3="00000000" w:csb0="0000019F" w:csb1="00000000"/>
    <w:embedRegular r:id="rId6" w:fontKey="{C08EF21D-3766-4EF5-AE8E-72FC2A4469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565" w:rsidRPr="0087260F" w:rsidRDefault="00002565" w:rsidP="0087260F">
    <w:pPr>
      <w:pStyle w:val="Footer"/>
      <w:tabs>
        <w:tab w:val="clear" w:pos="4680"/>
        <w:tab w:val="clear" w:pos="9360"/>
        <w:tab w:val="center" w:pos="2995"/>
      </w:tabs>
      <w:spacing w:before="120"/>
    </w:pPr>
    <w:r>
      <w:t>[4862]</w:t>
    </w:r>
    <w:r>
      <w:tab/>
    </w:r>
    <w:r w:rsidR="00A04EF7">
      <w:fldChar w:fldCharType="begin"/>
    </w:r>
    <w:r w:rsidR="00A04EF7">
      <w:instrText xml:space="preserve"> PAGE  \* MERGEFORMAT </w:instrText>
    </w:r>
    <w:r w:rsidR="00A04EF7">
      <w:fldChar w:fldCharType="separate"/>
    </w:r>
    <w:r w:rsidR="008D4F32">
      <w:rPr>
        <w:noProof/>
      </w:rPr>
      <w:t>1</w:t>
    </w:r>
    <w:r w:rsidR="00A04EF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7971" w:rsidRDefault="00C27971" w:rsidP="009F0C77">
      <w:r>
        <w:separator/>
      </w:r>
    </w:p>
  </w:footnote>
  <w:footnote w:type="continuationSeparator" w:id="0">
    <w:p w:rsidR="00C27971" w:rsidRDefault="00C279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493CM14"/>
    <w:docVar w:name="CoverBillType" w:val="r"/>
    <w:docVar w:name="docpath" w:val="L:\Council\bills\RM\1493CM14.DOCX"/>
    <w:docVar w:name="dvBillNumber" w:val="4862"/>
    <w:docVar w:name="dvBillNumberPrefix" w:val="H. "/>
    <w:docVar w:name="dvOriginalBody" w:val="House"/>
    <w:docVar w:name="dvSteno" w:val="RM"/>
    <w:docVar w:name="NameofBody" w:val="h"/>
    <w:docVar w:name="vgroup2" w:val="Council"/>
  </w:docVars>
  <w:rsids>
    <w:rsidRoot w:val="0023244D"/>
    <w:rsid w:val="00002565"/>
    <w:rsid w:val="00011673"/>
    <w:rsid w:val="00011869"/>
    <w:rsid w:val="0004580F"/>
    <w:rsid w:val="00087B0C"/>
    <w:rsid w:val="000E1785"/>
    <w:rsid w:val="000F40FA"/>
    <w:rsid w:val="00102AEF"/>
    <w:rsid w:val="0010776B"/>
    <w:rsid w:val="00133E66"/>
    <w:rsid w:val="001435A3"/>
    <w:rsid w:val="001D08F2"/>
    <w:rsid w:val="001D525B"/>
    <w:rsid w:val="001D7F4F"/>
    <w:rsid w:val="002109D1"/>
    <w:rsid w:val="00221A5E"/>
    <w:rsid w:val="002266FF"/>
    <w:rsid w:val="002321B6"/>
    <w:rsid w:val="0023244D"/>
    <w:rsid w:val="002410ED"/>
    <w:rsid w:val="0024139C"/>
    <w:rsid w:val="00246D76"/>
    <w:rsid w:val="00250967"/>
    <w:rsid w:val="002543C8"/>
    <w:rsid w:val="00255F87"/>
    <w:rsid w:val="00284AAE"/>
    <w:rsid w:val="002E5912"/>
    <w:rsid w:val="00301B21"/>
    <w:rsid w:val="0031049B"/>
    <w:rsid w:val="00325348"/>
    <w:rsid w:val="0032732C"/>
    <w:rsid w:val="00336AD0"/>
    <w:rsid w:val="003605DF"/>
    <w:rsid w:val="00361A9F"/>
    <w:rsid w:val="0037079A"/>
    <w:rsid w:val="00375358"/>
    <w:rsid w:val="003D01E8"/>
    <w:rsid w:val="003E5288"/>
    <w:rsid w:val="003F6D79"/>
    <w:rsid w:val="0040016E"/>
    <w:rsid w:val="0040122C"/>
    <w:rsid w:val="0041267E"/>
    <w:rsid w:val="0041760A"/>
    <w:rsid w:val="00417C01"/>
    <w:rsid w:val="00433AEB"/>
    <w:rsid w:val="00465ED7"/>
    <w:rsid w:val="004809EE"/>
    <w:rsid w:val="004867AB"/>
    <w:rsid w:val="004B535B"/>
    <w:rsid w:val="004E019B"/>
    <w:rsid w:val="004E05CD"/>
    <w:rsid w:val="004E7D54"/>
    <w:rsid w:val="005273C6"/>
    <w:rsid w:val="00530A69"/>
    <w:rsid w:val="00545593"/>
    <w:rsid w:val="00577C6C"/>
    <w:rsid w:val="005A0295"/>
    <w:rsid w:val="005A1B13"/>
    <w:rsid w:val="005C2FE2"/>
    <w:rsid w:val="005E2BC9"/>
    <w:rsid w:val="00605102"/>
    <w:rsid w:val="006215AA"/>
    <w:rsid w:val="006913C9"/>
    <w:rsid w:val="0069470D"/>
    <w:rsid w:val="006C6F24"/>
    <w:rsid w:val="007247E1"/>
    <w:rsid w:val="00734F00"/>
    <w:rsid w:val="0075300D"/>
    <w:rsid w:val="007557DD"/>
    <w:rsid w:val="00767116"/>
    <w:rsid w:val="007A70AE"/>
    <w:rsid w:val="007D150E"/>
    <w:rsid w:val="007E4B14"/>
    <w:rsid w:val="008058E8"/>
    <w:rsid w:val="008362E8"/>
    <w:rsid w:val="0087260F"/>
    <w:rsid w:val="008A1768"/>
    <w:rsid w:val="008D4F32"/>
    <w:rsid w:val="008F0F33"/>
    <w:rsid w:val="008F4429"/>
    <w:rsid w:val="0094021A"/>
    <w:rsid w:val="009670D8"/>
    <w:rsid w:val="009B44AF"/>
    <w:rsid w:val="009C52CE"/>
    <w:rsid w:val="009C6A0B"/>
    <w:rsid w:val="009F0C77"/>
    <w:rsid w:val="009F4DD1"/>
    <w:rsid w:val="00A04EF7"/>
    <w:rsid w:val="00A41684"/>
    <w:rsid w:val="00A64E80"/>
    <w:rsid w:val="00A72BCD"/>
    <w:rsid w:val="00A741D9"/>
    <w:rsid w:val="00A833AB"/>
    <w:rsid w:val="00A9741D"/>
    <w:rsid w:val="00AC3821"/>
    <w:rsid w:val="00AD4B17"/>
    <w:rsid w:val="00AD58C5"/>
    <w:rsid w:val="00AD661A"/>
    <w:rsid w:val="00AF2952"/>
    <w:rsid w:val="00B412D4"/>
    <w:rsid w:val="00BA28ED"/>
    <w:rsid w:val="00BE2F2A"/>
    <w:rsid w:val="00BE3C22"/>
    <w:rsid w:val="00C0345E"/>
    <w:rsid w:val="00C04EBB"/>
    <w:rsid w:val="00C27971"/>
    <w:rsid w:val="00C3483A"/>
    <w:rsid w:val="00C74E9D"/>
    <w:rsid w:val="00C82FD3"/>
    <w:rsid w:val="00C8595E"/>
    <w:rsid w:val="00C913C9"/>
    <w:rsid w:val="00C92819"/>
    <w:rsid w:val="00CC082D"/>
    <w:rsid w:val="00CC6B7B"/>
    <w:rsid w:val="00CC7E89"/>
    <w:rsid w:val="00CD2089"/>
    <w:rsid w:val="00D11D4B"/>
    <w:rsid w:val="00D20F5A"/>
    <w:rsid w:val="00D223E5"/>
    <w:rsid w:val="00D73A67"/>
    <w:rsid w:val="00D970A9"/>
    <w:rsid w:val="00DD6124"/>
    <w:rsid w:val="00DF3845"/>
    <w:rsid w:val="00E32103"/>
    <w:rsid w:val="00E41911"/>
    <w:rsid w:val="00E54C50"/>
    <w:rsid w:val="00E92EEF"/>
    <w:rsid w:val="00E9794E"/>
    <w:rsid w:val="00EC5835"/>
    <w:rsid w:val="00F02D1B"/>
    <w:rsid w:val="00F038DD"/>
    <w:rsid w:val="00F045EF"/>
    <w:rsid w:val="00F11FA5"/>
    <w:rsid w:val="00F24442"/>
    <w:rsid w:val="00F50AE3"/>
    <w:rsid w:val="00F51FAE"/>
    <w:rsid w:val="00F67CF1"/>
    <w:rsid w:val="00F840F0"/>
    <w:rsid w:val="00F95EFA"/>
    <w:rsid w:val="00FA7099"/>
    <w:rsid w:val="00FB0D0D"/>
    <w:rsid w:val="00FB43B4"/>
    <w:rsid w:val="00FD4D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2DE2EB2-B4B3-4DE2-852B-5672B999C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27971"/>
    <w:rPr>
      <w:color w:val="0000FF" w:themeColor="hyperlink"/>
      <w:u w:val="single"/>
    </w:rPr>
  </w:style>
  <w:style w:type="paragraph" w:styleId="BalloonText">
    <w:name w:val="Balloon Text"/>
    <w:basedOn w:val="Normal"/>
    <w:link w:val="BalloonTextChar"/>
    <w:uiPriority w:val="99"/>
    <w:semiHidden/>
    <w:unhideWhenUsed/>
    <w:rsid w:val="00F95EFA"/>
    <w:rPr>
      <w:rFonts w:ascii="Tahoma" w:hAnsi="Tahoma" w:cs="Tahoma"/>
      <w:sz w:val="16"/>
      <w:szCs w:val="16"/>
    </w:rPr>
  </w:style>
  <w:style w:type="character" w:customStyle="1" w:styleId="BalloonTextChar">
    <w:name w:val="Balloon Text Char"/>
    <w:basedOn w:val="DefaultParagraphFont"/>
    <w:link w:val="BalloonText"/>
    <w:uiPriority w:val="99"/>
    <w:semiHidden/>
    <w:rsid w:val="00F95EFA"/>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862_20140306.docx" TargetMode="External"/><Relationship Id="rId3" Type="http://schemas.openxmlformats.org/officeDocument/2006/relationships/settings" Target="settings.xml"/><Relationship Id="rId7" Type="http://schemas.openxmlformats.org/officeDocument/2006/relationships/hyperlink" Target="file:///H:\HJ%20Archive\2014\03-06-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FinancialLiteracyMonth.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EACBE5-74B5-41B0-99E3-C3670E39E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620</Words>
  <Characters>3536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4862: Financial Literacy Month - South Carolina Legislature Online</dc:title>
  <dc:creator>McDowell</dc:creator>
  <cp:lastModifiedBy>N Cumfer</cp:lastModifiedBy>
  <cp:revision>6</cp:revision>
  <cp:lastPrinted>2014-02-27T17:09:00Z</cp:lastPrinted>
  <dcterms:created xsi:type="dcterms:W3CDTF">2014-03-06T16:01:00Z</dcterms:created>
  <dcterms:modified xsi:type="dcterms:W3CDTF">2014-12-05T17:04:00Z</dcterms:modified>
</cp:coreProperties>
</file>