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6C4" w:rsidRDefault="003E56C4" w:rsidP="003E56C4">
      <w:pPr>
        <w:widowControl w:val="0"/>
        <w:jc w:val="center"/>
      </w:pPr>
      <w:r w:rsidRPr="003E56C4">
        <w:rPr>
          <w:b/>
        </w:rPr>
        <w:t>South Carolina General Assembly</w:t>
      </w:r>
    </w:p>
    <w:p w:rsidR="003E56C4" w:rsidRDefault="003E56C4" w:rsidP="003E56C4">
      <w:pPr>
        <w:widowControl w:val="0"/>
        <w:jc w:val="center"/>
      </w:pPr>
      <w:r>
        <w:t>120th Session, 2013-2014</w:t>
      </w: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jc w:val="left"/>
        <w:rPr>
          <w:b/>
        </w:rPr>
      </w:pPr>
      <w:r w:rsidRPr="003E56C4">
        <w:rPr>
          <w:b/>
        </w:rPr>
        <w:t>H. 4954</w:t>
      </w:r>
    </w:p>
    <w:p w:rsidR="003E56C4" w:rsidRDefault="003E56C4" w:rsidP="003E56C4">
      <w:pPr>
        <w:widowControl w:val="0"/>
        <w:jc w:val="left"/>
        <w:rPr>
          <w:b/>
        </w:rPr>
      </w:pPr>
    </w:p>
    <w:p w:rsidR="003E56C4" w:rsidRDefault="003E56C4" w:rsidP="003E56C4">
      <w:pPr>
        <w:widowControl w:val="0"/>
        <w:jc w:val="left"/>
      </w:pPr>
      <w:r w:rsidRPr="003E56C4">
        <w:rPr>
          <w:b/>
        </w:rPr>
        <w:t>STATUS INFORMATION</w:t>
      </w: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jc w:val="left"/>
      </w:pPr>
      <w:r>
        <w:t>House Resolution</w:t>
      </w:r>
    </w:p>
    <w:p w:rsidR="003E56C4" w:rsidRDefault="00346F48" w:rsidP="003E56C4">
      <w:pPr>
        <w:widowControl w:val="0"/>
        <w:jc w:val="left"/>
      </w:pPr>
      <w:r>
        <w:t>Sponsors: Reps. Branham, Alexander, Allison, Anderson, Anthony, Atwater, Bales, Ballentine, Bannister, Barfield, Bedingfield, Bernstein, Bingham, Bowen, Bowers,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E56C4" w:rsidRDefault="003E56C4" w:rsidP="003E56C4">
      <w:pPr>
        <w:widowControl w:val="0"/>
        <w:jc w:val="left"/>
      </w:pPr>
      <w:r>
        <w:t>Document Path: l:\council\bills\agm\18201ab14.docx</w:t>
      </w:r>
    </w:p>
    <w:p w:rsidR="00F30AF2" w:rsidRDefault="00F30AF2" w:rsidP="003E56C4">
      <w:pPr>
        <w:widowControl w:val="0"/>
        <w:jc w:val="left"/>
      </w:pPr>
      <w:r>
        <w:t>Companion/Similar bill(s): 1361</w:t>
      </w: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jc w:val="left"/>
      </w:pPr>
      <w:r>
        <w:t>Introduced in the House on March 20, 2014</w:t>
      </w:r>
    </w:p>
    <w:p w:rsidR="003E56C4" w:rsidRDefault="003E56C4" w:rsidP="003E56C4">
      <w:pPr>
        <w:widowControl w:val="0"/>
        <w:jc w:val="left"/>
      </w:pPr>
      <w:r>
        <w:t>Adopted by the House on March 20, 2014</w:t>
      </w: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jc w:val="left"/>
      </w:pPr>
      <w:r>
        <w:t xml:space="preserve">Summary: </w:t>
      </w:r>
      <w:r w:rsidR="00A56CD0">
        <w:t>Dr. Tyrone Wallace</w:t>
      </w: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jc w:val="left"/>
      </w:pPr>
    </w:p>
    <w:p w:rsidR="003E56C4" w:rsidRDefault="003E56C4" w:rsidP="003E5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6C4">
        <w:rPr>
          <w:b/>
        </w:rPr>
        <w:t>HISTORY OF LEGISLATIVE ACTIONS</w:t>
      </w:r>
    </w:p>
    <w:p w:rsidR="003E56C4" w:rsidRDefault="003E56C4" w:rsidP="003E5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6C4" w:rsidRPr="003E56C4" w:rsidRDefault="003E56C4" w:rsidP="003E56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6C4">
        <w:rPr>
          <w:u w:val="single"/>
        </w:rPr>
        <w:tab/>
        <w:t>Date</w:t>
      </w:r>
      <w:r w:rsidRPr="003E56C4">
        <w:rPr>
          <w:u w:val="single"/>
        </w:rPr>
        <w:tab/>
        <w:t>Body</w:t>
      </w:r>
      <w:r w:rsidRPr="003E56C4">
        <w:rPr>
          <w:u w:val="single"/>
        </w:rPr>
        <w:tab/>
        <w:t>Action Description with journal page number</w:t>
      </w:r>
      <w:r w:rsidRPr="003E56C4">
        <w:rPr>
          <w:u w:val="single"/>
        </w:rPr>
        <w:tab/>
      </w:r>
      <w:bookmarkStart w:id="0" w:name="_GoBack"/>
      <w:bookmarkEnd w:id="0"/>
    </w:p>
    <w:p w:rsidR="00F05301" w:rsidRDefault="00F05301" w:rsidP="00F05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1A07CC">
        <w:t>Introduced and adopted (</w:t>
      </w:r>
      <w:hyperlink r:id="rId7" w:history="1">
        <w:r w:rsidRPr="001A07CC">
          <w:rPr>
            <w:rStyle w:val="Hyperlink"/>
          </w:rPr>
          <w:t>House Journal</w:t>
        </w:r>
        <w:r w:rsidRPr="001A07CC">
          <w:rPr>
            <w:rStyle w:val="Hyperlink"/>
          </w:rPr>
          <w:noBreakHyphen/>
          <w:t>page 45</w:t>
        </w:r>
      </w:hyperlink>
      <w:r w:rsidRPr="001A07CC">
        <w:t>)</w:t>
      </w:r>
    </w:p>
    <w:p w:rsidR="00F05301" w:rsidRDefault="00F05301" w:rsidP="00F053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6C4" w:rsidRPr="003E56C4" w:rsidRDefault="003E56C4" w:rsidP="003E56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6C4" w:rsidRDefault="003E56C4" w:rsidP="003E56C4">
      <w:r w:rsidRPr="003E56C4">
        <w:rPr>
          <w:b/>
        </w:rPr>
        <w:t>VERSIONS OF THIS BILL</w:t>
      </w:r>
    </w:p>
    <w:p w:rsidR="003E56C4" w:rsidRDefault="003E56C4" w:rsidP="003E56C4"/>
    <w:p w:rsidR="003E56C4" w:rsidRDefault="00545FF8" w:rsidP="003E56C4">
      <w:hyperlink r:id="rId8" w:history="1">
        <w:r w:rsidR="003E56C4">
          <w:rPr>
            <w:rStyle w:val="Hyperlink"/>
          </w:rPr>
          <w:t>3/20/2014</w:t>
        </w:r>
      </w:hyperlink>
    </w:p>
    <w:p w:rsidR="003E56C4" w:rsidRDefault="003E56C4" w:rsidP="003E56C4"/>
    <w:p w:rsidR="003E56C4" w:rsidRDefault="003E56C4" w:rsidP="003E56C4">
      <w:pPr>
        <w:sectPr w:rsidR="003E56C4" w:rsidSect="003E56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67F10" w:rsidRDefault="00867F10" w:rsidP="00867F10">
      <w:pPr>
        <w:pStyle w:val="BillDots"/>
      </w:pPr>
    </w:p>
    <w:p w:rsidR="00867F10" w:rsidRDefault="00867F10" w:rsidP="00867F10">
      <w:pPr>
        <w:pStyle w:val="Numbersforbills"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135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85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</w:pPr>
      <w:bookmarkStart w:id="3" w:name="titletop"/>
      <w:bookmarkEnd w:id="3"/>
      <w:r>
        <w:t xml:space="preserve">TO </w:t>
      </w:r>
      <w:r w:rsidRPr="005A3A61">
        <w:t>CONGRATULATE AND HONOR DR. TYRONE WALLACE OF FLORENCE</w:t>
      </w:r>
      <w:r>
        <w:t xml:space="preserve"> COUNTY </w:t>
      </w:r>
      <w:r w:rsidRPr="005A3A61">
        <w:t xml:space="preserve">FOR HIS MANY </w:t>
      </w:r>
      <w:r>
        <w:t xml:space="preserve">PROFESSIONAL, COMMUNITY, AND PERSONAL </w:t>
      </w:r>
      <w:r w:rsidRPr="005A3A61">
        <w:t>ACCOMPLISHMENTS</w:t>
      </w:r>
      <w:r>
        <w:t>,</w:t>
      </w:r>
      <w:r w:rsidRPr="005A3A61">
        <w:t xml:space="preserve"> AND WISH HIM GREAT SUCCESS, HEALTH, AND HAPPINESS FOR MANY YEARS TO COME.</w:t>
      </w:r>
    </w:p>
    <w:p w:rsidR="00141351" w:rsidRDefault="00141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Dr. Tyrone Wallace</w:t>
      </w:r>
      <w:r>
        <w:t xml:space="preserve"> of Florence</w:t>
      </w:r>
      <w:r w:rsidRPr="005A3A61">
        <w:t xml:space="preserve"> dutifully</w:t>
      </w:r>
      <w:r>
        <w:t xml:space="preserve"> has</w:t>
      </w:r>
      <w:r w:rsidRPr="005A3A61">
        <w:t xml:space="preserve"> served the citizens of South Carolina in his capacity as a Doctor of Chiropractic for two decades</w:t>
      </w:r>
      <w:r>
        <w:t>,</w:t>
      </w:r>
      <w:r w:rsidRPr="005A3A61">
        <w:t xml:space="preserve"> helping to alleviate the pain and suffering of thousands of patients;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Dr.</w:t>
      </w:r>
      <w:r>
        <w:t xml:space="preserve"> </w:t>
      </w:r>
      <w:r w:rsidRPr="005A3A61">
        <w:t>Wallace</w:t>
      </w:r>
      <w:r w:rsidR="009E5F59" w:rsidRPr="009E5F59">
        <w:t>’</w:t>
      </w:r>
      <w:r w:rsidRPr="005A3A61">
        <w:t>s commitment to improving the lives of South Carolinians by providing chiropractic care has distinguished him among his peers as one of the premier chiropractors in South Carolina;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 xml:space="preserve">, through his leadership as President of the South Carolina Chiropractic Association, </w:t>
      </w:r>
      <w:r>
        <w:t xml:space="preserve">Dr. Wallace </w:t>
      </w:r>
      <w:r w:rsidRPr="005A3A61">
        <w:t xml:space="preserve">planned, organized, and executed a successful </w:t>
      </w:r>
      <w:r>
        <w:t>coat and t</w:t>
      </w:r>
      <w:r w:rsidRPr="005A3A61">
        <w:t xml:space="preserve">oy </w:t>
      </w:r>
      <w:r>
        <w:t>d</w:t>
      </w:r>
      <w:r w:rsidRPr="005A3A61">
        <w:t>rive to provide warm winter coats to those in need as well as toys and games to children suffering from cancer;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Tyrone Wallace is a devoted husband to his wife</w:t>
      </w:r>
      <w:r>
        <w:t>,</w:t>
      </w:r>
      <w:r w:rsidRPr="005A3A61">
        <w:t xml:space="preserve"> Donya</w:t>
      </w:r>
      <w:r>
        <w:t>,</w:t>
      </w:r>
      <w:r w:rsidRPr="005A3A61">
        <w:t xml:space="preserve"> and a loving father to his children, Jasmin, T.J., Jalen, and Cameron;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a leader in his community</w:t>
      </w:r>
      <w:r>
        <w:t xml:space="preserve">, </w:t>
      </w:r>
      <w:r w:rsidRPr="005A3A61">
        <w:t xml:space="preserve">Dr. </w:t>
      </w:r>
      <w:r>
        <w:t xml:space="preserve"> </w:t>
      </w:r>
      <w:r w:rsidRPr="005A3A61">
        <w:t xml:space="preserve">Wallace serves on the Board of Regents at Sherman College of Chiropractic, </w:t>
      </w:r>
      <w:r>
        <w:t>as</w:t>
      </w:r>
      <w:r w:rsidRPr="005A3A61">
        <w:t xml:space="preserve"> a member of the Lake City Chamber of Commerce</w:t>
      </w:r>
      <w:r>
        <w:t>, and as a member of</w:t>
      </w:r>
      <w:r w:rsidRPr="005A3A61">
        <w:t xml:space="preserve"> the Kingstree Chamber of Commerce;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Pr="005A3A61">
        <w:t xml:space="preserve">, </w:t>
      </w:r>
      <w:r>
        <w:t xml:space="preserve">Dr. Wallace, </w:t>
      </w:r>
      <w:r w:rsidRPr="005A3A61">
        <w:t xml:space="preserve">in an effort </w:t>
      </w:r>
      <w:r w:rsidR="00ED57F0">
        <w:t xml:space="preserve">to </w:t>
      </w:r>
      <w:r w:rsidRPr="005A3A61">
        <w:t xml:space="preserve">improve his community, serves as </w:t>
      </w:r>
      <w:r>
        <w:t>v</w:t>
      </w:r>
      <w:r w:rsidRPr="005A3A61">
        <w:t xml:space="preserve">ice </w:t>
      </w:r>
      <w:r>
        <w:t>p</w:t>
      </w:r>
      <w:r w:rsidRPr="005A3A61">
        <w:t xml:space="preserve">resident of the National Bean Market Museum Board of Governors, </w:t>
      </w:r>
      <w:r>
        <w:t>s</w:t>
      </w:r>
      <w:r w:rsidRPr="005A3A61">
        <w:t xml:space="preserve">ecretary for the Florence County Chapter of the Alpha Phi Alpha Fraternity, Inc., and is a licensed </w:t>
      </w:r>
      <w:r>
        <w:t>r</w:t>
      </w:r>
      <w:r w:rsidRPr="005A3A61">
        <w:t xml:space="preserve">esidential </w:t>
      </w:r>
      <w:r>
        <w:t>b</w:t>
      </w:r>
      <w:r w:rsidRPr="005A3A61">
        <w:t>uilder</w:t>
      </w:r>
      <w:r>
        <w:t xml:space="preserve"> in South Carolina</w:t>
      </w:r>
      <w:r w:rsidRPr="005A3A61">
        <w:t>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 xml:space="preserve">, </w:t>
      </w:r>
      <w:r>
        <w:t xml:space="preserve">a trailblazer, </w:t>
      </w:r>
      <w:r w:rsidRPr="005A3A61">
        <w:t>Dr. Tyrone Wallace has broken barriers by becoming the first African</w:t>
      </w:r>
      <w:r w:rsidR="009E5F59">
        <w:noBreakHyphen/>
      </w:r>
      <w:r w:rsidRPr="005A3A61">
        <w:t xml:space="preserve">American President of the South Carolina Chiropractic Association. </w:t>
      </w:r>
      <w:r>
        <w:t>Now, therefore,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 xml:space="preserve">Be it resolved by the </w:t>
      </w:r>
      <w:r>
        <w:t>H</w:t>
      </w:r>
      <w:r w:rsidRPr="005A3A61">
        <w:t xml:space="preserve">ouse of </w:t>
      </w:r>
      <w:r>
        <w:t>R</w:t>
      </w:r>
      <w:r w:rsidRPr="005A3A61">
        <w:t>epresentatives:</w:t>
      </w: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>That the members of the South Carolina House of Representatives, by this resolution congratulate and honor Dr. Tyrone Wallace of Florence</w:t>
      </w:r>
      <w:r>
        <w:t xml:space="preserve"> County </w:t>
      </w:r>
      <w:r w:rsidRPr="005A3A61">
        <w:t xml:space="preserve">for his many </w:t>
      </w:r>
      <w:r>
        <w:t xml:space="preserve">professional, community, and personal </w:t>
      </w:r>
      <w:r w:rsidRPr="005A3A61">
        <w:t>accomplishments</w:t>
      </w:r>
      <w:r>
        <w:t>,</w:t>
      </w:r>
      <w:r w:rsidRPr="005A3A61">
        <w:t xml:space="preserve"> and wish him great success, health, and happiness for many years to come.</w:t>
      </w: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>Be it further resolved that a copy of this resolution be presented to Dr. Tyrone Wallace.</w:t>
      </w:r>
    </w:p>
    <w:p w:rsidR="008511CF" w:rsidRDefault="009E5F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11CF" w:rsidRDefault="008511CF" w:rsidP="003E56C4">
      <w:pPr>
        <w:suppressAutoHyphens/>
      </w:pPr>
    </w:p>
    <w:sectPr w:rsidR="008511CF" w:rsidSect="003E56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351" w:rsidRDefault="00141351" w:rsidP="009F0C77">
      <w:r>
        <w:separator/>
      </w:r>
    </w:p>
  </w:endnote>
  <w:endnote w:type="continuationSeparator" w:id="0">
    <w:p w:rsidR="00141351" w:rsidRDefault="001413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03E0B4-A646-4F65-847F-880785C243F1}"/>
    <w:embedBold r:id="rId2" w:fontKey="{2E6C231D-B208-43AE-A5D3-AC6A91E3A6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353006-ABE4-4752-BBC0-C1A33B32C1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1424CF-1C70-4FF3-BC22-0266F2BE50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0B810C-0A83-4D2C-9582-3AF7A8049B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6C4" w:rsidRPr="008511CF" w:rsidRDefault="003E56C4" w:rsidP="008511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[4954]</w:t>
    </w:r>
    <w:r>
      <w:tab/>
    </w:r>
    <w:r w:rsidR="00EF486D">
      <w:fldChar w:fldCharType="begin"/>
    </w:r>
    <w:r w:rsidR="00EF486D">
      <w:instrText xml:space="preserve"> PAGE  \* MERGEFORMAT </w:instrText>
    </w:r>
    <w:r w:rsidR="00EF486D">
      <w:fldChar w:fldCharType="separate"/>
    </w:r>
    <w:r w:rsidR="00545FF8">
      <w:rPr>
        <w:noProof/>
      </w:rPr>
      <w:t>1</w:t>
    </w:r>
    <w:r w:rsidR="00EF48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351" w:rsidRDefault="00141351" w:rsidP="009F0C77">
      <w:r>
        <w:separator/>
      </w:r>
    </w:p>
  </w:footnote>
  <w:footnote w:type="continuationSeparator" w:id="0">
    <w:p w:rsidR="00141351" w:rsidRDefault="001413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01AB14"/>
    <w:docVar w:name="CoverBillType" w:val="r"/>
    <w:docVar w:name="docpath" w:val="L:\Council\bills\AGM\18201AB14.DOCX"/>
    <w:docVar w:name="dvBillNumber" w:val="49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C676B"/>
    <w:rsid w:val="00011869"/>
    <w:rsid w:val="0004541F"/>
    <w:rsid w:val="000E1785"/>
    <w:rsid w:val="000F40FA"/>
    <w:rsid w:val="0010776B"/>
    <w:rsid w:val="00133E66"/>
    <w:rsid w:val="00141351"/>
    <w:rsid w:val="001435A3"/>
    <w:rsid w:val="00172A45"/>
    <w:rsid w:val="001D08F2"/>
    <w:rsid w:val="001D525B"/>
    <w:rsid w:val="001D7F4F"/>
    <w:rsid w:val="001E45AB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F48"/>
    <w:rsid w:val="0037079A"/>
    <w:rsid w:val="003D01E8"/>
    <w:rsid w:val="003D32D7"/>
    <w:rsid w:val="003E5288"/>
    <w:rsid w:val="003E56C4"/>
    <w:rsid w:val="003F6D79"/>
    <w:rsid w:val="0041760A"/>
    <w:rsid w:val="00417C01"/>
    <w:rsid w:val="00474559"/>
    <w:rsid w:val="004809EE"/>
    <w:rsid w:val="00492EA0"/>
    <w:rsid w:val="004E7D54"/>
    <w:rsid w:val="005273C6"/>
    <w:rsid w:val="00530A69"/>
    <w:rsid w:val="00545593"/>
    <w:rsid w:val="00545FF8"/>
    <w:rsid w:val="00577C6C"/>
    <w:rsid w:val="005C2FE2"/>
    <w:rsid w:val="005E2BC9"/>
    <w:rsid w:val="00605102"/>
    <w:rsid w:val="006215AA"/>
    <w:rsid w:val="006913C9"/>
    <w:rsid w:val="0069470D"/>
    <w:rsid w:val="00696BDF"/>
    <w:rsid w:val="006F5B1C"/>
    <w:rsid w:val="00734F00"/>
    <w:rsid w:val="007A70AE"/>
    <w:rsid w:val="008362E8"/>
    <w:rsid w:val="008511CF"/>
    <w:rsid w:val="00867F10"/>
    <w:rsid w:val="008A1768"/>
    <w:rsid w:val="008F0F33"/>
    <w:rsid w:val="008F4429"/>
    <w:rsid w:val="00917445"/>
    <w:rsid w:val="0094021A"/>
    <w:rsid w:val="009B44AF"/>
    <w:rsid w:val="009C6A0B"/>
    <w:rsid w:val="009E5F59"/>
    <w:rsid w:val="009F0C77"/>
    <w:rsid w:val="009F4DD1"/>
    <w:rsid w:val="00A41684"/>
    <w:rsid w:val="00A56CD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136F"/>
    <w:rsid w:val="00CC6B7B"/>
    <w:rsid w:val="00CD2089"/>
    <w:rsid w:val="00D13E31"/>
    <w:rsid w:val="00D73A67"/>
    <w:rsid w:val="00D970A9"/>
    <w:rsid w:val="00DF3845"/>
    <w:rsid w:val="00E41911"/>
    <w:rsid w:val="00E8141D"/>
    <w:rsid w:val="00E92EEF"/>
    <w:rsid w:val="00ED57F0"/>
    <w:rsid w:val="00EF486D"/>
    <w:rsid w:val="00F05301"/>
    <w:rsid w:val="00F24442"/>
    <w:rsid w:val="00F30AF2"/>
    <w:rsid w:val="00F50AE3"/>
    <w:rsid w:val="00F67CF1"/>
    <w:rsid w:val="00F840F0"/>
    <w:rsid w:val="00FB0D0D"/>
    <w:rsid w:val="00FB43B4"/>
    <w:rsid w:val="00FC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402CB5-4A6F-470A-AA19-50365518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54_2014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F0D66-2796-4061-BCA0-18FC6975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592</Words>
  <Characters>3379</Characters>
  <Application>Microsoft Office Word</Application>
  <DocSecurity>0</DocSecurity>
  <Lines>28</Lines>
  <Paragraphs>7</Paragraphs>
  <ScaleCrop>false</ScaleCrop>
  <Company>LPITS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4954: Dr. Tyrone Wallace - South Carolina Legislature Online</dc:title>
  <dc:creator>angiemorgan</dc:creator>
  <cp:lastModifiedBy>N Cumfer</cp:lastModifiedBy>
  <cp:revision>8</cp:revision>
  <cp:lastPrinted>2014-03-20T13:00:00Z</cp:lastPrinted>
  <dcterms:created xsi:type="dcterms:W3CDTF">2014-03-20T16:18:00Z</dcterms:created>
  <dcterms:modified xsi:type="dcterms:W3CDTF">2014-12-05T17:06:00Z</dcterms:modified>
</cp:coreProperties>
</file>