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5D7" w:rsidRDefault="00CE05D7" w:rsidP="00CE05D7">
      <w:pPr>
        <w:widowControl w:val="0"/>
        <w:jc w:val="center"/>
      </w:pPr>
      <w:r w:rsidRPr="00CE05D7">
        <w:rPr>
          <w:b/>
        </w:rPr>
        <w:t>South Carolina General Assembly</w:t>
      </w:r>
    </w:p>
    <w:p w:rsidR="00CE05D7" w:rsidRDefault="00CE05D7" w:rsidP="00CE05D7">
      <w:pPr>
        <w:widowControl w:val="0"/>
        <w:jc w:val="center"/>
      </w:pPr>
      <w:r>
        <w:t>120th Session, 2013-2014</w:t>
      </w:r>
    </w:p>
    <w:p w:rsidR="00CE05D7" w:rsidRDefault="00CE05D7" w:rsidP="00CE05D7">
      <w:pPr>
        <w:widowControl w:val="0"/>
        <w:jc w:val="left"/>
      </w:pPr>
    </w:p>
    <w:p w:rsidR="00CE05D7" w:rsidRDefault="00CE05D7" w:rsidP="00CE05D7">
      <w:pPr>
        <w:widowControl w:val="0"/>
        <w:jc w:val="left"/>
        <w:rPr>
          <w:b/>
        </w:rPr>
      </w:pPr>
      <w:r w:rsidRPr="00CE05D7">
        <w:rPr>
          <w:b/>
        </w:rPr>
        <w:t>H. 5000</w:t>
      </w:r>
    </w:p>
    <w:p w:rsidR="00CE05D7" w:rsidRDefault="00CE05D7" w:rsidP="00CE05D7">
      <w:pPr>
        <w:widowControl w:val="0"/>
        <w:jc w:val="left"/>
        <w:rPr>
          <w:b/>
        </w:rPr>
      </w:pPr>
    </w:p>
    <w:p w:rsidR="00CE05D7" w:rsidRDefault="00CE05D7" w:rsidP="00CE05D7">
      <w:pPr>
        <w:widowControl w:val="0"/>
        <w:jc w:val="left"/>
      </w:pPr>
      <w:r w:rsidRPr="00CE05D7">
        <w:rPr>
          <w:b/>
        </w:rPr>
        <w:t>STATUS INFORMATION</w:t>
      </w:r>
    </w:p>
    <w:p w:rsidR="00CE05D7" w:rsidRDefault="00CE05D7" w:rsidP="00CE05D7">
      <w:pPr>
        <w:widowControl w:val="0"/>
        <w:jc w:val="left"/>
      </w:pPr>
    </w:p>
    <w:p w:rsidR="00CE05D7" w:rsidRDefault="00CE05D7" w:rsidP="00CE05D7">
      <w:pPr>
        <w:widowControl w:val="0"/>
        <w:jc w:val="left"/>
      </w:pPr>
      <w:r>
        <w:t>House Resolution</w:t>
      </w:r>
    </w:p>
    <w:p w:rsidR="00CE05D7" w:rsidRDefault="00CE05D7" w:rsidP="00CE05D7">
      <w:pPr>
        <w:widowControl w:val="0"/>
        <w:jc w:val="left"/>
      </w:pPr>
      <w:r>
        <w:t>Sponsors: Reps. Huggins, Ballentine, Alexander, Allison, Anderson, Anthony, Atwater, Bales,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CE05D7" w:rsidRDefault="00CE05D7" w:rsidP="00CE05D7">
      <w:pPr>
        <w:widowControl w:val="0"/>
        <w:jc w:val="left"/>
      </w:pPr>
      <w:r>
        <w:t>Document Path: l:\council\bills\gm\29997ab14.docx</w:t>
      </w:r>
    </w:p>
    <w:p w:rsidR="00CE05D7" w:rsidRDefault="00CE05D7" w:rsidP="00CE05D7">
      <w:pPr>
        <w:widowControl w:val="0"/>
        <w:jc w:val="left"/>
      </w:pPr>
    </w:p>
    <w:p w:rsidR="00CE05D7" w:rsidRDefault="00CE05D7" w:rsidP="00CE05D7">
      <w:pPr>
        <w:widowControl w:val="0"/>
        <w:jc w:val="left"/>
      </w:pPr>
      <w:r>
        <w:t>Introduced in the House on March 27, 2014</w:t>
      </w:r>
    </w:p>
    <w:p w:rsidR="00CE05D7" w:rsidRDefault="00CE05D7" w:rsidP="00CE05D7">
      <w:pPr>
        <w:widowControl w:val="0"/>
        <w:jc w:val="left"/>
      </w:pPr>
      <w:r>
        <w:t>Adopted by the House on March 27, 2014</w:t>
      </w:r>
    </w:p>
    <w:p w:rsidR="00CE05D7" w:rsidRDefault="00CE05D7" w:rsidP="00CE05D7">
      <w:pPr>
        <w:widowControl w:val="0"/>
        <w:jc w:val="left"/>
      </w:pPr>
    </w:p>
    <w:p w:rsidR="00CE05D7" w:rsidRDefault="00CE05D7" w:rsidP="00CE05D7">
      <w:pPr>
        <w:widowControl w:val="0"/>
        <w:jc w:val="left"/>
      </w:pPr>
      <w:r>
        <w:t xml:space="preserve">Summary: </w:t>
      </w:r>
      <w:r w:rsidR="00DF45B9">
        <w:t>Caryl Gayle</w:t>
      </w:r>
    </w:p>
    <w:p w:rsidR="00CE05D7" w:rsidRDefault="00CE05D7" w:rsidP="00CE05D7">
      <w:pPr>
        <w:widowControl w:val="0"/>
        <w:jc w:val="left"/>
      </w:pPr>
    </w:p>
    <w:p w:rsidR="00CE05D7" w:rsidRDefault="00CE05D7" w:rsidP="00CE05D7">
      <w:pPr>
        <w:widowControl w:val="0"/>
        <w:jc w:val="left"/>
      </w:pPr>
    </w:p>
    <w:p w:rsidR="00CE05D7" w:rsidRDefault="00CE05D7" w:rsidP="00CE05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E05D7">
        <w:rPr>
          <w:b/>
        </w:rPr>
        <w:t>HISTORY OF LEGISLATIVE ACTIONS</w:t>
      </w:r>
    </w:p>
    <w:p w:rsidR="00CE05D7" w:rsidRDefault="00CE05D7" w:rsidP="00CE05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E05D7" w:rsidRPr="00CE05D7" w:rsidRDefault="00CE05D7" w:rsidP="00CE05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E05D7">
        <w:rPr>
          <w:u w:val="single"/>
        </w:rPr>
        <w:tab/>
        <w:t>Date</w:t>
      </w:r>
      <w:r w:rsidRPr="00CE05D7">
        <w:rPr>
          <w:u w:val="single"/>
        </w:rPr>
        <w:tab/>
        <w:t>Body</w:t>
      </w:r>
      <w:r w:rsidRPr="00CE05D7">
        <w:rPr>
          <w:u w:val="single"/>
        </w:rPr>
        <w:tab/>
        <w:t>Action Description with journal page number</w:t>
      </w:r>
      <w:r w:rsidRPr="00CE05D7">
        <w:rPr>
          <w:u w:val="single"/>
        </w:rPr>
        <w:tab/>
      </w:r>
      <w:bookmarkStart w:id="0" w:name="_GoBack"/>
      <w:bookmarkEnd w:id="0"/>
    </w:p>
    <w:p w:rsidR="00025F32" w:rsidRDefault="00025F32" w:rsidP="00025F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3/27/2014</w:t>
      </w:r>
      <w:r>
        <w:tab/>
        <w:t>House</w:t>
      </w:r>
      <w:r>
        <w:tab/>
      </w:r>
      <w:r w:rsidRPr="00DD09D6">
        <w:t>Introduced and adopted (</w:t>
      </w:r>
      <w:hyperlink r:id="rId7" w:history="1">
        <w:r w:rsidRPr="00DD09D6">
          <w:rPr>
            <w:rStyle w:val="Hyperlink"/>
          </w:rPr>
          <w:t>House Journal</w:t>
        </w:r>
        <w:r w:rsidRPr="00DD09D6">
          <w:rPr>
            <w:rStyle w:val="Hyperlink"/>
          </w:rPr>
          <w:noBreakHyphen/>
          <w:t>page 6</w:t>
        </w:r>
      </w:hyperlink>
      <w:r w:rsidRPr="00DD09D6">
        <w:t>)</w:t>
      </w:r>
    </w:p>
    <w:p w:rsidR="00025F32" w:rsidRDefault="00025F32" w:rsidP="00025F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05D7" w:rsidRPr="00CE05D7" w:rsidRDefault="00CE05D7" w:rsidP="00CE05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05D7" w:rsidRDefault="00CE05D7" w:rsidP="00CE05D7">
      <w:r w:rsidRPr="00CE05D7">
        <w:rPr>
          <w:b/>
        </w:rPr>
        <w:t>VERSIONS OF THIS BILL</w:t>
      </w:r>
    </w:p>
    <w:p w:rsidR="00CE05D7" w:rsidRDefault="00CE05D7" w:rsidP="00CE05D7"/>
    <w:p w:rsidR="00CE05D7" w:rsidRDefault="00DD77C0" w:rsidP="00CE05D7">
      <w:hyperlink r:id="rId8" w:history="1">
        <w:r w:rsidR="00CE05D7">
          <w:rPr>
            <w:rStyle w:val="Hyperlink"/>
          </w:rPr>
          <w:t>3/27/2014</w:t>
        </w:r>
      </w:hyperlink>
    </w:p>
    <w:p w:rsidR="00CE05D7" w:rsidRDefault="00CE05D7" w:rsidP="00CE05D7"/>
    <w:p w:rsidR="00CE05D7" w:rsidRDefault="00CE05D7" w:rsidP="00CE05D7">
      <w:pPr>
        <w:sectPr w:rsidR="00CE05D7" w:rsidSect="00CE05D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754B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31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CARYL GAYLE, MANAGER OF THE CHAPIN AND IRMO OFFICES OF RUSSELL &amp; JEF</w:t>
      </w:r>
      <w:r w:rsidR="004F207D">
        <w:t>FCOAT</w:t>
      </w:r>
      <w:r w:rsidR="004101A1">
        <w:t xml:space="preserve"> REAL ESTATE, INC.</w:t>
      </w:r>
      <w:r w:rsidR="004F207D">
        <w:t xml:space="preserve">, UPON THE OCCASION OF </w:t>
      </w:r>
      <w:r>
        <w:t xml:space="preserve">HER RETIREMENT AFTER TWENTY YEARS OF </w:t>
      </w:r>
      <w:r w:rsidR="004F207D">
        <w:t>DEDICATED</w:t>
      </w:r>
      <w:r>
        <w:t xml:space="preserve"> SERVICE, AND TO WISH HER CONTINUED SUCCESS AND HAPPINESS IN ALL HER FUTURE ENDEAVORS.</w:t>
      </w:r>
    </w:p>
    <w:p w:rsidR="000754BC" w:rsidRDefault="000754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F207D" w:rsidRDefault="000754BC" w:rsidP="00AF2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F27CB">
        <w:t xml:space="preserve"> </w:t>
      </w:r>
      <w:r w:rsidR="00D431F1">
        <w:t>a native of Columbia</w:t>
      </w:r>
      <w:r w:rsidR="00AF27CB">
        <w:t xml:space="preserve">, </w:t>
      </w:r>
      <w:r w:rsidR="00D431F1">
        <w:t xml:space="preserve">Caryl Gayle has </w:t>
      </w:r>
      <w:r w:rsidR="00AE69C1">
        <w:t>served as the broker in charge for the Chapin and Irmo offices of Russell &amp; Jeffcoat</w:t>
      </w:r>
      <w:r w:rsidR="004101A1">
        <w:t xml:space="preserve"> Real Estate, Inc., </w:t>
      </w:r>
      <w:r w:rsidR="00AE69C1">
        <w:t>for more than twenty years</w:t>
      </w:r>
      <w:r w:rsidR="00D431F1">
        <w:t>; and</w:t>
      </w:r>
    </w:p>
    <w:p w:rsidR="00AE69C1" w:rsidRDefault="00AE69C1" w:rsidP="00AF2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9C1" w:rsidRDefault="00AE69C1" w:rsidP="00AF2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was first licensed as a real estate broker in 1978, beginning her real estate career with Bob Capes Realtors and specializing in </w:t>
      </w:r>
      <w:r w:rsidR="004101A1">
        <w:t xml:space="preserve">properties in the </w:t>
      </w:r>
      <w:r>
        <w:t>Lake Murray, Chapin, and Irmo</w:t>
      </w:r>
      <w:r w:rsidR="004101A1">
        <w:t xml:space="preserve"> areas</w:t>
      </w:r>
      <w:r>
        <w:t>; and</w:t>
      </w:r>
    </w:p>
    <w:p w:rsidR="004F207D" w:rsidRDefault="004F207D" w:rsidP="00AF2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1F1" w:rsidRDefault="004F207D" w:rsidP="00AF2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 her outstanding career</w:t>
      </w:r>
      <w:r w:rsidR="00584E4D">
        <w:t xml:space="preserve"> spanning thirty</w:t>
      </w:r>
      <w:r w:rsidR="00584E4D">
        <w:noBreakHyphen/>
        <w:t>six years</w:t>
      </w:r>
      <w:r>
        <w:t xml:space="preserve">, </w:t>
      </w:r>
      <w:r w:rsidR="00AE69C1">
        <w:t>Ms. Gayle</w:t>
      </w:r>
      <w:r>
        <w:t xml:space="preserve"> has trained and mentored many of the Midlands </w:t>
      </w:r>
      <w:r w:rsidR="004101A1">
        <w:t>t</w:t>
      </w:r>
      <w:r>
        <w:t>o</w:t>
      </w:r>
      <w:r w:rsidR="00111B12">
        <w:t>p</w:t>
      </w:r>
      <w:r>
        <w:t xml:space="preserve"> </w:t>
      </w:r>
      <w:r w:rsidR="004101A1">
        <w:t>a</w:t>
      </w:r>
      <w:r>
        <w:t>gents</w:t>
      </w:r>
      <w:r w:rsidR="004101A1">
        <w:t>,</w:t>
      </w:r>
      <w:r>
        <w:t xml:space="preserve"> who greatly benefitted from her high ethical and professional standards; and</w:t>
      </w:r>
    </w:p>
    <w:p w:rsidR="00D431F1" w:rsidRDefault="00D431F1" w:rsidP="00AF2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27CB" w:rsidRDefault="00D431F1" w:rsidP="00AF2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</w:t>
      </w:r>
      <w:r w:rsidR="00AF27CB">
        <w:t xml:space="preserve">graduate </w:t>
      </w:r>
      <w:r>
        <w:t>of Leadership Lexington County, she serves as a member of the board of directors of the Irmo Chamber of Commerce and a member of Columbia Action Council</w:t>
      </w:r>
      <w:r w:rsidR="00AF27CB">
        <w:t>; and</w:t>
      </w:r>
    </w:p>
    <w:p w:rsidR="00D431F1" w:rsidRDefault="00D431F1" w:rsidP="00AF2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1F1" w:rsidRDefault="00D431F1" w:rsidP="00AF2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4F207D">
        <w:t>, Caryl Gayle is active in School District 5</w:t>
      </w:r>
      <w:r w:rsidR="004101A1">
        <w:t>,</w:t>
      </w:r>
      <w:r w:rsidR="004F207D">
        <w:t xml:space="preserve"> which serves Lexington and Richland counties</w:t>
      </w:r>
      <w:r w:rsidR="007B3C8D">
        <w:t>; and</w:t>
      </w:r>
    </w:p>
    <w:p w:rsidR="00AF27CB" w:rsidRDefault="00AF27CB" w:rsidP="00AF2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9C1" w:rsidRDefault="00AE69C1" w:rsidP="00AE6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has been honored as a recipient of the prestigious Regal Award and is a life member of the Circle of Excellence; and</w:t>
      </w:r>
    </w:p>
    <w:p w:rsidR="00AE69C1" w:rsidRDefault="00AE69C1" w:rsidP="00AE6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27CB" w:rsidRDefault="00AF27CB" w:rsidP="00AF2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584E4D">
        <w:t>Ms. Gayle</w:t>
      </w:r>
      <w:r>
        <w:t xml:space="preserve"> </w:t>
      </w:r>
      <w:r w:rsidR="00D431F1">
        <w:t xml:space="preserve">plans to </w:t>
      </w:r>
      <w:r>
        <w:t>continue her career in real estate as a representative for buyers and sellers in their desire to purchase or sell property</w:t>
      </w:r>
      <w:r w:rsidR="00D431F1">
        <w:t xml:space="preserve"> and as a consultant to the president and </w:t>
      </w:r>
      <w:r w:rsidR="00866320">
        <w:t>c</w:t>
      </w:r>
      <w:r w:rsidR="004101A1">
        <w:t xml:space="preserve">hief </w:t>
      </w:r>
      <w:r w:rsidR="00866320">
        <w:t>e</w:t>
      </w:r>
      <w:r w:rsidR="004101A1">
        <w:t xml:space="preserve">xecutive </w:t>
      </w:r>
      <w:r w:rsidR="00866320">
        <w:t>o</w:t>
      </w:r>
      <w:r w:rsidR="004101A1">
        <w:t>fficer</w:t>
      </w:r>
      <w:r w:rsidR="00D431F1">
        <w:t xml:space="preserve"> of Russell &amp; Jeffcoat</w:t>
      </w:r>
      <w:r>
        <w:t>; and</w:t>
      </w:r>
    </w:p>
    <w:p w:rsidR="004F207D" w:rsidRDefault="004F207D" w:rsidP="00AF2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54BC" w:rsidRDefault="00AF27CB" w:rsidP="00AF2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</w:t>
      </w:r>
      <w:r w:rsidR="004F207D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 xml:space="preserve"> the years of de</w:t>
      </w:r>
      <w:r w:rsidR="004F207D">
        <w:rPr>
          <w:color w:val="000000" w:themeColor="text1"/>
          <w:u w:color="000000" w:themeColor="text1"/>
        </w:rPr>
        <w:t>vo</w:t>
      </w:r>
      <w:r>
        <w:rPr>
          <w:color w:val="000000" w:themeColor="text1"/>
          <w:u w:color="000000" w:themeColor="text1"/>
        </w:rPr>
        <w:t xml:space="preserve">tion that </w:t>
      </w:r>
      <w:r w:rsidR="004F207D">
        <w:t>Caryl Gayle</w:t>
      </w:r>
      <w:r>
        <w:rPr>
          <w:color w:val="000000" w:themeColor="text1"/>
          <w:u w:color="000000" w:themeColor="text1"/>
        </w:rPr>
        <w:t xml:space="preserve"> has </w:t>
      </w:r>
      <w:r w:rsidR="004F207D">
        <w:rPr>
          <w:color w:val="000000" w:themeColor="text1"/>
          <w:u w:color="000000" w:themeColor="text1"/>
        </w:rPr>
        <w:t>given</w:t>
      </w:r>
      <w:r>
        <w:rPr>
          <w:color w:val="000000" w:themeColor="text1"/>
          <w:u w:color="000000" w:themeColor="text1"/>
        </w:rPr>
        <w:t xml:space="preserve"> to </w:t>
      </w:r>
      <w:r w:rsidR="004F207D">
        <w:t>Russell &amp; Jeffcoat</w:t>
      </w:r>
      <w:r>
        <w:rPr>
          <w:color w:val="000000" w:themeColor="text1"/>
          <w:u w:color="000000" w:themeColor="text1"/>
        </w:rPr>
        <w:t xml:space="preserve"> and </w:t>
      </w:r>
      <w:r w:rsidR="00106572">
        <w:rPr>
          <w:color w:val="000000" w:themeColor="text1"/>
          <w:u w:color="000000" w:themeColor="text1"/>
        </w:rPr>
        <w:t xml:space="preserve">look to hear of </w:t>
      </w:r>
      <w:r w:rsidR="004F207D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er </w:t>
      </w:r>
      <w:r w:rsidR="00106572">
        <w:rPr>
          <w:color w:val="000000" w:themeColor="text1"/>
          <w:u w:color="000000" w:themeColor="text1"/>
        </w:rPr>
        <w:t>achievements</w:t>
      </w:r>
      <w:r w:rsidR="004F207D">
        <w:rPr>
          <w:color w:val="000000" w:themeColor="text1"/>
          <w:u w:color="000000" w:themeColor="text1"/>
        </w:rPr>
        <w:t xml:space="preserve"> in the</w:t>
      </w:r>
      <w:r>
        <w:rPr>
          <w:color w:val="000000" w:themeColor="text1"/>
          <w:u w:color="000000" w:themeColor="text1"/>
        </w:rPr>
        <w:t xml:space="preserve"> years </w:t>
      </w:r>
      <w:r w:rsidR="004F207D">
        <w:rPr>
          <w:color w:val="000000" w:themeColor="text1"/>
          <w:u w:color="000000" w:themeColor="text1"/>
        </w:rPr>
        <w:t>ahead</w:t>
      </w:r>
      <w:r w:rsidR="000754BC">
        <w:t>.  Now, therefore,</w:t>
      </w:r>
    </w:p>
    <w:p w:rsidR="000754BC" w:rsidRDefault="000754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54BC" w:rsidRDefault="000754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754BC" w:rsidRDefault="000754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27CB" w:rsidRDefault="000754BC" w:rsidP="00AF2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F27CB">
        <w:t xml:space="preserve"> the members</w:t>
      </w:r>
      <w:r w:rsidR="007B3C8D">
        <w:t xml:space="preserve"> of the South Carolina House of Representatives</w:t>
      </w:r>
      <w:r w:rsidR="00AF27CB">
        <w:t xml:space="preserve">, by this resolution, recognize and honor Caryl Gayle, </w:t>
      </w:r>
      <w:r w:rsidR="00D431F1">
        <w:t>manager of the Chapin and Irmo offices of Russell &amp; Jeffcoat</w:t>
      </w:r>
      <w:r w:rsidR="004101A1">
        <w:t xml:space="preserve"> Real Estate, Inc.</w:t>
      </w:r>
      <w:r w:rsidR="00AF27CB">
        <w:t xml:space="preserve">, upon the occasion of her retirement after </w:t>
      </w:r>
      <w:r w:rsidR="00D431F1">
        <w:t>twenty</w:t>
      </w:r>
      <w:r w:rsidR="00AF27CB">
        <w:t xml:space="preserve"> years of </w:t>
      </w:r>
      <w:r w:rsidR="004F207D">
        <w:t>dedicated</w:t>
      </w:r>
      <w:r w:rsidR="00AF27CB">
        <w:t xml:space="preserve"> service, and wish her </w:t>
      </w:r>
      <w:r w:rsidR="007B3C8D">
        <w:t>continued</w:t>
      </w:r>
      <w:r w:rsidR="00AF27CB">
        <w:t xml:space="preserve"> success </w:t>
      </w:r>
      <w:r w:rsidR="007B3C8D">
        <w:t xml:space="preserve">and happiness </w:t>
      </w:r>
      <w:r w:rsidR="00AF27CB">
        <w:t>in all her future endeavors.</w:t>
      </w:r>
    </w:p>
    <w:p w:rsidR="00AF27CB" w:rsidRDefault="00AF27CB" w:rsidP="00AF2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F27CB" w:rsidP="00AF2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Caryl Gayle.</w:t>
      </w:r>
    </w:p>
    <w:p w:rsidR="005B79E0" w:rsidRDefault="00584E4D" w:rsidP="00417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B79E0" w:rsidRDefault="005B79E0" w:rsidP="00CE05D7">
      <w:pPr>
        <w:suppressAutoHyphens/>
      </w:pPr>
    </w:p>
    <w:sectPr w:rsidR="005B79E0" w:rsidSect="00CE05D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9C1" w:rsidRDefault="00AE69C1" w:rsidP="009F0C77">
      <w:r>
        <w:separator/>
      </w:r>
    </w:p>
  </w:endnote>
  <w:endnote w:type="continuationSeparator" w:id="0">
    <w:p w:rsidR="00AE69C1" w:rsidRDefault="00AE69C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4BF0FE-24C8-4D50-82EE-1CC9F545D709}"/>
    <w:embedBold r:id="rId2" w:fontKey="{730DEE6A-7C70-4BBA-B2CF-67FA3DBA25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11315BF-5C53-4A2E-86C0-18BD20B38BA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3378ED9-7B93-4346-9B6B-9B64873183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448D058-0C45-4857-9FF8-57D8F029A3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5D7" w:rsidRPr="005B79E0" w:rsidRDefault="00CE05D7" w:rsidP="005B79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[5000]</w:t>
    </w:r>
    <w:r>
      <w:tab/>
    </w:r>
    <w:r w:rsidR="006E2762">
      <w:fldChar w:fldCharType="begin"/>
    </w:r>
    <w:r w:rsidR="006E2762">
      <w:instrText xml:space="preserve"> PAGE  \* MERGEFORMAT </w:instrText>
    </w:r>
    <w:r w:rsidR="006E2762">
      <w:fldChar w:fldCharType="separate"/>
    </w:r>
    <w:r w:rsidR="00DD77C0">
      <w:rPr>
        <w:noProof/>
      </w:rPr>
      <w:t>1</w:t>
    </w:r>
    <w:r w:rsidR="006E276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9C1" w:rsidRDefault="00AE69C1" w:rsidP="009F0C77">
      <w:r>
        <w:separator/>
      </w:r>
    </w:p>
  </w:footnote>
  <w:footnote w:type="continuationSeparator" w:id="0">
    <w:p w:rsidR="00AE69C1" w:rsidRDefault="00AE69C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997AB14"/>
    <w:docVar w:name="CoverBillType" w:val="r"/>
    <w:docVar w:name="docpath" w:val="L:\Council\bills\GM\29997AB14.DOCX"/>
    <w:docVar w:name="dvBillNumber" w:val="500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96008"/>
    <w:rsid w:val="00011869"/>
    <w:rsid w:val="00025F32"/>
    <w:rsid w:val="000754BC"/>
    <w:rsid w:val="000E1785"/>
    <w:rsid w:val="000F40FA"/>
    <w:rsid w:val="00106572"/>
    <w:rsid w:val="0010776B"/>
    <w:rsid w:val="00111B12"/>
    <w:rsid w:val="00133E66"/>
    <w:rsid w:val="001435A3"/>
    <w:rsid w:val="001D08F2"/>
    <w:rsid w:val="001D525B"/>
    <w:rsid w:val="001D7F4F"/>
    <w:rsid w:val="00203293"/>
    <w:rsid w:val="002321B6"/>
    <w:rsid w:val="00250967"/>
    <w:rsid w:val="002543C8"/>
    <w:rsid w:val="00284AAE"/>
    <w:rsid w:val="00291705"/>
    <w:rsid w:val="002E5912"/>
    <w:rsid w:val="00301B21"/>
    <w:rsid w:val="00325348"/>
    <w:rsid w:val="0032732C"/>
    <w:rsid w:val="00336AD0"/>
    <w:rsid w:val="003679B3"/>
    <w:rsid w:val="0037079A"/>
    <w:rsid w:val="00377B3A"/>
    <w:rsid w:val="003C074B"/>
    <w:rsid w:val="003D01E8"/>
    <w:rsid w:val="003E5288"/>
    <w:rsid w:val="003F6D79"/>
    <w:rsid w:val="004101A1"/>
    <w:rsid w:val="0041760A"/>
    <w:rsid w:val="00417C01"/>
    <w:rsid w:val="00417C72"/>
    <w:rsid w:val="004809EE"/>
    <w:rsid w:val="004E7D54"/>
    <w:rsid w:val="004F207D"/>
    <w:rsid w:val="005273C6"/>
    <w:rsid w:val="00530A69"/>
    <w:rsid w:val="00545593"/>
    <w:rsid w:val="0056144C"/>
    <w:rsid w:val="00577C6C"/>
    <w:rsid w:val="00584E4D"/>
    <w:rsid w:val="005B79E0"/>
    <w:rsid w:val="005C2FE2"/>
    <w:rsid w:val="005E2BC9"/>
    <w:rsid w:val="00605102"/>
    <w:rsid w:val="006101B2"/>
    <w:rsid w:val="006215AA"/>
    <w:rsid w:val="006913C9"/>
    <w:rsid w:val="0069470D"/>
    <w:rsid w:val="006E2762"/>
    <w:rsid w:val="006E5704"/>
    <w:rsid w:val="00734F00"/>
    <w:rsid w:val="007A70AE"/>
    <w:rsid w:val="007B3C8D"/>
    <w:rsid w:val="008362E8"/>
    <w:rsid w:val="00866320"/>
    <w:rsid w:val="008A1768"/>
    <w:rsid w:val="008F0F33"/>
    <w:rsid w:val="008F4429"/>
    <w:rsid w:val="0094021A"/>
    <w:rsid w:val="009B44AF"/>
    <w:rsid w:val="009C6A0B"/>
    <w:rsid w:val="009F0C77"/>
    <w:rsid w:val="009F4DD1"/>
    <w:rsid w:val="00A16746"/>
    <w:rsid w:val="00A41684"/>
    <w:rsid w:val="00A64E80"/>
    <w:rsid w:val="00A72BCD"/>
    <w:rsid w:val="00A741D9"/>
    <w:rsid w:val="00A833AB"/>
    <w:rsid w:val="00A9741D"/>
    <w:rsid w:val="00AD00A9"/>
    <w:rsid w:val="00AD4B17"/>
    <w:rsid w:val="00AE69C1"/>
    <w:rsid w:val="00AF27CB"/>
    <w:rsid w:val="00B412D4"/>
    <w:rsid w:val="00BE3C22"/>
    <w:rsid w:val="00C0345E"/>
    <w:rsid w:val="00C3483A"/>
    <w:rsid w:val="00C523D6"/>
    <w:rsid w:val="00C74E9D"/>
    <w:rsid w:val="00C82FD3"/>
    <w:rsid w:val="00C92819"/>
    <w:rsid w:val="00C949D1"/>
    <w:rsid w:val="00CC6B7B"/>
    <w:rsid w:val="00CD2089"/>
    <w:rsid w:val="00CE05D7"/>
    <w:rsid w:val="00D431F1"/>
    <w:rsid w:val="00D73A67"/>
    <w:rsid w:val="00D970A9"/>
    <w:rsid w:val="00DD77C0"/>
    <w:rsid w:val="00DE064F"/>
    <w:rsid w:val="00DF3845"/>
    <w:rsid w:val="00DF45B9"/>
    <w:rsid w:val="00E41911"/>
    <w:rsid w:val="00E92EEF"/>
    <w:rsid w:val="00F24442"/>
    <w:rsid w:val="00F37779"/>
    <w:rsid w:val="00F50AE3"/>
    <w:rsid w:val="00F67CF1"/>
    <w:rsid w:val="00F840F0"/>
    <w:rsid w:val="00F96008"/>
    <w:rsid w:val="00FB0D0D"/>
    <w:rsid w:val="00FB43B4"/>
    <w:rsid w:val="00FD3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B244187-D9FC-42D8-AF99-F5983A614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69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9C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E05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000_201403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27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B54762-223C-49DA-BAA9-79F480ECE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594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5000: Caryl Gayle - South Carolina Legislature Online</dc:title>
  <dc:creator>%USERNAME%</dc:creator>
  <cp:lastModifiedBy>N Cumfer</cp:lastModifiedBy>
  <cp:revision>6</cp:revision>
  <cp:lastPrinted>2014-03-26T20:36:00Z</cp:lastPrinted>
  <dcterms:created xsi:type="dcterms:W3CDTF">2014-03-27T15:11:00Z</dcterms:created>
  <dcterms:modified xsi:type="dcterms:W3CDTF">2014-12-05T17:07:00Z</dcterms:modified>
</cp:coreProperties>
</file>