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3FB" w:rsidRDefault="00E653FB" w:rsidP="00E653FB">
      <w:pPr>
        <w:widowControl w:val="0"/>
        <w:jc w:val="center"/>
      </w:pPr>
      <w:r w:rsidRPr="00E653FB">
        <w:rPr>
          <w:b/>
        </w:rPr>
        <w:t>South Carolina General Assembly</w:t>
      </w:r>
    </w:p>
    <w:p w:rsidR="00E653FB" w:rsidRDefault="00E653FB" w:rsidP="00E653FB">
      <w:pPr>
        <w:widowControl w:val="0"/>
        <w:jc w:val="center"/>
      </w:pPr>
      <w:r>
        <w:t>120th Session, 2013-2014</w:t>
      </w:r>
    </w:p>
    <w:p w:rsidR="00E653FB" w:rsidRDefault="00E653FB" w:rsidP="00E653FB">
      <w:pPr>
        <w:widowControl w:val="0"/>
        <w:jc w:val="left"/>
      </w:pPr>
    </w:p>
    <w:p w:rsidR="00E653FB" w:rsidRDefault="00E653FB" w:rsidP="00E653FB">
      <w:pPr>
        <w:widowControl w:val="0"/>
        <w:jc w:val="left"/>
        <w:rPr>
          <w:b/>
        </w:rPr>
      </w:pPr>
      <w:r w:rsidRPr="00E653FB">
        <w:rPr>
          <w:b/>
        </w:rPr>
        <w:t>H. 5029</w:t>
      </w:r>
    </w:p>
    <w:p w:rsidR="00E653FB" w:rsidRDefault="00E653FB" w:rsidP="00E653FB">
      <w:pPr>
        <w:widowControl w:val="0"/>
        <w:jc w:val="left"/>
        <w:rPr>
          <w:b/>
        </w:rPr>
      </w:pPr>
    </w:p>
    <w:p w:rsidR="00E653FB" w:rsidRDefault="00E653FB" w:rsidP="00E653FB">
      <w:pPr>
        <w:widowControl w:val="0"/>
        <w:jc w:val="left"/>
      </w:pPr>
      <w:r w:rsidRPr="00E653FB">
        <w:rPr>
          <w:b/>
        </w:rPr>
        <w:t>STATUS INFORMATION</w:t>
      </w:r>
    </w:p>
    <w:p w:rsidR="00E653FB" w:rsidRDefault="00E653FB" w:rsidP="00E653FB">
      <w:pPr>
        <w:widowControl w:val="0"/>
        <w:jc w:val="left"/>
      </w:pPr>
    </w:p>
    <w:p w:rsidR="00E653FB" w:rsidRDefault="00E653FB" w:rsidP="00E653FB">
      <w:pPr>
        <w:widowControl w:val="0"/>
        <w:jc w:val="left"/>
      </w:pPr>
      <w:r>
        <w:t>Concurrent Resolution</w:t>
      </w:r>
    </w:p>
    <w:p w:rsidR="00E653FB" w:rsidRDefault="00E653FB" w:rsidP="00E653FB">
      <w:pPr>
        <w:widowControl w:val="0"/>
        <w:jc w:val="left"/>
      </w:pPr>
      <w:r>
        <w:t>Sponsors: Rep. Funderburk</w:t>
      </w:r>
    </w:p>
    <w:p w:rsidR="00E653FB" w:rsidRDefault="00E653FB" w:rsidP="00E653FB">
      <w:pPr>
        <w:widowControl w:val="0"/>
        <w:jc w:val="left"/>
      </w:pPr>
      <w:r>
        <w:t>Document Path: l:\council\bills\rm\1550htc14.docx</w:t>
      </w:r>
    </w:p>
    <w:p w:rsidR="00E653FB" w:rsidRDefault="00E653FB" w:rsidP="00E653FB">
      <w:pPr>
        <w:widowControl w:val="0"/>
        <w:jc w:val="left"/>
      </w:pPr>
    </w:p>
    <w:p w:rsidR="00F9795D" w:rsidRDefault="00F9795D" w:rsidP="00E653FB">
      <w:pPr>
        <w:widowControl w:val="0"/>
        <w:jc w:val="left"/>
      </w:pPr>
      <w:r>
        <w:t>Introduced in the House on April 2, 2014</w:t>
      </w:r>
    </w:p>
    <w:p w:rsidR="00F9795D" w:rsidRDefault="00F9795D" w:rsidP="00E653FB">
      <w:pPr>
        <w:widowControl w:val="0"/>
        <w:jc w:val="left"/>
      </w:pPr>
      <w:r>
        <w:t>Introduced in the Senate on April 2, 2014</w:t>
      </w:r>
    </w:p>
    <w:p w:rsidR="00F9795D" w:rsidRDefault="00F9795D" w:rsidP="00E653FB">
      <w:pPr>
        <w:widowControl w:val="0"/>
        <w:jc w:val="left"/>
      </w:pPr>
      <w:r>
        <w:t>Adopted by the General Assembly on April 2, 2014</w:t>
      </w:r>
    </w:p>
    <w:p w:rsidR="00F9795D" w:rsidRDefault="00F9795D" w:rsidP="00E653FB">
      <w:pPr>
        <w:widowControl w:val="0"/>
        <w:jc w:val="left"/>
      </w:pPr>
    </w:p>
    <w:p w:rsidR="00E653FB" w:rsidRDefault="00E653FB" w:rsidP="00E653FB">
      <w:pPr>
        <w:widowControl w:val="0"/>
        <w:jc w:val="left"/>
      </w:pPr>
      <w:r>
        <w:t xml:space="preserve">Summary: </w:t>
      </w:r>
      <w:r w:rsidR="00F56141">
        <w:t>Jack Brantley</w:t>
      </w:r>
    </w:p>
    <w:p w:rsidR="00E653FB" w:rsidRDefault="00E653FB" w:rsidP="00E653FB">
      <w:pPr>
        <w:widowControl w:val="0"/>
        <w:jc w:val="left"/>
      </w:pPr>
    </w:p>
    <w:p w:rsidR="00E653FB" w:rsidRDefault="00E653FB" w:rsidP="00E653FB">
      <w:pPr>
        <w:widowControl w:val="0"/>
        <w:jc w:val="left"/>
      </w:pPr>
    </w:p>
    <w:p w:rsidR="00E653FB" w:rsidRDefault="00E653FB" w:rsidP="00E653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53FB">
        <w:rPr>
          <w:b/>
        </w:rPr>
        <w:t>HISTORY OF LEGISLATIVE ACTIONS</w:t>
      </w:r>
    </w:p>
    <w:p w:rsidR="00E653FB" w:rsidRDefault="00E653FB" w:rsidP="00E653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53FB" w:rsidRPr="00E653FB" w:rsidRDefault="00E653FB" w:rsidP="00E653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53FB">
        <w:rPr>
          <w:u w:val="single"/>
        </w:rPr>
        <w:tab/>
        <w:t>Date</w:t>
      </w:r>
      <w:r w:rsidRPr="00E653FB">
        <w:rPr>
          <w:u w:val="single"/>
        </w:rPr>
        <w:tab/>
        <w:t>Body</w:t>
      </w:r>
      <w:r w:rsidRPr="00E653FB">
        <w:rPr>
          <w:u w:val="single"/>
        </w:rPr>
        <w:tab/>
        <w:t>Action Description with journal page number</w:t>
      </w:r>
      <w:r w:rsidRPr="00E653FB">
        <w:rPr>
          <w:u w:val="single"/>
        </w:rPr>
        <w:tab/>
      </w:r>
      <w:bookmarkStart w:id="0" w:name="_GoBack"/>
      <w:bookmarkEnd w:id="0"/>
    </w:p>
    <w:p w:rsidR="00EB082C" w:rsidRDefault="00EB082C" w:rsidP="00EB08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4/2/2014</w:t>
      </w:r>
      <w:r>
        <w:tab/>
        <w:t>House</w:t>
      </w:r>
      <w:r>
        <w:tab/>
      </w:r>
      <w:r w:rsidRPr="009D60FD">
        <w:t>Intr</w:t>
      </w:r>
      <w:r>
        <w:t xml:space="preserve">oduced, adopted, sent to Senate </w:t>
      </w:r>
      <w:r w:rsidRPr="009D60FD">
        <w:t>(</w:t>
      </w:r>
      <w:hyperlink r:id="rId7" w:history="1">
        <w:r w:rsidRPr="009D60FD">
          <w:rPr>
            <w:rStyle w:val="Hyperlink"/>
          </w:rPr>
          <w:t>House Journal</w:t>
        </w:r>
        <w:r w:rsidRPr="009D60FD">
          <w:rPr>
            <w:rStyle w:val="Hyperlink"/>
          </w:rPr>
          <w:noBreakHyphen/>
          <w:t>page 2</w:t>
        </w:r>
      </w:hyperlink>
      <w:r w:rsidRPr="009D60FD">
        <w:t>)</w:t>
      </w:r>
    </w:p>
    <w:p w:rsidR="00EB082C" w:rsidRDefault="00EB082C" w:rsidP="00EB08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4/2/2014</w:t>
      </w:r>
      <w:r>
        <w:tab/>
        <w:t>Senate</w:t>
      </w:r>
      <w:r>
        <w:tab/>
      </w:r>
      <w:r w:rsidRPr="009D60FD">
        <w:t>Introduced, adopted, returned with concurrence</w:t>
      </w:r>
    </w:p>
    <w:p w:rsidR="00EB082C" w:rsidRDefault="00EB082C" w:rsidP="00EB08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53FB" w:rsidRPr="00E653FB" w:rsidRDefault="00E653FB" w:rsidP="00E65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53FB" w:rsidRDefault="00E653FB" w:rsidP="00E653FB">
      <w:r w:rsidRPr="00E653FB">
        <w:rPr>
          <w:b/>
        </w:rPr>
        <w:t>VERSIONS OF THIS BILL</w:t>
      </w:r>
    </w:p>
    <w:p w:rsidR="00E653FB" w:rsidRDefault="00E653FB" w:rsidP="00E653FB"/>
    <w:p w:rsidR="00E653FB" w:rsidRDefault="00FC3BC3" w:rsidP="00E653FB">
      <w:hyperlink r:id="rId8" w:history="1">
        <w:r w:rsidR="00E653FB">
          <w:rPr>
            <w:rStyle w:val="Hyperlink"/>
          </w:rPr>
          <w:t>4/2/2014</w:t>
        </w:r>
      </w:hyperlink>
    </w:p>
    <w:p w:rsidR="00E653FB" w:rsidRDefault="00E653FB" w:rsidP="00E653FB"/>
    <w:p w:rsidR="00E653FB" w:rsidRDefault="00E653FB" w:rsidP="00E653FB">
      <w:pPr>
        <w:sectPr w:rsidR="00E653FB" w:rsidSect="00E653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34F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5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55CA0">
        <w:t xml:space="preserve">CONGRATULATE JACK BRANTLEY OF KERSHAW COUNTY ON RECEIVING THE </w:t>
      </w:r>
      <w:r w:rsidR="00032464">
        <w:t xml:space="preserve">NATIONAL </w:t>
      </w:r>
      <w:r w:rsidR="005E235D">
        <w:t xml:space="preserve">SOCIETY </w:t>
      </w:r>
      <w:r w:rsidR="00655CA0">
        <w:t>DA</w:t>
      </w:r>
      <w:r w:rsidR="005E235D">
        <w:t>R</w:t>
      </w:r>
      <w:r w:rsidR="00655CA0">
        <w:t xml:space="preserve"> C</w:t>
      </w:r>
      <w:r w:rsidR="005E235D">
        <w:t>OMMUNITY SERVICE</w:t>
      </w:r>
      <w:r w:rsidR="00655CA0">
        <w:t xml:space="preserve"> AWARD</w:t>
      </w:r>
      <w:r w:rsidR="005E235D">
        <w:t>, PRESENTED BY THE HOBKIRK HILL CHAPTER OF THE DAUGHTERS OF THE AMERICAN REVOLUTION.</w:t>
      </w:r>
    </w:p>
    <w:p w:rsidR="005134F7" w:rsidRDefault="00513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557C" w:rsidRDefault="00702AA5" w:rsidP="00702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the South Carolina General Assembly is pleased to learn that Jack Brantley of Kershaw County has been honored by the </w:t>
      </w:r>
      <w:r w:rsidR="005E557C">
        <w:t>Daughters of the American Revolution</w:t>
      </w:r>
      <w:r w:rsidR="00531DA6" w:rsidRPr="00531DA6">
        <w:t>’</w:t>
      </w:r>
      <w:r w:rsidR="005E235D">
        <w:t xml:space="preserve">s </w:t>
      </w:r>
      <w:r w:rsidR="002B0BAC">
        <w:t>H</w:t>
      </w:r>
      <w:r w:rsidR="007F5ECA">
        <w:t>obkirk Hill Chapter</w:t>
      </w:r>
      <w:r w:rsidR="005E557C">
        <w:t xml:space="preserve"> </w:t>
      </w:r>
      <w:r>
        <w:t xml:space="preserve">as the recipient of its </w:t>
      </w:r>
      <w:r w:rsidR="003702D8">
        <w:t xml:space="preserve">prestigious </w:t>
      </w:r>
      <w:r w:rsidR="005E235D">
        <w:t>National Society DAR Community Service Award</w:t>
      </w:r>
      <w:r w:rsidR="005E557C">
        <w:t>; and</w:t>
      </w:r>
    </w:p>
    <w:p w:rsidR="005E557C" w:rsidRDefault="005E557C" w:rsidP="00702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55CA0" w:rsidRDefault="005E557C" w:rsidP="005E5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702AA5">
        <w:t xml:space="preserve">throughout his life, </w:t>
      </w:r>
      <w:r w:rsidR="00E72043">
        <w:t xml:space="preserve">renowned caterer </w:t>
      </w:r>
      <w:r w:rsidR="00702AA5">
        <w:t>Jack Brantley has earned the respect and admiration of his fellow citizens for his consistent, generous, and caring support of worthy causes in the Camden area</w:t>
      </w:r>
      <w:r w:rsidR="008058D4">
        <w:t xml:space="preserve">. In recognition of </w:t>
      </w:r>
      <w:r w:rsidR="00D13795">
        <w:t>his</w:t>
      </w:r>
      <w:r w:rsidR="008058D4">
        <w:t xml:space="preserve"> service, he has been named to receive this new </w:t>
      </w:r>
      <w:r w:rsidR="000E3C1C">
        <w:t>commendation</w:t>
      </w:r>
      <w:r w:rsidR="00702AA5">
        <w:t>; and</w:t>
      </w:r>
    </w:p>
    <w:p w:rsidR="00655CA0" w:rsidRDefault="00655C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34F7" w:rsidRDefault="00783EF1" w:rsidP="00805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805C65">
        <w:t xml:space="preserve">the General Assembly takes great pleasure in saluting this son of South Carolina on being named </w:t>
      </w:r>
      <w:r w:rsidR="00830745">
        <w:t xml:space="preserve">as recipient of </w:t>
      </w:r>
      <w:r w:rsidR="00805C65">
        <w:t>this</w:t>
      </w:r>
      <w:r w:rsidR="00830745">
        <w:t>,</w:t>
      </w:r>
      <w:r w:rsidR="00805C65">
        <w:t xml:space="preserve"> his latest honor, </w:t>
      </w:r>
      <w:r w:rsidR="00392B3A">
        <w:t xml:space="preserve">the </w:t>
      </w:r>
      <w:r w:rsidR="00EC616F">
        <w:t>National Society DAR Community Service Award</w:t>
      </w:r>
      <w:r w:rsidR="00805C65">
        <w:t xml:space="preserve">. </w:t>
      </w:r>
      <w:r w:rsidR="005134F7">
        <w:t xml:space="preserve">Now, therefore, </w:t>
      </w:r>
    </w:p>
    <w:p w:rsidR="005134F7" w:rsidRDefault="00513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34F7" w:rsidRDefault="00513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134F7" w:rsidRDefault="00513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16F" w:rsidRDefault="005134F7" w:rsidP="00EC6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DA1984">
        <w:t xml:space="preserve"> </w:t>
      </w:r>
      <w:r w:rsidR="007759A7">
        <w:rPr>
          <w:color w:val="000000" w:themeColor="text1"/>
        </w:rPr>
        <w:t xml:space="preserve">the members of the South Carolina General Assembly, by this resolution, </w:t>
      </w:r>
      <w:r w:rsidR="00702B6C">
        <w:t xml:space="preserve">congratulate Jack Brantley of Kershaw County on receiving the </w:t>
      </w:r>
      <w:r w:rsidR="00EC616F">
        <w:t xml:space="preserve">National Society DAR Community Service Award, presented by the </w:t>
      </w:r>
      <w:r w:rsidR="001603F8">
        <w:t>H</w:t>
      </w:r>
      <w:r w:rsidR="00EC616F">
        <w:t xml:space="preserve">obkirk </w:t>
      </w:r>
      <w:r w:rsidR="001603F8">
        <w:t>H</w:t>
      </w:r>
      <w:r w:rsidR="00EC616F">
        <w:t xml:space="preserve">ill </w:t>
      </w:r>
      <w:r w:rsidR="001603F8">
        <w:t>C</w:t>
      </w:r>
      <w:r w:rsidR="00EC616F">
        <w:t xml:space="preserve">hapter of the </w:t>
      </w:r>
      <w:r w:rsidR="001603F8">
        <w:t>D</w:t>
      </w:r>
      <w:r w:rsidR="00EC616F">
        <w:t xml:space="preserve">aughters of the </w:t>
      </w:r>
      <w:r w:rsidR="001603F8">
        <w:t>A</w:t>
      </w:r>
      <w:r w:rsidR="00EC616F">
        <w:t xml:space="preserve">merican </w:t>
      </w:r>
      <w:r w:rsidR="001603F8">
        <w:t>R</w:t>
      </w:r>
      <w:r w:rsidR="00EC616F">
        <w:t>evolution.</w:t>
      </w:r>
    </w:p>
    <w:p w:rsidR="005134F7" w:rsidRDefault="00513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3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EC5F0B">
        <w:t>provided</w:t>
      </w:r>
      <w:r>
        <w:t xml:space="preserve"> to</w:t>
      </w:r>
      <w:r w:rsidR="00EC5F0B">
        <w:t xml:space="preserve"> Jack Brantley.</w:t>
      </w:r>
    </w:p>
    <w:p w:rsidR="00EB40B5" w:rsidRDefault="00D463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40B5" w:rsidRDefault="00EB40B5" w:rsidP="00E653FB">
      <w:pPr>
        <w:suppressAutoHyphens/>
      </w:pPr>
    </w:p>
    <w:sectPr w:rsidR="00EB40B5" w:rsidSect="00E653F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16F" w:rsidRDefault="00EC616F" w:rsidP="009F0C77">
      <w:r>
        <w:separator/>
      </w:r>
    </w:p>
  </w:endnote>
  <w:endnote w:type="continuationSeparator" w:id="0">
    <w:p w:rsidR="00EC616F" w:rsidRDefault="00EC61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CC6D12-FA44-4369-B5EE-EBB87F270ADA}"/>
    <w:embedBold r:id="rId2" w:fontKey="{BD2FBCC3-C408-490A-A1E7-6DEBDA768D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19C2DD-D7C3-41BC-8D7C-6194D7CF6B3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B3F5226-0283-4EA8-B726-AE4EDA095D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FD7077-678C-4824-A97E-1502E25CD4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3FB" w:rsidRPr="00EB40B5" w:rsidRDefault="00E653FB" w:rsidP="00EB40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[5029]</w:t>
    </w:r>
    <w:r>
      <w:tab/>
    </w:r>
    <w:r w:rsidR="00AD3CE0">
      <w:fldChar w:fldCharType="begin"/>
    </w:r>
    <w:r w:rsidR="00AD3CE0">
      <w:instrText xml:space="preserve"> PAGE  \* MERGEFORMAT </w:instrText>
    </w:r>
    <w:r w:rsidR="00AD3CE0">
      <w:fldChar w:fldCharType="separate"/>
    </w:r>
    <w:r w:rsidR="00FC3BC3">
      <w:rPr>
        <w:noProof/>
      </w:rPr>
      <w:t>1</w:t>
    </w:r>
    <w:r w:rsidR="00AD3CE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16F" w:rsidRDefault="00EC616F" w:rsidP="009F0C77">
      <w:r>
        <w:separator/>
      </w:r>
    </w:p>
  </w:footnote>
  <w:footnote w:type="continuationSeparator" w:id="0">
    <w:p w:rsidR="00EC616F" w:rsidRDefault="00EC61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50HTC14"/>
    <w:docVar w:name="CoverBillType" w:val="c"/>
    <w:docVar w:name="docpath" w:val="L:\Council\bills\RM\1550HTC14.DOCX"/>
    <w:docVar w:name="dvBillNumber" w:val="50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24303"/>
    <w:rsid w:val="00011869"/>
    <w:rsid w:val="00032464"/>
    <w:rsid w:val="000E1785"/>
    <w:rsid w:val="000E3C1C"/>
    <w:rsid w:val="000F40FA"/>
    <w:rsid w:val="00105725"/>
    <w:rsid w:val="0010776B"/>
    <w:rsid w:val="00124921"/>
    <w:rsid w:val="00133E66"/>
    <w:rsid w:val="0014359D"/>
    <w:rsid w:val="001435A3"/>
    <w:rsid w:val="001532FE"/>
    <w:rsid w:val="001603F8"/>
    <w:rsid w:val="001D08F2"/>
    <w:rsid w:val="001D525B"/>
    <w:rsid w:val="001D7F4F"/>
    <w:rsid w:val="00224303"/>
    <w:rsid w:val="002321B6"/>
    <w:rsid w:val="00250967"/>
    <w:rsid w:val="002543C8"/>
    <w:rsid w:val="00284AAE"/>
    <w:rsid w:val="002B0BAC"/>
    <w:rsid w:val="002E5912"/>
    <w:rsid w:val="00301B21"/>
    <w:rsid w:val="00325348"/>
    <w:rsid w:val="0032732C"/>
    <w:rsid w:val="00336AD0"/>
    <w:rsid w:val="003702D8"/>
    <w:rsid w:val="0037079A"/>
    <w:rsid w:val="00392B3A"/>
    <w:rsid w:val="003D01E8"/>
    <w:rsid w:val="003E5288"/>
    <w:rsid w:val="003F6D79"/>
    <w:rsid w:val="0041760A"/>
    <w:rsid w:val="00417C01"/>
    <w:rsid w:val="004809EE"/>
    <w:rsid w:val="004E7D54"/>
    <w:rsid w:val="004F4CEF"/>
    <w:rsid w:val="005134F7"/>
    <w:rsid w:val="005273C6"/>
    <w:rsid w:val="00530A69"/>
    <w:rsid w:val="00531DA6"/>
    <w:rsid w:val="00545593"/>
    <w:rsid w:val="00577C6C"/>
    <w:rsid w:val="005C2FE2"/>
    <w:rsid w:val="005E235D"/>
    <w:rsid w:val="005E2BC9"/>
    <w:rsid w:val="005E557C"/>
    <w:rsid w:val="00605102"/>
    <w:rsid w:val="006215AA"/>
    <w:rsid w:val="00655CA0"/>
    <w:rsid w:val="006913C9"/>
    <w:rsid w:val="0069470D"/>
    <w:rsid w:val="00700763"/>
    <w:rsid w:val="00702AA5"/>
    <w:rsid w:val="00702B6C"/>
    <w:rsid w:val="0071164A"/>
    <w:rsid w:val="00734F00"/>
    <w:rsid w:val="007759A7"/>
    <w:rsid w:val="00783EF1"/>
    <w:rsid w:val="00790CE5"/>
    <w:rsid w:val="007A70AE"/>
    <w:rsid w:val="007F5ECA"/>
    <w:rsid w:val="007F5F9D"/>
    <w:rsid w:val="008058D4"/>
    <w:rsid w:val="00805C65"/>
    <w:rsid w:val="00830745"/>
    <w:rsid w:val="008362E8"/>
    <w:rsid w:val="0088340F"/>
    <w:rsid w:val="00884EAD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3CE0"/>
    <w:rsid w:val="00AD4B17"/>
    <w:rsid w:val="00B03167"/>
    <w:rsid w:val="00B36528"/>
    <w:rsid w:val="00B412D4"/>
    <w:rsid w:val="00BE3C22"/>
    <w:rsid w:val="00C0345E"/>
    <w:rsid w:val="00C2243F"/>
    <w:rsid w:val="00C3483A"/>
    <w:rsid w:val="00C74E9D"/>
    <w:rsid w:val="00C82FD3"/>
    <w:rsid w:val="00C83056"/>
    <w:rsid w:val="00C92819"/>
    <w:rsid w:val="00CC6B7B"/>
    <w:rsid w:val="00CD2089"/>
    <w:rsid w:val="00D13795"/>
    <w:rsid w:val="00D46345"/>
    <w:rsid w:val="00D73A67"/>
    <w:rsid w:val="00D970A9"/>
    <w:rsid w:val="00DA1984"/>
    <w:rsid w:val="00DE6013"/>
    <w:rsid w:val="00DF3845"/>
    <w:rsid w:val="00E41911"/>
    <w:rsid w:val="00E552EF"/>
    <w:rsid w:val="00E653FB"/>
    <w:rsid w:val="00E72043"/>
    <w:rsid w:val="00E92EEF"/>
    <w:rsid w:val="00EB082C"/>
    <w:rsid w:val="00EB40B5"/>
    <w:rsid w:val="00EC5F0B"/>
    <w:rsid w:val="00EC616F"/>
    <w:rsid w:val="00EF16DF"/>
    <w:rsid w:val="00EF3FCB"/>
    <w:rsid w:val="00F24442"/>
    <w:rsid w:val="00F50AE3"/>
    <w:rsid w:val="00F56141"/>
    <w:rsid w:val="00F67CF1"/>
    <w:rsid w:val="00F840F0"/>
    <w:rsid w:val="00F9795D"/>
    <w:rsid w:val="00FB0D0D"/>
    <w:rsid w:val="00FB43B4"/>
    <w:rsid w:val="00FB7936"/>
    <w:rsid w:val="00FC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7F47D58-726A-49F5-A5E0-89439C09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63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34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653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029_201404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EC535-EB15-49CE-B627-082799E6A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5029: Jack Brantley - South Carolina Legislature Online</dc:title>
  <dc:creator>McDowell</dc:creator>
  <cp:lastModifiedBy>N Cumfer</cp:lastModifiedBy>
  <cp:revision>7</cp:revision>
  <cp:lastPrinted>2014-04-01T17:48:00Z</cp:lastPrinted>
  <dcterms:created xsi:type="dcterms:W3CDTF">2014-04-02T14:40:00Z</dcterms:created>
  <dcterms:modified xsi:type="dcterms:W3CDTF">2014-12-05T17:07:00Z</dcterms:modified>
</cp:coreProperties>
</file>