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DEA" w:rsidRDefault="00E33DEA" w:rsidP="00E33DEA">
      <w:pPr>
        <w:widowControl w:val="0"/>
        <w:jc w:val="center"/>
      </w:pPr>
      <w:r w:rsidRPr="00E33DEA">
        <w:rPr>
          <w:b/>
        </w:rPr>
        <w:t>South Carolina General Assembly</w:t>
      </w:r>
    </w:p>
    <w:p w:rsidR="00E33DEA" w:rsidRDefault="00E33DEA" w:rsidP="00E33DEA">
      <w:pPr>
        <w:widowControl w:val="0"/>
        <w:jc w:val="center"/>
      </w:pPr>
      <w:r>
        <w:t>120th Session, 2013-2014</w:t>
      </w:r>
    </w:p>
    <w:p w:rsidR="00E33DEA" w:rsidRDefault="00E33DEA" w:rsidP="00E33DEA">
      <w:pPr>
        <w:widowControl w:val="0"/>
        <w:jc w:val="left"/>
      </w:pPr>
    </w:p>
    <w:p w:rsidR="00E33DEA" w:rsidRDefault="00E33DEA" w:rsidP="00E33DEA">
      <w:pPr>
        <w:widowControl w:val="0"/>
        <w:jc w:val="left"/>
        <w:rPr>
          <w:b/>
        </w:rPr>
      </w:pPr>
      <w:r w:rsidRPr="00E33DEA">
        <w:rPr>
          <w:b/>
        </w:rPr>
        <w:t>H. 5064</w:t>
      </w:r>
    </w:p>
    <w:p w:rsidR="00E33DEA" w:rsidRDefault="00E33DEA" w:rsidP="00E33DEA">
      <w:pPr>
        <w:widowControl w:val="0"/>
        <w:jc w:val="left"/>
        <w:rPr>
          <w:b/>
        </w:rPr>
      </w:pPr>
    </w:p>
    <w:p w:rsidR="00E33DEA" w:rsidRDefault="00E33DEA" w:rsidP="00E33DEA">
      <w:pPr>
        <w:widowControl w:val="0"/>
        <w:jc w:val="left"/>
      </w:pPr>
      <w:r w:rsidRPr="00E33DEA">
        <w:rPr>
          <w:b/>
        </w:rPr>
        <w:t>STATUS INFORMATION</w:t>
      </w:r>
    </w:p>
    <w:p w:rsidR="00E33DEA" w:rsidRDefault="00E33DEA" w:rsidP="00E33DEA">
      <w:pPr>
        <w:widowControl w:val="0"/>
        <w:jc w:val="left"/>
      </w:pPr>
    </w:p>
    <w:p w:rsidR="00E33DEA" w:rsidRDefault="00E33DEA" w:rsidP="00E33DEA">
      <w:pPr>
        <w:widowControl w:val="0"/>
        <w:jc w:val="left"/>
      </w:pPr>
      <w:r>
        <w:t>General Bill</w:t>
      </w:r>
    </w:p>
    <w:p w:rsidR="00E33DEA" w:rsidRDefault="00E33DEA" w:rsidP="00E33DEA">
      <w:pPr>
        <w:widowControl w:val="0"/>
        <w:jc w:val="left"/>
      </w:pPr>
      <w:r>
        <w:t>Sponsors: Reps. Bedingfield and Sandifer</w:t>
      </w:r>
    </w:p>
    <w:p w:rsidR="00E33DEA" w:rsidRDefault="00E33DEA" w:rsidP="00E33DEA">
      <w:pPr>
        <w:widowControl w:val="0"/>
        <w:jc w:val="left"/>
      </w:pPr>
      <w:r>
        <w:t>Document Path: l:\council\bills\agm\18225ab14.docx</w:t>
      </w:r>
    </w:p>
    <w:p w:rsidR="009C50B2" w:rsidRDefault="009C50B2" w:rsidP="00E33DEA">
      <w:pPr>
        <w:widowControl w:val="0"/>
        <w:jc w:val="left"/>
      </w:pPr>
      <w:r>
        <w:t>Companion/Similar bill(s): 5063, 5065, 5066, 5067, 5068</w:t>
      </w:r>
    </w:p>
    <w:p w:rsidR="00E33DEA" w:rsidRDefault="00E33DEA" w:rsidP="00E33DEA">
      <w:pPr>
        <w:widowControl w:val="0"/>
        <w:jc w:val="left"/>
      </w:pPr>
    </w:p>
    <w:p w:rsidR="00E33DEA" w:rsidRDefault="00E33DEA" w:rsidP="00E33DEA">
      <w:pPr>
        <w:widowControl w:val="0"/>
        <w:jc w:val="left"/>
      </w:pPr>
      <w:r>
        <w:t>Introduced in the House on April 8, 2014</w:t>
      </w:r>
    </w:p>
    <w:p w:rsidR="00E33DEA" w:rsidRDefault="00E33DEA" w:rsidP="00E33DEA">
      <w:pPr>
        <w:widowControl w:val="0"/>
        <w:jc w:val="left"/>
      </w:pPr>
      <w:r>
        <w:t xml:space="preserve">Currently residing in the House Committee on </w:t>
      </w:r>
      <w:r w:rsidRPr="00E33DEA">
        <w:rPr>
          <w:b/>
        </w:rPr>
        <w:t>Labor, Commerce and Industry</w:t>
      </w:r>
    </w:p>
    <w:p w:rsidR="00E33DEA" w:rsidRDefault="00E33DEA" w:rsidP="00E33DEA">
      <w:pPr>
        <w:widowControl w:val="0"/>
        <w:jc w:val="left"/>
      </w:pPr>
    </w:p>
    <w:p w:rsidR="00E33DEA" w:rsidRDefault="00E33DEA" w:rsidP="00E33DEA">
      <w:pPr>
        <w:widowControl w:val="0"/>
        <w:jc w:val="left"/>
      </w:pPr>
      <w:r>
        <w:t xml:space="preserve">Summary: </w:t>
      </w:r>
      <w:r w:rsidR="00F24996">
        <w:t>Contractors</w:t>
      </w:r>
    </w:p>
    <w:p w:rsidR="00E33DEA" w:rsidRDefault="00E33DEA" w:rsidP="00E33DEA">
      <w:pPr>
        <w:widowControl w:val="0"/>
        <w:jc w:val="left"/>
      </w:pPr>
    </w:p>
    <w:p w:rsidR="00E33DEA" w:rsidRDefault="00E33DEA" w:rsidP="00E33DEA">
      <w:pPr>
        <w:widowControl w:val="0"/>
        <w:jc w:val="left"/>
      </w:pPr>
    </w:p>
    <w:p w:rsidR="00E33DEA" w:rsidRDefault="00E33DEA" w:rsidP="00E33D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3DEA">
        <w:rPr>
          <w:b/>
        </w:rPr>
        <w:t>HISTORY OF LEGISLATIVE ACTIONS</w:t>
      </w:r>
    </w:p>
    <w:p w:rsidR="00E33DEA" w:rsidRDefault="00E33DEA" w:rsidP="00E33D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3DEA" w:rsidRPr="00E33DEA" w:rsidRDefault="00E33DEA" w:rsidP="00E33D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3DEA">
        <w:rPr>
          <w:u w:val="single"/>
        </w:rPr>
        <w:tab/>
        <w:t>Date</w:t>
      </w:r>
      <w:r w:rsidRPr="00E33DEA">
        <w:rPr>
          <w:u w:val="single"/>
        </w:rPr>
        <w:tab/>
        <w:t>Body</w:t>
      </w:r>
      <w:r w:rsidRPr="00E33DEA">
        <w:rPr>
          <w:u w:val="single"/>
        </w:rPr>
        <w:tab/>
        <w:t>Action Description with journal page number</w:t>
      </w:r>
      <w:r w:rsidRPr="00E33DEA">
        <w:rPr>
          <w:u w:val="single"/>
        </w:rPr>
        <w:tab/>
      </w:r>
      <w:bookmarkStart w:id="0" w:name="_GoBack"/>
      <w:bookmarkEnd w:id="0"/>
    </w:p>
    <w:p w:rsidR="00D95A23" w:rsidRDefault="00D95A23" w:rsidP="00D95A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4/8/2014</w:t>
      </w:r>
      <w:r>
        <w:tab/>
        <w:t>House</w:t>
      </w:r>
      <w:r>
        <w:tab/>
      </w:r>
      <w:r w:rsidRPr="00AD1599">
        <w:t>Introduced and read first time (</w:t>
      </w:r>
      <w:hyperlink r:id="rId7" w:history="1">
        <w:r w:rsidRPr="00AD1599">
          <w:rPr>
            <w:rStyle w:val="Hyperlink"/>
          </w:rPr>
          <w:t>House Journal</w:t>
        </w:r>
        <w:r w:rsidRPr="00AD1599">
          <w:rPr>
            <w:rStyle w:val="Hyperlink"/>
          </w:rPr>
          <w:noBreakHyphen/>
          <w:t>page 5</w:t>
        </w:r>
      </w:hyperlink>
      <w:r w:rsidRPr="00AD1599">
        <w:t>)</w:t>
      </w:r>
    </w:p>
    <w:p w:rsidR="00D95A23" w:rsidRDefault="00D95A23" w:rsidP="00D95A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4/8/2014</w:t>
      </w:r>
      <w:r>
        <w:tab/>
        <w:t>House</w:t>
      </w:r>
      <w:r>
        <w:tab/>
      </w:r>
      <w:r w:rsidRPr="00AD1599">
        <w:t>Referred to C</w:t>
      </w:r>
      <w:r>
        <w:t xml:space="preserve">ommittee on </w:t>
      </w:r>
      <w:r w:rsidRPr="00AD1599">
        <w:rPr>
          <w:b/>
        </w:rPr>
        <w:t>Labor, Commerce and Industry</w:t>
      </w:r>
      <w:r w:rsidRPr="00AD1599">
        <w:t xml:space="preserve"> (</w:t>
      </w:r>
      <w:hyperlink r:id="rId8" w:history="1">
        <w:r w:rsidRPr="00AD1599">
          <w:rPr>
            <w:rStyle w:val="Hyperlink"/>
          </w:rPr>
          <w:t>House Journal</w:t>
        </w:r>
        <w:r w:rsidRPr="00AD1599">
          <w:rPr>
            <w:rStyle w:val="Hyperlink"/>
          </w:rPr>
          <w:noBreakHyphen/>
          <w:t>page 5</w:t>
        </w:r>
      </w:hyperlink>
      <w:r w:rsidRPr="00AD1599">
        <w:t>)</w:t>
      </w:r>
    </w:p>
    <w:p w:rsidR="00D95A23" w:rsidRDefault="00D95A23" w:rsidP="00D95A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3DEA" w:rsidRPr="00E33DEA" w:rsidRDefault="00E33DEA" w:rsidP="00E33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3DEA" w:rsidRDefault="00E33DEA" w:rsidP="00E33DEA">
      <w:pPr>
        <w:widowControl w:val="0"/>
        <w:jc w:val="left"/>
      </w:pPr>
      <w:r w:rsidRPr="00E33DEA">
        <w:rPr>
          <w:b/>
        </w:rPr>
        <w:t>VERSIONS OF THIS BILL</w:t>
      </w:r>
    </w:p>
    <w:p w:rsidR="00E33DEA" w:rsidRDefault="00E33DEA" w:rsidP="00E33DEA">
      <w:pPr>
        <w:widowControl w:val="0"/>
        <w:jc w:val="left"/>
      </w:pPr>
    </w:p>
    <w:p w:rsidR="00E33DEA" w:rsidRDefault="00650E53" w:rsidP="00E33DEA">
      <w:pPr>
        <w:widowControl w:val="0"/>
        <w:jc w:val="left"/>
      </w:pPr>
      <w:hyperlink r:id="rId9" w:history="1">
        <w:r w:rsidR="00E33DEA">
          <w:rPr>
            <w:rStyle w:val="Hyperlink"/>
          </w:rPr>
          <w:t>4/8/2014</w:t>
        </w:r>
      </w:hyperlink>
    </w:p>
    <w:p w:rsidR="00E33DEA" w:rsidRDefault="00E33DEA" w:rsidP="00E33DEA"/>
    <w:p w:rsidR="00E33DEA" w:rsidRDefault="00E33DEA" w:rsidP="00E33DEA">
      <w:pPr>
        <w:sectPr w:rsidR="00E33DEA" w:rsidSect="00E33D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7F9B" w:rsidRDefault="00397F9B" w:rsidP="00397F9B">
      <w:pPr>
        <w:pStyle w:val="BillDots"/>
      </w:pPr>
    </w:p>
    <w:p w:rsidR="00397F9B" w:rsidRDefault="00397F9B" w:rsidP="00397F9B">
      <w:pPr>
        <w:pStyle w:val="Numbersforbills"/>
      </w:pPr>
    </w:p>
    <w:p w:rsidR="00397F9B" w:rsidRDefault="00397F9B" w:rsidP="00397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F9B" w:rsidRDefault="00397F9B" w:rsidP="00397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F9B" w:rsidRDefault="00397F9B" w:rsidP="00397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F9B" w:rsidRDefault="00397F9B" w:rsidP="00397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F9B" w:rsidRDefault="00397F9B" w:rsidP="00397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3D9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6A9" w:rsidRDefault="003B16A9" w:rsidP="0036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40</w:t>
      </w:r>
      <w:r w:rsidR="002C3669">
        <w:noBreakHyphen/>
      </w:r>
      <w:r>
        <w:t>11</w:t>
      </w:r>
      <w:r w:rsidR="002C3669">
        <w:noBreakHyphen/>
      </w:r>
      <w:r>
        <w:t>30, CODE OF LAWS OF SOUTH CAROLINA, 1976, RELATING TO THE REQUIREMENT OF A LICENSE TO PERFORM GENERAL CONTRACTING OR MECHANICAL CONTRACTING SERVICES FOR A PROJECT FOR WHICH THE TOTAL COST OF CONSTRUCTION EXCEEDS FIVE THOUSAND DOLLARS, SO AS TO INCREASE THIS AMOUNT TO TEN THOUSAND DOLLARS.</w:t>
      </w:r>
    </w:p>
    <w:p w:rsidR="00993D90" w:rsidRDefault="00993D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3D90" w:rsidRDefault="00993D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3D90" w:rsidRDefault="00993D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D90" w:rsidRDefault="00993D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B16A9">
        <w:t>Section 40</w:t>
      </w:r>
      <w:r w:rsidR="002C3669">
        <w:noBreakHyphen/>
      </w:r>
      <w:r w:rsidR="003B16A9">
        <w:t>11</w:t>
      </w:r>
      <w:r w:rsidR="002C3669">
        <w:noBreakHyphen/>
      </w:r>
      <w:r w:rsidR="003B16A9">
        <w:t>30 of the 1976 Code is amended to read:</w:t>
      </w:r>
    </w:p>
    <w:p w:rsidR="003B16A9" w:rsidRDefault="003B16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6A9" w:rsidRDefault="003B16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2C3669">
        <w:noBreakHyphen/>
      </w:r>
      <w:r>
        <w:t>11</w:t>
      </w:r>
      <w:r w:rsidR="002C3669">
        <w:noBreakHyphen/>
      </w:r>
      <w:r>
        <w:t>30.</w:t>
      </w:r>
      <w:r>
        <w:tab/>
      </w:r>
      <w:r w:rsidRPr="003840B5">
        <w:rPr>
          <w:color w:val="000000"/>
        </w:rPr>
        <w:t xml:space="preserve">No entity or individual may practice as a contractor by performing or offering to perform contracting work for which the total cost of construction is greater than </w:t>
      </w:r>
      <w:r w:rsidR="00B647AC" w:rsidRPr="003B16A9">
        <w:rPr>
          <w:strike/>
          <w:color w:val="000000"/>
        </w:rPr>
        <w:t>five</w:t>
      </w:r>
      <w:r w:rsidR="00B647AC" w:rsidRPr="003840B5">
        <w:rPr>
          <w:color w:val="000000"/>
        </w:rPr>
        <w:t xml:space="preserve"> </w:t>
      </w:r>
      <w:r w:rsidR="00B647AC">
        <w:rPr>
          <w:color w:val="000000"/>
          <w:u w:val="single"/>
        </w:rPr>
        <w:t>ten</w:t>
      </w:r>
      <w:r w:rsidRPr="003840B5">
        <w:rPr>
          <w:color w:val="000000"/>
        </w:rPr>
        <w:t xml:space="preserve"> thousand dollars for general contracting or greater than </w:t>
      </w:r>
      <w:r w:rsidRPr="003B16A9">
        <w:rPr>
          <w:strike/>
          <w:color w:val="000000"/>
        </w:rPr>
        <w:t>five</w:t>
      </w:r>
      <w:r w:rsidRPr="003840B5">
        <w:rPr>
          <w:color w:val="000000"/>
        </w:rPr>
        <w:t xml:space="preserve"> </w:t>
      </w:r>
      <w:r>
        <w:rPr>
          <w:color w:val="000000"/>
          <w:u w:val="single"/>
        </w:rPr>
        <w:t>ten</w:t>
      </w:r>
      <w:r>
        <w:rPr>
          <w:color w:val="000000"/>
        </w:rPr>
        <w:t xml:space="preserve"> </w:t>
      </w:r>
      <w:r w:rsidRPr="003840B5">
        <w:rPr>
          <w:color w:val="000000"/>
        </w:rPr>
        <w:t>thousand dollars for mechanical contracting without a license issued in accordance with this chapter.</w:t>
      </w:r>
      <w:r>
        <w:rPr>
          <w:color w:val="000000"/>
        </w:rPr>
        <w:t>”</w:t>
      </w:r>
    </w:p>
    <w:p w:rsidR="00993D90" w:rsidRDefault="00993D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3D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B16A9">
        <w:t>2</w:t>
      </w:r>
      <w:r>
        <w:t>.</w:t>
      </w:r>
      <w:r>
        <w:tab/>
        <w:t>This act takes effect upon approval by the Governor.</w:t>
      </w:r>
    </w:p>
    <w:p w:rsidR="003621D5" w:rsidRDefault="002C36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21D5" w:rsidRDefault="003621D5" w:rsidP="00E33DEA">
      <w:pPr>
        <w:suppressAutoHyphens/>
      </w:pPr>
    </w:p>
    <w:sectPr w:rsidR="003621D5" w:rsidSect="00E33DE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D90" w:rsidRDefault="00993D90" w:rsidP="009F0C77">
      <w:r>
        <w:separator/>
      </w:r>
    </w:p>
  </w:endnote>
  <w:endnote w:type="continuationSeparator" w:id="0">
    <w:p w:rsidR="00993D90" w:rsidRDefault="00993D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EAF0DE-34E9-4C56-BE20-40C67424C71A}"/>
    <w:embedBold r:id="rId2" w:fontKey="{D8F7AD53-F0F0-4A7F-A2C2-D1D65B9D55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198228-DC9B-4A52-AF00-D2FB2CA76C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6EF77E-DAA8-4E3B-A414-4C5564E707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DEA" w:rsidRPr="003621D5" w:rsidRDefault="00E33DEA" w:rsidP="003621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[5064]</w:t>
    </w:r>
    <w:r>
      <w:tab/>
    </w:r>
    <w:r w:rsidR="009B62E1">
      <w:fldChar w:fldCharType="begin"/>
    </w:r>
    <w:r w:rsidR="009B62E1">
      <w:instrText xml:space="preserve"> PAGE  \* MERGEFORMAT </w:instrText>
    </w:r>
    <w:r w:rsidR="009B62E1">
      <w:fldChar w:fldCharType="separate"/>
    </w:r>
    <w:r w:rsidR="00650E53">
      <w:rPr>
        <w:noProof/>
      </w:rPr>
      <w:t>1</w:t>
    </w:r>
    <w:r w:rsidR="009B62E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D90" w:rsidRDefault="00993D90" w:rsidP="009F0C77">
      <w:r>
        <w:separator/>
      </w:r>
    </w:p>
  </w:footnote>
  <w:footnote w:type="continuationSeparator" w:id="0">
    <w:p w:rsidR="00993D90" w:rsidRDefault="00993D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25AB14"/>
    <w:docVar w:name="CoverBillType" w:val="b"/>
    <w:docVar w:name="docpath" w:val="L:\Council\bills\AGM\18225AB14.DOCX"/>
    <w:docVar w:name="dvBillNumber" w:val="506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E24F0"/>
    <w:rsid w:val="00011869"/>
    <w:rsid w:val="0006101D"/>
    <w:rsid w:val="000B4F8C"/>
    <w:rsid w:val="000E1785"/>
    <w:rsid w:val="000F40FA"/>
    <w:rsid w:val="0010776B"/>
    <w:rsid w:val="00133E66"/>
    <w:rsid w:val="001435A3"/>
    <w:rsid w:val="001D08F2"/>
    <w:rsid w:val="001D525B"/>
    <w:rsid w:val="001D7F4F"/>
    <w:rsid w:val="001E24F0"/>
    <w:rsid w:val="002321B6"/>
    <w:rsid w:val="00250967"/>
    <w:rsid w:val="002543C8"/>
    <w:rsid w:val="00284AAE"/>
    <w:rsid w:val="002C3669"/>
    <w:rsid w:val="002E5912"/>
    <w:rsid w:val="00301B21"/>
    <w:rsid w:val="00325348"/>
    <w:rsid w:val="0032732C"/>
    <w:rsid w:val="0033546A"/>
    <w:rsid w:val="00336AD0"/>
    <w:rsid w:val="003621D5"/>
    <w:rsid w:val="0037079A"/>
    <w:rsid w:val="00397F9B"/>
    <w:rsid w:val="003B16A9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0E53"/>
    <w:rsid w:val="006913C9"/>
    <w:rsid w:val="00692247"/>
    <w:rsid w:val="0069470D"/>
    <w:rsid w:val="00734F00"/>
    <w:rsid w:val="00795667"/>
    <w:rsid w:val="007A70AE"/>
    <w:rsid w:val="008362E8"/>
    <w:rsid w:val="008A1768"/>
    <w:rsid w:val="008D639D"/>
    <w:rsid w:val="008D665B"/>
    <w:rsid w:val="008F0F33"/>
    <w:rsid w:val="008F4429"/>
    <w:rsid w:val="0094021A"/>
    <w:rsid w:val="00993D90"/>
    <w:rsid w:val="009A04D2"/>
    <w:rsid w:val="009B44AF"/>
    <w:rsid w:val="009B62E1"/>
    <w:rsid w:val="009C50B2"/>
    <w:rsid w:val="009C6A0B"/>
    <w:rsid w:val="009F0C77"/>
    <w:rsid w:val="009F4DD1"/>
    <w:rsid w:val="00A138ED"/>
    <w:rsid w:val="00A41684"/>
    <w:rsid w:val="00A64E80"/>
    <w:rsid w:val="00A72BCD"/>
    <w:rsid w:val="00A741D9"/>
    <w:rsid w:val="00A833AB"/>
    <w:rsid w:val="00A9741D"/>
    <w:rsid w:val="00AD4B17"/>
    <w:rsid w:val="00B075A8"/>
    <w:rsid w:val="00B412D4"/>
    <w:rsid w:val="00B647A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5A23"/>
    <w:rsid w:val="00D970A9"/>
    <w:rsid w:val="00DF3845"/>
    <w:rsid w:val="00E33DEA"/>
    <w:rsid w:val="00E41911"/>
    <w:rsid w:val="00E92EEF"/>
    <w:rsid w:val="00F24442"/>
    <w:rsid w:val="00F24996"/>
    <w:rsid w:val="00F50AE3"/>
    <w:rsid w:val="00F67CF1"/>
    <w:rsid w:val="00F73925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E5C1EE6-74C3-4C6B-ADC4-C4993F299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33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4-08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8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064_201404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381FF-25EB-4D14-9626-016525848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260</Words>
  <Characters>1488</Characters>
  <Application>Microsoft Office Word</Application>
  <DocSecurity>0</DocSecurity>
  <Lines>12</Lines>
  <Paragraphs>3</Paragraphs>
  <ScaleCrop>false</ScaleCrop>
  <Company>LPITS</Company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5064: Contractors - South Carolina Legislature Online</dc:title>
  <dc:creator>angiemorgan</dc:creator>
  <cp:lastModifiedBy>N Cumfer</cp:lastModifiedBy>
  <cp:revision>7</cp:revision>
  <cp:lastPrinted>2014-04-07T14:07:00Z</cp:lastPrinted>
  <dcterms:created xsi:type="dcterms:W3CDTF">2014-04-08T16:30:00Z</dcterms:created>
  <dcterms:modified xsi:type="dcterms:W3CDTF">2014-12-05T17:08:00Z</dcterms:modified>
</cp:coreProperties>
</file>