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D55" w:rsidRDefault="006E7D55" w:rsidP="006E7D55">
      <w:pPr>
        <w:widowControl w:val="0"/>
        <w:jc w:val="center"/>
      </w:pPr>
      <w:r w:rsidRPr="006E7D55">
        <w:rPr>
          <w:b/>
        </w:rPr>
        <w:t>South Carolina General Assembly</w:t>
      </w:r>
    </w:p>
    <w:p w:rsidR="006E7D55" w:rsidRDefault="006E7D55" w:rsidP="006E7D55">
      <w:pPr>
        <w:widowControl w:val="0"/>
        <w:jc w:val="center"/>
      </w:pPr>
      <w:r>
        <w:t>120th Session, 2013-2014</w:t>
      </w:r>
    </w:p>
    <w:p w:rsidR="006E7D55" w:rsidRDefault="006E7D55" w:rsidP="006E7D55">
      <w:pPr>
        <w:widowControl w:val="0"/>
        <w:jc w:val="left"/>
      </w:pPr>
    </w:p>
    <w:p w:rsidR="006E7D55" w:rsidRDefault="006E7D55" w:rsidP="006E7D55">
      <w:pPr>
        <w:widowControl w:val="0"/>
        <w:jc w:val="left"/>
        <w:rPr>
          <w:b/>
        </w:rPr>
      </w:pPr>
      <w:r w:rsidRPr="006E7D55">
        <w:rPr>
          <w:b/>
        </w:rPr>
        <w:t>H. 5112</w:t>
      </w:r>
    </w:p>
    <w:p w:rsidR="006E7D55" w:rsidRDefault="006E7D55" w:rsidP="006E7D55">
      <w:pPr>
        <w:widowControl w:val="0"/>
        <w:jc w:val="left"/>
        <w:rPr>
          <w:b/>
        </w:rPr>
      </w:pPr>
    </w:p>
    <w:p w:rsidR="006E7D55" w:rsidRDefault="006E7D55" w:rsidP="006E7D55">
      <w:pPr>
        <w:widowControl w:val="0"/>
        <w:jc w:val="left"/>
      </w:pPr>
      <w:r w:rsidRPr="006E7D55">
        <w:rPr>
          <w:b/>
        </w:rPr>
        <w:t>STATUS INFORMATION</w:t>
      </w:r>
    </w:p>
    <w:p w:rsidR="006E7D55" w:rsidRDefault="006E7D55" w:rsidP="006E7D55">
      <w:pPr>
        <w:widowControl w:val="0"/>
        <w:jc w:val="left"/>
      </w:pPr>
    </w:p>
    <w:p w:rsidR="006E7D55" w:rsidRDefault="006E7D55" w:rsidP="006E7D55">
      <w:pPr>
        <w:widowControl w:val="0"/>
        <w:jc w:val="left"/>
      </w:pPr>
      <w:r>
        <w:t>House Resolution</w:t>
      </w:r>
    </w:p>
    <w:p w:rsidR="006E7D55" w:rsidRDefault="006E7D55" w:rsidP="006E7D55">
      <w:pPr>
        <w:widowControl w:val="0"/>
        <w:jc w:val="left"/>
      </w:pPr>
      <w:r>
        <w:t>Sponsors: Reps. Norman, Delleney, Felder, King, Long, D.C. Moss, V.S. Moss, Pope and Simrill</w:t>
      </w:r>
    </w:p>
    <w:p w:rsidR="006E7D55" w:rsidRDefault="006E7D55" w:rsidP="006E7D55">
      <w:pPr>
        <w:widowControl w:val="0"/>
        <w:jc w:val="left"/>
      </w:pPr>
      <w:r>
        <w:t>Document Path: l:\council\bills\rm\1573sd14.docx</w:t>
      </w:r>
    </w:p>
    <w:p w:rsidR="006E7D55" w:rsidRDefault="006E7D55" w:rsidP="006E7D55">
      <w:pPr>
        <w:widowControl w:val="0"/>
        <w:jc w:val="left"/>
      </w:pPr>
    </w:p>
    <w:p w:rsidR="006E7D55" w:rsidRDefault="006E7D55" w:rsidP="006E7D55">
      <w:pPr>
        <w:widowControl w:val="0"/>
        <w:jc w:val="left"/>
      </w:pPr>
      <w:r>
        <w:t>Introduced in the House on April 10, 2014</w:t>
      </w:r>
    </w:p>
    <w:p w:rsidR="006E7D55" w:rsidRDefault="006E7D55" w:rsidP="006E7D55">
      <w:pPr>
        <w:widowControl w:val="0"/>
        <w:jc w:val="left"/>
      </w:pPr>
      <w:r>
        <w:t>Adopted by the House on April 10, 2014</w:t>
      </w:r>
    </w:p>
    <w:p w:rsidR="006E7D55" w:rsidRDefault="006E7D55" w:rsidP="006E7D55">
      <w:pPr>
        <w:widowControl w:val="0"/>
        <w:jc w:val="left"/>
      </w:pPr>
    </w:p>
    <w:p w:rsidR="006E7D55" w:rsidRDefault="006E7D55" w:rsidP="006E7D55">
      <w:pPr>
        <w:widowControl w:val="0"/>
        <w:jc w:val="left"/>
      </w:pPr>
      <w:r>
        <w:t xml:space="preserve">Summary: </w:t>
      </w:r>
      <w:r w:rsidR="00D718E2">
        <w:t>York Police Department</w:t>
      </w:r>
    </w:p>
    <w:p w:rsidR="006E7D55" w:rsidRDefault="006E7D55" w:rsidP="006E7D55">
      <w:pPr>
        <w:widowControl w:val="0"/>
        <w:jc w:val="left"/>
      </w:pPr>
    </w:p>
    <w:p w:rsidR="006E7D55" w:rsidRDefault="006E7D55" w:rsidP="006E7D55">
      <w:pPr>
        <w:widowControl w:val="0"/>
        <w:jc w:val="left"/>
      </w:pPr>
    </w:p>
    <w:p w:rsidR="006E7D55" w:rsidRDefault="006E7D55" w:rsidP="006E7D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7D55">
        <w:rPr>
          <w:b/>
        </w:rPr>
        <w:t>HISTORY OF LEGISLATIVE ACTIONS</w:t>
      </w:r>
    </w:p>
    <w:p w:rsidR="006E7D55" w:rsidRDefault="006E7D55" w:rsidP="006E7D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7D55" w:rsidRPr="006E7D55" w:rsidRDefault="006E7D55" w:rsidP="006E7D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7D55">
        <w:rPr>
          <w:u w:val="single"/>
        </w:rPr>
        <w:tab/>
        <w:t>Date</w:t>
      </w:r>
      <w:r w:rsidRPr="006E7D55">
        <w:rPr>
          <w:u w:val="single"/>
        </w:rPr>
        <w:tab/>
        <w:t>Body</w:t>
      </w:r>
      <w:r w:rsidRPr="006E7D55">
        <w:rPr>
          <w:u w:val="single"/>
        </w:rPr>
        <w:tab/>
        <w:t>Action Description with journal page number</w:t>
      </w:r>
      <w:r w:rsidRPr="006E7D55">
        <w:rPr>
          <w:u w:val="single"/>
        </w:rPr>
        <w:tab/>
      </w:r>
      <w:bookmarkStart w:id="0" w:name="_GoBack"/>
      <w:bookmarkEnd w:id="0"/>
    </w:p>
    <w:p w:rsidR="006E7D55" w:rsidRDefault="006E7D55" w:rsidP="006E7D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4E2ACF">
        <w:t>Introduced and adopted</w:t>
      </w:r>
    </w:p>
    <w:p w:rsidR="006E7D55" w:rsidRDefault="006E7D55" w:rsidP="006E7D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7D55" w:rsidRPr="006E7D55" w:rsidRDefault="006E7D55" w:rsidP="006E7D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7D55" w:rsidRDefault="006E7D55" w:rsidP="006E7D55">
      <w:r w:rsidRPr="006E7D55">
        <w:rPr>
          <w:b/>
        </w:rPr>
        <w:t>VERSIONS OF THIS BILL</w:t>
      </w:r>
    </w:p>
    <w:p w:rsidR="006E7D55" w:rsidRDefault="006E7D55" w:rsidP="006E7D55"/>
    <w:p w:rsidR="006E7D55" w:rsidRDefault="005D720A" w:rsidP="006E7D55">
      <w:hyperlink r:id="rId7" w:history="1">
        <w:r w:rsidR="006E7D55">
          <w:rPr>
            <w:rStyle w:val="Hyperlink"/>
          </w:rPr>
          <w:t>4/10/2014</w:t>
        </w:r>
      </w:hyperlink>
    </w:p>
    <w:p w:rsidR="006E7D55" w:rsidRDefault="006E7D55" w:rsidP="006E7D55"/>
    <w:p w:rsidR="006E7D55" w:rsidRDefault="006E7D55" w:rsidP="006E7D55">
      <w:pPr>
        <w:sectPr w:rsidR="006E7D55" w:rsidSect="006E7D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16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75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</w:t>
      </w:r>
      <w:r w:rsidR="00167819">
        <w:t xml:space="preserve"> RECOGNIZE AND CONGRATULATE THE YORK POLICE DEPARTMENT ON BEING NAMED AGENCY OF THE </w:t>
      </w:r>
      <w:r w:rsidR="006E32AE">
        <w:t xml:space="preserve">YEAR AMONG POLICE DEPARTMENTS OF SIMILAR SIZE </w:t>
      </w:r>
      <w:r w:rsidR="00167819">
        <w:t>BY THE S</w:t>
      </w:r>
      <w:r w:rsidR="00FF7E82">
        <w:t xml:space="preserve">OUTH CAROLINA </w:t>
      </w:r>
      <w:r w:rsidR="00167819">
        <w:t>DEPARTMENT OF PUBLIC SAFETY</w:t>
      </w:r>
      <w:r w:rsidR="00213AFA">
        <w:t>.</w:t>
      </w:r>
    </w:p>
    <w:p w:rsidR="0028164F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3AFA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7E82">
        <w:t xml:space="preserve">the South Carolina House of Representatives is pleased to learn that the York Police Department has been named Agency of the Year </w:t>
      </w:r>
      <w:r w:rsidR="00871C35">
        <w:t xml:space="preserve">among police departments of similar size </w:t>
      </w:r>
      <w:r w:rsidR="00FF7E82">
        <w:t>by the South Carolina Department of Public Safety</w:t>
      </w:r>
      <w:r w:rsidR="00B16893">
        <w:t>; and</w:t>
      </w:r>
    </w:p>
    <w:p w:rsidR="00B16893" w:rsidRDefault="00B168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81B" w:rsidRDefault="00B16893" w:rsidP="00A1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14F47">
        <w:rPr>
          <w:color w:val="000000" w:themeColor="text1"/>
          <w:u w:color="000000" w:themeColor="text1"/>
        </w:rPr>
        <w:t xml:space="preserve">honored </w:t>
      </w:r>
      <w:r w:rsidR="004F1809">
        <w:rPr>
          <w:color w:val="000000" w:themeColor="text1"/>
          <w:u w:color="000000" w:themeColor="text1"/>
        </w:rPr>
        <w:t xml:space="preserve">in part </w:t>
      </w:r>
      <w:r w:rsidR="00A14F47">
        <w:rPr>
          <w:color w:val="000000" w:themeColor="text1"/>
          <w:u w:color="000000" w:themeColor="text1"/>
        </w:rPr>
        <w:t xml:space="preserve">for </w:t>
      </w:r>
      <w:r w:rsidR="00A14F47" w:rsidRPr="001B7D86">
        <w:rPr>
          <w:color w:val="000000" w:themeColor="text1"/>
          <w:u w:color="000000" w:themeColor="text1"/>
        </w:rPr>
        <w:t>its enforcement of drinking</w:t>
      </w:r>
      <w:r w:rsidR="00626643">
        <w:rPr>
          <w:color w:val="000000" w:themeColor="text1"/>
          <w:u w:color="000000" w:themeColor="text1"/>
        </w:rPr>
        <w:noBreakHyphen/>
      </w:r>
      <w:r w:rsidR="00A14F47" w:rsidRPr="001B7D86">
        <w:rPr>
          <w:color w:val="000000" w:themeColor="text1"/>
          <w:u w:color="000000" w:themeColor="text1"/>
        </w:rPr>
        <w:t>and</w:t>
      </w:r>
      <w:r w:rsidR="00626643">
        <w:rPr>
          <w:color w:val="000000" w:themeColor="text1"/>
          <w:u w:color="000000" w:themeColor="text1"/>
        </w:rPr>
        <w:noBreakHyphen/>
      </w:r>
      <w:r w:rsidR="00A14F47" w:rsidRPr="001B7D86">
        <w:rPr>
          <w:color w:val="000000" w:themeColor="text1"/>
          <w:u w:color="000000" w:themeColor="text1"/>
        </w:rPr>
        <w:t>driving laws</w:t>
      </w:r>
      <w:r w:rsidR="00A14F47">
        <w:rPr>
          <w:color w:val="000000" w:themeColor="text1"/>
          <w:u w:color="000000" w:themeColor="text1"/>
        </w:rPr>
        <w:t xml:space="preserve">, the York Police Department </w:t>
      </w:r>
      <w:r w:rsidR="00A14F47" w:rsidRPr="001B7D86">
        <w:rPr>
          <w:color w:val="000000" w:themeColor="text1"/>
          <w:u w:color="000000" w:themeColor="text1"/>
        </w:rPr>
        <w:t xml:space="preserve">made </w:t>
      </w:r>
      <w:r w:rsidR="00A14F47">
        <w:rPr>
          <w:color w:val="000000" w:themeColor="text1"/>
          <w:u w:color="000000" w:themeColor="text1"/>
        </w:rPr>
        <w:t>eighty</w:t>
      </w:r>
      <w:r w:rsidR="00626643">
        <w:rPr>
          <w:color w:val="000000" w:themeColor="text1"/>
          <w:u w:color="000000" w:themeColor="text1"/>
        </w:rPr>
        <w:noBreakHyphen/>
      </w:r>
      <w:r w:rsidR="00A14F47">
        <w:rPr>
          <w:color w:val="000000" w:themeColor="text1"/>
          <w:u w:color="000000" w:themeColor="text1"/>
        </w:rPr>
        <w:t>six</w:t>
      </w:r>
      <w:r w:rsidR="00A14F47" w:rsidRPr="001B7D86">
        <w:rPr>
          <w:color w:val="000000" w:themeColor="text1"/>
          <w:u w:color="000000" w:themeColor="text1"/>
        </w:rPr>
        <w:t xml:space="preserve"> DUI</w:t>
      </w:r>
      <w:r w:rsidR="00626643">
        <w:rPr>
          <w:color w:val="000000" w:themeColor="text1"/>
          <w:u w:color="000000" w:themeColor="text1"/>
        </w:rPr>
        <w:noBreakHyphen/>
      </w:r>
      <w:r w:rsidR="00A14F47" w:rsidRPr="001B7D86">
        <w:rPr>
          <w:color w:val="000000" w:themeColor="text1"/>
          <w:u w:color="000000" w:themeColor="text1"/>
        </w:rPr>
        <w:t>related arrests</w:t>
      </w:r>
      <w:r w:rsidR="00A14F47">
        <w:rPr>
          <w:color w:val="000000" w:themeColor="text1"/>
          <w:u w:color="000000" w:themeColor="text1"/>
        </w:rPr>
        <w:t xml:space="preserve">, </w:t>
      </w:r>
      <w:r w:rsidR="00A14F47" w:rsidRPr="001B7D86">
        <w:rPr>
          <w:color w:val="000000" w:themeColor="text1"/>
          <w:u w:color="000000" w:themeColor="text1"/>
        </w:rPr>
        <w:t xml:space="preserve">up from </w:t>
      </w:r>
      <w:r w:rsidR="00A14F47">
        <w:rPr>
          <w:color w:val="000000" w:themeColor="text1"/>
          <w:u w:color="000000" w:themeColor="text1"/>
        </w:rPr>
        <w:t>thirty</w:t>
      </w:r>
      <w:r w:rsidR="00626643">
        <w:rPr>
          <w:color w:val="000000" w:themeColor="text1"/>
          <w:u w:color="000000" w:themeColor="text1"/>
        </w:rPr>
        <w:noBreakHyphen/>
      </w:r>
      <w:r w:rsidR="00A14F47">
        <w:rPr>
          <w:color w:val="000000" w:themeColor="text1"/>
          <w:u w:color="000000" w:themeColor="text1"/>
        </w:rPr>
        <w:t>four</w:t>
      </w:r>
      <w:r w:rsidR="00A14F47" w:rsidRPr="001B7D86">
        <w:rPr>
          <w:color w:val="000000" w:themeColor="text1"/>
          <w:u w:color="000000" w:themeColor="text1"/>
        </w:rPr>
        <w:t xml:space="preserve"> arrests in 2012</w:t>
      </w:r>
      <w:r w:rsidR="00F9481B">
        <w:rPr>
          <w:color w:val="000000" w:themeColor="text1"/>
          <w:u w:color="000000" w:themeColor="text1"/>
        </w:rPr>
        <w:t>; and</w:t>
      </w:r>
    </w:p>
    <w:p w:rsidR="00F9481B" w:rsidRDefault="00F9481B" w:rsidP="00A1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F47" w:rsidRDefault="00F9481B" w:rsidP="00A1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o</w:t>
      </w:r>
      <w:r w:rsidR="00A14F47" w:rsidRPr="001B7D86">
        <w:rPr>
          <w:color w:val="000000" w:themeColor="text1"/>
          <w:u w:color="000000" w:themeColor="text1"/>
        </w:rPr>
        <w:t xml:space="preserve">fficers worked with the </w:t>
      </w:r>
      <w:r w:rsidR="00A14F47">
        <w:rPr>
          <w:color w:val="000000" w:themeColor="text1"/>
          <w:u w:color="000000" w:themeColor="text1"/>
        </w:rPr>
        <w:t>South Carolina</w:t>
      </w:r>
      <w:r w:rsidR="00A14F47" w:rsidRPr="001B7D86">
        <w:rPr>
          <w:color w:val="000000" w:themeColor="text1"/>
          <w:u w:color="000000" w:themeColor="text1"/>
        </w:rPr>
        <w:t xml:space="preserve"> Highway Patrol to conduct additional checkpoint screenings throughout the year and hosted talks with local youth to teach t</w:t>
      </w:r>
      <w:r w:rsidR="00B00D1E">
        <w:rPr>
          <w:color w:val="000000" w:themeColor="text1"/>
          <w:u w:color="000000" w:themeColor="text1"/>
        </w:rPr>
        <w:t>hem about the dangers of drunk</w:t>
      </w:r>
      <w:r w:rsidR="00A14F47" w:rsidRPr="001B7D86">
        <w:rPr>
          <w:color w:val="000000" w:themeColor="text1"/>
          <w:u w:color="000000" w:themeColor="text1"/>
        </w:rPr>
        <w:t xml:space="preserve"> driving</w:t>
      </w:r>
      <w:r w:rsidR="00A14F47">
        <w:rPr>
          <w:color w:val="000000" w:themeColor="text1"/>
          <w:u w:color="000000" w:themeColor="text1"/>
        </w:rPr>
        <w:t>; and</w:t>
      </w:r>
    </w:p>
    <w:p w:rsidR="00A14F47" w:rsidRDefault="00A14F47" w:rsidP="00A1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71E" w:rsidRDefault="00A14F47" w:rsidP="00A1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B2797">
        <w:rPr>
          <w:color w:val="000000" w:themeColor="text1"/>
          <w:u w:color="000000" w:themeColor="text1"/>
        </w:rPr>
        <w:t>the labors of these hard</w:t>
      </w:r>
      <w:r w:rsidR="00626643">
        <w:rPr>
          <w:color w:val="000000" w:themeColor="text1"/>
          <w:u w:color="000000" w:themeColor="text1"/>
        </w:rPr>
        <w:noBreakHyphen/>
      </w:r>
      <w:r w:rsidR="006B2797">
        <w:rPr>
          <w:color w:val="000000" w:themeColor="text1"/>
          <w:u w:color="000000" w:themeColor="text1"/>
        </w:rPr>
        <w:t>working officers bear signi</w:t>
      </w:r>
      <w:r w:rsidR="00B00D1E">
        <w:rPr>
          <w:color w:val="000000" w:themeColor="text1"/>
          <w:u w:color="000000" w:themeColor="text1"/>
        </w:rPr>
        <w:t>ficant fruit for traffic safety.</w:t>
      </w:r>
      <w:r w:rsidR="006B2797">
        <w:rPr>
          <w:color w:val="000000" w:themeColor="text1"/>
          <w:u w:color="000000" w:themeColor="text1"/>
        </w:rPr>
        <w:t xml:space="preserve"> </w:t>
      </w:r>
      <w:r w:rsidRPr="001B7D86">
        <w:rPr>
          <w:color w:val="000000" w:themeColor="text1"/>
          <w:u w:color="000000" w:themeColor="text1"/>
        </w:rPr>
        <w:t>Steven Burritt, program and fund development manager for Mothers Against D</w:t>
      </w:r>
      <w:r>
        <w:rPr>
          <w:color w:val="000000" w:themeColor="text1"/>
          <w:u w:color="000000" w:themeColor="text1"/>
        </w:rPr>
        <w:t>runk Driving in South Carolina, sa</w:t>
      </w:r>
      <w:r w:rsidR="006B2797">
        <w:rPr>
          <w:color w:val="000000" w:themeColor="text1"/>
          <w:u w:color="000000" w:themeColor="text1"/>
        </w:rPr>
        <w:t>ys</w:t>
      </w:r>
      <w:r>
        <w:rPr>
          <w:color w:val="000000" w:themeColor="text1"/>
          <w:u w:color="000000" w:themeColor="text1"/>
        </w:rPr>
        <w:t xml:space="preserve"> </w:t>
      </w:r>
      <w:r w:rsidRPr="001B7D86">
        <w:rPr>
          <w:color w:val="000000" w:themeColor="text1"/>
          <w:u w:color="000000" w:themeColor="text1"/>
        </w:rPr>
        <w:t>research shows high</w:t>
      </w:r>
      <w:r w:rsidR="00626643">
        <w:rPr>
          <w:color w:val="000000" w:themeColor="text1"/>
          <w:u w:color="000000" w:themeColor="text1"/>
        </w:rPr>
        <w:noBreakHyphen/>
      </w:r>
      <w:r w:rsidRPr="001B7D86">
        <w:rPr>
          <w:color w:val="000000" w:themeColor="text1"/>
          <w:u w:color="000000" w:themeColor="text1"/>
        </w:rPr>
        <w:t>visibility checkpoints drive down alcohol</w:t>
      </w:r>
      <w:r w:rsidR="00626643">
        <w:rPr>
          <w:color w:val="000000" w:themeColor="text1"/>
          <w:u w:color="000000" w:themeColor="text1"/>
        </w:rPr>
        <w:noBreakHyphen/>
      </w:r>
      <w:r w:rsidRPr="001B7D86">
        <w:rPr>
          <w:color w:val="000000" w:themeColor="text1"/>
          <w:u w:color="000000" w:themeColor="text1"/>
        </w:rPr>
        <w:t>related fatalities</w:t>
      </w:r>
      <w:r w:rsidR="001A671E">
        <w:rPr>
          <w:color w:val="000000" w:themeColor="text1"/>
          <w:u w:color="000000" w:themeColor="text1"/>
        </w:rPr>
        <w:t>; and</w:t>
      </w:r>
    </w:p>
    <w:p w:rsidR="001A671E" w:rsidRDefault="001A67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4F" w:rsidRDefault="00BD38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Representatives, grateful for the outstanding work of the York Police Department, takes great pleasure in</w:t>
      </w:r>
      <w:r w:rsidR="00DA36EE">
        <w:t xml:space="preserve"> saluting the department on its fine achievement</w:t>
      </w:r>
      <w:r w:rsidR="008978FB">
        <w:t xml:space="preserve"> and its exemplary work in helping to keep our citizens safe</w:t>
      </w:r>
      <w:r w:rsidR="00504465">
        <w:t xml:space="preserve">, and </w:t>
      </w:r>
      <w:r w:rsidR="004F1809">
        <w:t xml:space="preserve">extend </w:t>
      </w:r>
      <w:r w:rsidR="004F1809">
        <w:lastRenderedPageBreak/>
        <w:t xml:space="preserve">heartiest congratulations to </w:t>
      </w:r>
      <w:r w:rsidR="00DA36EE">
        <w:t xml:space="preserve"> York Police Chief Andy Robinson and his officers</w:t>
      </w:r>
      <w:r w:rsidR="004F1809">
        <w:t xml:space="preserve"> on their wonderful accomplishment</w:t>
      </w:r>
      <w:r w:rsidR="00DA36EE">
        <w:t xml:space="preserve">. </w:t>
      </w:r>
      <w:r w:rsidR="0028164F">
        <w:t>Now, therefore,</w:t>
      </w:r>
    </w:p>
    <w:p w:rsidR="0028164F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4F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164F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2AE" w:rsidRDefault="0028164F" w:rsidP="006E3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6E32AE">
        <w:t xml:space="preserve"> </w:t>
      </w:r>
      <w:r w:rsidR="006E32AE">
        <w:rPr>
          <w:color w:val="000000" w:themeColor="text1"/>
        </w:rPr>
        <w:t xml:space="preserve">the members of the South Carolina House of Representatives, by this resolution, </w:t>
      </w:r>
      <w:r w:rsidR="006E32AE">
        <w:t>recognize and congratulate the York Police Department on being named Agency of the Year among police departments of similar size by the South Carolina Department of Public Safety.</w:t>
      </w:r>
    </w:p>
    <w:p w:rsidR="0028164F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E32AE">
        <w:t>provided</w:t>
      </w:r>
      <w:r>
        <w:t xml:space="preserve"> to</w:t>
      </w:r>
      <w:r w:rsidR="006E32AE">
        <w:t xml:space="preserve"> </w:t>
      </w:r>
      <w:r w:rsidR="00F24F0F">
        <w:t xml:space="preserve">Chief Andy Robinson for </w:t>
      </w:r>
      <w:r w:rsidR="006E32AE">
        <w:t>the York Police Department.</w:t>
      </w:r>
    </w:p>
    <w:p w:rsidR="00287BD1" w:rsidRDefault="006266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7BD1" w:rsidRDefault="00287BD1" w:rsidP="006E7D55">
      <w:pPr>
        <w:suppressAutoHyphens/>
      </w:pPr>
    </w:p>
    <w:sectPr w:rsidR="00287BD1" w:rsidSect="006E7D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64F" w:rsidRDefault="0028164F" w:rsidP="009F0C77">
      <w:r>
        <w:separator/>
      </w:r>
    </w:p>
  </w:endnote>
  <w:endnote w:type="continuationSeparator" w:id="0">
    <w:p w:rsidR="0028164F" w:rsidRDefault="002816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F38DF3-3877-4D5D-8050-260E21BA69C3}"/>
    <w:embedBold r:id="rId2" w:fontKey="{C957F076-C0E4-4FBF-AA66-C6EC907BCC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683300-F4A3-4372-B767-8A9E407E84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AC1F7D-5A27-47A0-9000-F069DEAD52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5A97E0-94EA-426A-84C4-99ADDF8C62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D55" w:rsidRPr="00287BD1" w:rsidRDefault="006E7D55" w:rsidP="00287B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[5112]</w:t>
    </w:r>
    <w:r>
      <w:tab/>
    </w:r>
    <w:r w:rsidR="003B14FE">
      <w:fldChar w:fldCharType="begin"/>
    </w:r>
    <w:r w:rsidR="003B14FE">
      <w:instrText xml:space="preserve"> PAGE  \* MERGEFORMAT </w:instrText>
    </w:r>
    <w:r w:rsidR="003B14FE">
      <w:fldChar w:fldCharType="separate"/>
    </w:r>
    <w:r w:rsidR="005D720A">
      <w:rPr>
        <w:noProof/>
      </w:rPr>
      <w:t>1</w:t>
    </w:r>
    <w:r w:rsidR="003B14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64F" w:rsidRDefault="0028164F" w:rsidP="009F0C77">
      <w:r>
        <w:separator/>
      </w:r>
    </w:p>
  </w:footnote>
  <w:footnote w:type="continuationSeparator" w:id="0">
    <w:p w:rsidR="0028164F" w:rsidRDefault="002816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3SD14"/>
    <w:docVar w:name="CoverBillType" w:val="r"/>
    <w:docVar w:name="docpath" w:val="L:\Council\bills\RM\1573SD14.DOCX"/>
    <w:docVar w:name="dvBillNumber" w:val="51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2628"/>
    <w:rsid w:val="00011869"/>
    <w:rsid w:val="000E1785"/>
    <w:rsid w:val="000F1879"/>
    <w:rsid w:val="000F40FA"/>
    <w:rsid w:val="0010776B"/>
    <w:rsid w:val="00133E66"/>
    <w:rsid w:val="001435A3"/>
    <w:rsid w:val="00167819"/>
    <w:rsid w:val="001A671E"/>
    <w:rsid w:val="001D08F2"/>
    <w:rsid w:val="001D525B"/>
    <w:rsid w:val="001D7F4F"/>
    <w:rsid w:val="001E4AEA"/>
    <w:rsid w:val="00213AFA"/>
    <w:rsid w:val="002321B6"/>
    <w:rsid w:val="00250967"/>
    <w:rsid w:val="002543C8"/>
    <w:rsid w:val="0028164F"/>
    <w:rsid w:val="00284AAE"/>
    <w:rsid w:val="00287BD1"/>
    <w:rsid w:val="002E5912"/>
    <w:rsid w:val="00301B21"/>
    <w:rsid w:val="00325348"/>
    <w:rsid w:val="0032732C"/>
    <w:rsid w:val="00336AD0"/>
    <w:rsid w:val="0037079A"/>
    <w:rsid w:val="003B14FE"/>
    <w:rsid w:val="003D01E8"/>
    <w:rsid w:val="003E5288"/>
    <w:rsid w:val="003F6D79"/>
    <w:rsid w:val="0041760A"/>
    <w:rsid w:val="00417C01"/>
    <w:rsid w:val="004809EE"/>
    <w:rsid w:val="004E7D54"/>
    <w:rsid w:val="004F1809"/>
    <w:rsid w:val="00504465"/>
    <w:rsid w:val="005273C6"/>
    <w:rsid w:val="005275CC"/>
    <w:rsid w:val="00530A69"/>
    <w:rsid w:val="00545593"/>
    <w:rsid w:val="00577C6C"/>
    <w:rsid w:val="005C2FE2"/>
    <w:rsid w:val="005D720A"/>
    <w:rsid w:val="005E2BC9"/>
    <w:rsid w:val="00605102"/>
    <w:rsid w:val="006215AA"/>
    <w:rsid w:val="00626643"/>
    <w:rsid w:val="00636D18"/>
    <w:rsid w:val="006913C9"/>
    <w:rsid w:val="0069470D"/>
    <w:rsid w:val="006B2797"/>
    <w:rsid w:val="006E32AE"/>
    <w:rsid w:val="006E7D55"/>
    <w:rsid w:val="00734F00"/>
    <w:rsid w:val="007A70AE"/>
    <w:rsid w:val="008362E8"/>
    <w:rsid w:val="00871C35"/>
    <w:rsid w:val="008978FB"/>
    <w:rsid w:val="008A1768"/>
    <w:rsid w:val="008F0F33"/>
    <w:rsid w:val="008F4429"/>
    <w:rsid w:val="00912B3F"/>
    <w:rsid w:val="00932628"/>
    <w:rsid w:val="0093372E"/>
    <w:rsid w:val="0094021A"/>
    <w:rsid w:val="0099571F"/>
    <w:rsid w:val="009B44AF"/>
    <w:rsid w:val="009C1C85"/>
    <w:rsid w:val="009C6A0B"/>
    <w:rsid w:val="009F0C77"/>
    <w:rsid w:val="009F4DD1"/>
    <w:rsid w:val="00A14F47"/>
    <w:rsid w:val="00A41684"/>
    <w:rsid w:val="00A64E80"/>
    <w:rsid w:val="00A72BCD"/>
    <w:rsid w:val="00A741D9"/>
    <w:rsid w:val="00A833AB"/>
    <w:rsid w:val="00A9741D"/>
    <w:rsid w:val="00AD4B17"/>
    <w:rsid w:val="00B00D1E"/>
    <w:rsid w:val="00B16893"/>
    <w:rsid w:val="00B412D4"/>
    <w:rsid w:val="00BA260C"/>
    <w:rsid w:val="00BD38EA"/>
    <w:rsid w:val="00BE3C22"/>
    <w:rsid w:val="00BE5B82"/>
    <w:rsid w:val="00C0345E"/>
    <w:rsid w:val="00C3483A"/>
    <w:rsid w:val="00C74E9D"/>
    <w:rsid w:val="00C82FD3"/>
    <w:rsid w:val="00C92819"/>
    <w:rsid w:val="00CB26BC"/>
    <w:rsid w:val="00CC3F73"/>
    <w:rsid w:val="00CC6B7B"/>
    <w:rsid w:val="00CD2089"/>
    <w:rsid w:val="00D718E2"/>
    <w:rsid w:val="00D73A67"/>
    <w:rsid w:val="00D970A9"/>
    <w:rsid w:val="00DA36EE"/>
    <w:rsid w:val="00DF3845"/>
    <w:rsid w:val="00E41911"/>
    <w:rsid w:val="00E44951"/>
    <w:rsid w:val="00E92EEF"/>
    <w:rsid w:val="00F24442"/>
    <w:rsid w:val="00F24F0F"/>
    <w:rsid w:val="00F50AE3"/>
    <w:rsid w:val="00F67CF1"/>
    <w:rsid w:val="00F840F0"/>
    <w:rsid w:val="00F9481B"/>
    <w:rsid w:val="00FB0D0D"/>
    <w:rsid w:val="00FB43B4"/>
    <w:rsid w:val="00FF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48F99D9-7C5D-4312-8236-AA4FEC65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7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71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7D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112_201404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2F1EB-83A5-4161-A3D4-FD24ED528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383</Words>
  <Characters>2188</Characters>
  <Application>Microsoft Office Word</Application>
  <DocSecurity>0</DocSecurity>
  <Lines>18</Lines>
  <Paragraphs>5</Paragraphs>
  <ScaleCrop>false</ScaleCrop>
  <Company>LPITS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5112: York Police Department - South Carolina Legislature Online</dc:title>
  <dc:creator>McDowell</dc:creator>
  <cp:lastModifiedBy>N Cumfer</cp:lastModifiedBy>
  <cp:revision>5</cp:revision>
  <cp:lastPrinted>2014-04-10T14:51:00Z</cp:lastPrinted>
  <dcterms:created xsi:type="dcterms:W3CDTF">2014-04-10T18:37:00Z</dcterms:created>
  <dcterms:modified xsi:type="dcterms:W3CDTF">2014-12-05T17:08:00Z</dcterms:modified>
</cp:coreProperties>
</file>