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A85" w:rsidRDefault="00855A85" w:rsidP="00855A85">
      <w:pPr>
        <w:widowControl w:val="0"/>
        <w:jc w:val="center"/>
      </w:pPr>
      <w:r w:rsidRPr="00855A85">
        <w:rPr>
          <w:b/>
        </w:rPr>
        <w:t>South Carolina General Assembly</w:t>
      </w:r>
    </w:p>
    <w:p w:rsidR="00855A85" w:rsidRDefault="00855A85" w:rsidP="00855A85">
      <w:pPr>
        <w:widowControl w:val="0"/>
        <w:jc w:val="center"/>
      </w:pPr>
      <w:r>
        <w:t>120th Session, 2013-2014</w:t>
      </w:r>
    </w:p>
    <w:p w:rsidR="00855A85" w:rsidRDefault="00855A85" w:rsidP="00855A85">
      <w:pPr>
        <w:widowControl w:val="0"/>
        <w:jc w:val="left"/>
      </w:pPr>
    </w:p>
    <w:p w:rsidR="00855A85" w:rsidRDefault="00855A85" w:rsidP="00855A85">
      <w:pPr>
        <w:widowControl w:val="0"/>
        <w:jc w:val="left"/>
        <w:rPr>
          <w:b/>
        </w:rPr>
      </w:pPr>
      <w:r w:rsidRPr="00855A85">
        <w:rPr>
          <w:b/>
        </w:rPr>
        <w:t>H. 5145</w:t>
      </w:r>
    </w:p>
    <w:p w:rsidR="00855A85" w:rsidRDefault="00855A85" w:rsidP="00855A85">
      <w:pPr>
        <w:widowControl w:val="0"/>
        <w:jc w:val="left"/>
        <w:rPr>
          <w:b/>
        </w:rPr>
      </w:pPr>
    </w:p>
    <w:p w:rsidR="00855A85" w:rsidRDefault="00855A85" w:rsidP="00855A85">
      <w:pPr>
        <w:widowControl w:val="0"/>
        <w:jc w:val="left"/>
      </w:pPr>
      <w:r w:rsidRPr="00855A85">
        <w:rPr>
          <w:b/>
        </w:rPr>
        <w:t>STATUS INFORMATION</w:t>
      </w:r>
    </w:p>
    <w:p w:rsidR="00855A85" w:rsidRDefault="00855A85" w:rsidP="00855A85">
      <w:pPr>
        <w:widowControl w:val="0"/>
        <w:jc w:val="left"/>
      </w:pPr>
    </w:p>
    <w:p w:rsidR="00855A85" w:rsidRDefault="00855A85" w:rsidP="00855A85">
      <w:pPr>
        <w:widowControl w:val="0"/>
        <w:jc w:val="left"/>
      </w:pPr>
      <w:r>
        <w:t>House Resolution</w:t>
      </w:r>
    </w:p>
    <w:p w:rsidR="00855A85" w:rsidRDefault="00855A85" w:rsidP="00855A85">
      <w:pPr>
        <w:widowControl w:val="0"/>
        <w:jc w:val="left"/>
      </w:pPr>
      <w:r>
        <w:t>Sponsors: Reps. Clemmons, Alexander, Allison, Anderson, Anthony, Atwater, Bales, Ballentine, Bannister, Barfield, Bedingfield, Bernstein, Bingham, Bowen, Bowers, Branham, Brannon, G.A. Brown, R.L. Brown, Burns, Chumley,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855A85" w:rsidRDefault="00855A85" w:rsidP="00855A85">
      <w:pPr>
        <w:widowControl w:val="0"/>
        <w:jc w:val="left"/>
      </w:pPr>
      <w:r>
        <w:t>Document Path: l:\council\bills\gm\24058dg14.docx</w:t>
      </w:r>
    </w:p>
    <w:p w:rsidR="00855A85" w:rsidRDefault="00855A85" w:rsidP="00855A85">
      <w:pPr>
        <w:widowControl w:val="0"/>
        <w:jc w:val="left"/>
      </w:pPr>
    </w:p>
    <w:p w:rsidR="00855A85" w:rsidRDefault="00855A85" w:rsidP="00855A85">
      <w:pPr>
        <w:widowControl w:val="0"/>
        <w:jc w:val="left"/>
      </w:pPr>
      <w:r>
        <w:t>Introduced in the House on April 29, 2014</w:t>
      </w:r>
    </w:p>
    <w:p w:rsidR="00855A85" w:rsidRDefault="00855A85" w:rsidP="00855A85">
      <w:pPr>
        <w:widowControl w:val="0"/>
        <w:jc w:val="left"/>
      </w:pPr>
      <w:r>
        <w:t>Adopted by the House on April 29, 2014</w:t>
      </w:r>
    </w:p>
    <w:p w:rsidR="00855A85" w:rsidRDefault="00855A85" w:rsidP="00855A85">
      <w:pPr>
        <w:widowControl w:val="0"/>
        <w:jc w:val="left"/>
      </w:pPr>
    </w:p>
    <w:p w:rsidR="00855A85" w:rsidRDefault="00855A85" w:rsidP="00855A85">
      <w:pPr>
        <w:widowControl w:val="0"/>
        <w:jc w:val="left"/>
      </w:pPr>
      <w:r>
        <w:t xml:space="preserve">Summary: </w:t>
      </w:r>
      <w:r w:rsidR="00A76A2D">
        <w:t>Engineer Adam J. Oleszkowicz</w:t>
      </w:r>
    </w:p>
    <w:p w:rsidR="00855A85" w:rsidRDefault="00855A85" w:rsidP="00855A85">
      <w:pPr>
        <w:widowControl w:val="0"/>
        <w:jc w:val="left"/>
      </w:pPr>
    </w:p>
    <w:p w:rsidR="00855A85" w:rsidRDefault="00855A85" w:rsidP="00855A85">
      <w:pPr>
        <w:widowControl w:val="0"/>
        <w:jc w:val="left"/>
      </w:pPr>
    </w:p>
    <w:p w:rsidR="00855A85" w:rsidRDefault="00855A85" w:rsidP="00855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A85">
        <w:rPr>
          <w:b/>
        </w:rPr>
        <w:t>HISTORY OF LEGISLATIVE ACTIONS</w:t>
      </w:r>
    </w:p>
    <w:p w:rsidR="00855A85" w:rsidRDefault="00855A85" w:rsidP="00855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5A85" w:rsidRPr="00855A85" w:rsidRDefault="00855A85" w:rsidP="00855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A85">
        <w:rPr>
          <w:u w:val="single"/>
        </w:rPr>
        <w:tab/>
        <w:t>Date</w:t>
      </w:r>
      <w:r w:rsidRPr="00855A85">
        <w:rPr>
          <w:u w:val="single"/>
        </w:rPr>
        <w:tab/>
        <w:t>Body</w:t>
      </w:r>
      <w:r w:rsidRPr="00855A85">
        <w:rPr>
          <w:u w:val="single"/>
        </w:rPr>
        <w:tab/>
        <w:t>Action Description with journal page number</w:t>
      </w:r>
      <w:r w:rsidRPr="00855A85">
        <w:rPr>
          <w:u w:val="single"/>
        </w:rPr>
        <w:tab/>
      </w:r>
      <w:bookmarkStart w:id="0" w:name="_GoBack"/>
      <w:bookmarkEnd w:id="0"/>
    </w:p>
    <w:p w:rsidR="007E7540" w:rsidRDefault="007E7540" w:rsidP="007E7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367840">
        <w:t>Introduced and adopted (</w:t>
      </w:r>
      <w:hyperlink r:id="rId7" w:history="1">
        <w:r w:rsidRPr="00367840">
          <w:rPr>
            <w:rStyle w:val="Hyperlink"/>
          </w:rPr>
          <w:t>House Journal</w:t>
        </w:r>
        <w:r w:rsidRPr="00367840">
          <w:rPr>
            <w:rStyle w:val="Hyperlink"/>
          </w:rPr>
          <w:noBreakHyphen/>
          <w:t>page 69</w:t>
        </w:r>
      </w:hyperlink>
      <w:r w:rsidRPr="00367840">
        <w:t>)</w:t>
      </w:r>
    </w:p>
    <w:p w:rsidR="007E7540" w:rsidRDefault="007E7540" w:rsidP="007E7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A85" w:rsidRPr="00855A85" w:rsidRDefault="00855A85" w:rsidP="00855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A85" w:rsidRDefault="00855A85" w:rsidP="00855A85">
      <w:r w:rsidRPr="00855A85">
        <w:rPr>
          <w:b/>
        </w:rPr>
        <w:t>VERSIONS OF THIS BILL</w:t>
      </w:r>
    </w:p>
    <w:p w:rsidR="00855A85" w:rsidRDefault="00855A85" w:rsidP="00855A85"/>
    <w:p w:rsidR="00855A85" w:rsidRDefault="00CB0F68" w:rsidP="00855A85">
      <w:hyperlink r:id="rId8" w:history="1">
        <w:r w:rsidR="00855A85">
          <w:rPr>
            <w:rStyle w:val="Hyperlink"/>
          </w:rPr>
          <w:t>4/29/2014</w:t>
        </w:r>
      </w:hyperlink>
    </w:p>
    <w:p w:rsidR="00855A85" w:rsidRDefault="00855A85" w:rsidP="00855A85"/>
    <w:p w:rsidR="00855A85" w:rsidRDefault="00855A85" w:rsidP="00855A85">
      <w:pPr>
        <w:sectPr w:rsidR="00855A85" w:rsidSect="00855A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2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268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ENGINEER ADAM J. OLESZKOWICZ OF THE MYRTLE BEACH FIRE DEPARTMENT FOR HIS DEDICATED SERVICE </w:t>
      </w:r>
      <w:r w:rsidR="000F3F52">
        <w:t xml:space="preserve">AS A FIREFIGHTER </w:t>
      </w:r>
      <w:r>
        <w:t>AND TO CONGRATULATE HIM UPON BEING NAMED THE 2014 CHICORA ROTARY FIREFIGHTER OF THE YEAR.</w:t>
      </w: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954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94D2A">
        <w:rPr>
          <w:color w:val="000000" w:themeColor="text1"/>
          <w:u w:color="000000" w:themeColor="text1"/>
        </w:rPr>
        <w:t>with deep appreciation</w:t>
      </w:r>
      <w:r>
        <w:rPr>
          <w:color w:val="000000" w:themeColor="text1"/>
          <w:u w:color="000000" w:themeColor="text1"/>
        </w:rPr>
        <w:t>,</w:t>
      </w:r>
      <w:r w:rsidRPr="00994D2A">
        <w:rPr>
          <w:color w:val="000000" w:themeColor="text1"/>
          <w:u w:color="000000" w:themeColor="text1"/>
        </w:rPr>
        <w:t xml:space="preserve">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 xml:space="preserve">he great sacrifice that </w:t>
      </w:r>
      <w:r>
        <w:rPr>
          <w:color w:val="000000" w:themeColor="text1"/>
          <w:u w:color="000000" w:themeColor="text1"/>
        </w:rPr>
        <w:t>South Carolina</w:t>
      </w:r>
      <w:r w:rsidR="00AC4B63" w:rsidRPr="00AC4B63">
        <w:rPr>
          <w:color w:val="000000" w:themeColor="text1"/>
          <w:u w:color="000000" w:themeColor="text1"/>
        </w:rPr>
        <w:t>’</w:t>
      </w:r>
      <w:r w:rsidR="0084433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first responders</w:t>
      </w:r>
      <w:r w:rsidRPr="00994D2A">
        <w:rPr>
          <w:color w:val="000000" w:themeColor="text1"/>
          <w:u w:color="000000" w:themeColor="text1"/>
        </w:rPr>
        <w:t xml:space="preserve"> make for th</w:t>
      </w:r>
      <w:r>
        <w:rPr>
          <w:color w:val="000000" w:themeColor="text1"/>
          <w:u w:color="000000" w:themeColor="text1"/>
        </w:rPr>
        <w:t>e safety and well being of our citizens; and</w:t>
      </w:r>
    </w:p>
    <w:p w:rsidR="00030954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0954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pleased to learn that </w:t>
      </w:r>
      <w:r w:rsidR="00844335">
        <w:t>Engineer Adam J. Oleszkowicz</w:t>
      </w:r>
      <w:r>
        <w:t xml:space="preserve"> of the Myrtle Beach </w:t>
      </w:r>
      <w:r w:rsidR="00844335">
        <w:t>Fire</w:t>
      </w:r>
      <w:r>
        <w:t xml:space="preserve"> Department has been named the 2014 Chicora Rotary Firefighter of the Year; and</w:t>
      </w: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senior firefighter on shift, Adam Oleszkowicz would take time to mentor the junior firefighters, leading and teaching by example, and to share what he had learned through the years; and</w:t>
      </w:r>
    </w:p>
    <w:p w:rsidR="00030954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4D" w:rsidRDefault="00A77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404D">
        <w:t xml:space="preserve">he </w:t>
      </w:r>
      <w:r>
        <w:t>spen</w:t>
      </w:r>
      <w:r w:rsidR="00AC4B63">
        <w:t xml:space="preserve">t untold hours, many of them </w:t>
      </w:r>
      <w:r>
        <w:t>off</w:t>
      </w:r>
      <w:r w:rsidR="00AC4B63">
        <w:t xml:space="preserve"> </w:t>
      </w:r>
      <w:r>
        <w:t>duty</w:t>
      </w:r>
      <w:r w:rsidR="00844335">
        <w:t>,</w:t>
      </w:r>
      <w:r>
        <w:t xml:space="preserve"> prepar</w:t>
      </w:r>
      <w:r w:rsidR="00D4404D">
        <w:t>ing</w:t>
      </w:r>
      <w:r>
        <w:t xml:space="preserve"> for the engineer exam for promotion</w:t>
      </w:r>
      <w:r w:rsidR="00D4404D">
        <w:t xml:space="preserve"> by studying such tedious materials as the City Policies, Fire Department Manuals, Apparatus Pumping and Operations, Hazardous Materials, and Department Paperwork; and</w:t>
      </w: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4D" w:rsidRDefault="00D4404D" w:rsidP="00D44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giving his patients his undivided attention, Engineer Oleszkowicz consistently performs under highly stressful </w:t>
      </w:r>
      <w:r w:rsidR="00AC4B63">
        <w:t>situa</w:t>
      </w:r>
      <w:r>
        <w:t>tions to put patient needs first and provide his expertise while following proper protocol with a positive attitude; and</w:t>
      </w:r>
    </w:p>
    <w:p w:rsidR="00D4404D" w:rsidRDefault="00D4404D" w:rsidP="00D44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he shows respect for his coworkers, </w:t>
      </w:r>
      <w:r w:rsidR="00AC4B63">
        <w:t xml:space="preserve">for </w:t>
      </w:r>
      <w:r w:rsidR="0037734D">
        <w:t xml:space="preserve">officers, </w:t>
      </w:r>
      <w:r>
        <w:t xml:space="preserve">and </w:t>
      </w:r>
      <w:r w:rsidR="00AC4B63">
        <w:t xml:space="preserve">for </w:t>
      </w:r>
      <w:r>
        <w:t>the public in professional and emergenc</w:t>
      </w:r>
      <w:r w:rsidR="0037734D">
        <w:t>y</w:t>
      </w:r>
      <w:r>
        <w:t xml:space="preserve"> situations</w:t>
      </w:r>
      <w:r w:rsidR="00AC4B63">
        <w:t>; and</w:t>
      </w: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34D" w:rsidRDefault="003773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second job away from the fire house, Engineer Oleszkowicz serves as a medic with Myrtle Beach Air to provide non</w:t>
      </w:r>
      <w:r w:rsidR="000F3F52">
        <w:noBreakHyphen/>
      </w:r>
      <w:r>
        <w:t>emergency care and transportation for patients from medical facilities to other locations; and</w:t>
      </w:r>
    </w:p>
    <w:p w:rsidR="0037734D" w:rsidRDefault="003773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34D" w:rsidRDefault="003773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38D0">
        <w:t xml:space="preserve">in his spare time </w:t>
      </w:r>
      <w:r>
        <w:t>he tak</w:t>
      </w:r>
      <w:r w:rsidR="008738D0">
        <w:t xml:space="preserve">es </w:t>
      </w:r>
      <w:r>
        <w:t>classes and stud</w:t>
      </w:r>
      <w:r w:rsidR="008738D0">
        <w:t xml:space="preserve">ies </w:t>
      </w:r>
      <w:r>
        <w:t>to earn a degree in nursing</w:t>
      </w:r>
      <w:r w:rsidR="00AC4B63">
        <w:t>,</w:t>
      </w:r>
      <w:r>
        <w:t xml:space="preserve"> and he serves as the manager of the Myrtle Beach Rays adult men</w:t>
      </w:r>
      <w:r w:rsidR="00AC4B63" w:rsidRPr="00AC4B63">
        <w:t>’</w:t>
      </w:r>
      <w:r>
        <w:t>s baseball team; and</w:t>
      </w:r>
    </w:p>
    <w:p w:rsidR="0037734D" w:rsidRDefault="003773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D3F" w:rsidRDefault="00735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37734D">
        <w:t>, for the past several years, Engineer Oleszkowicz has served the “Pancake Breakfast</w:t>
      </w:r>
      <w:r w:rsidR="00AC4B63">
        <w:t>,</w:t>
      </w:r>
      <w:r w:rsidR="0037734D">
        <w:t xml:space="preserve">” held </w:t>
      </w:r>
      <w:r w:rsidR="00AC4B63">
        <w:t xml:space="preserve">annually </w:t>
      </w:r>
      <w:r w:rsidR="0037734D">
        <w:t>in co</w:t>
      </w:r>
      <w:r w:rsidR="000F3F52">
        <w:t>opera</w:t>
      </w:r>
      <w:r w:rsidR="0037734D">
        <w:t>tion with the Myrtle Beach Fire Department and Local 2345</w:t>
      </w:r>
      <w:r>
        <w:t xml:space="preserve"> at the Base Recreation Center in December, the proceeds of which are used to fill Christmas wish lists for children who would not otherwise receive gifts; and</w:t>
      </w:r>
    </w:p>
    <w:p w:rsidR="00735D3F" w:rsidRDefault="00735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54B" w:rsidRDefault="00D53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beside all of his duties and aspirations, Adam Oleszkowicz became the father of beautiful twin girls in mid</w:t>
      </w:r>
      <w:r w:rsidR="000F3F52">
        <w:noBreakHyphen/>
      </w:r>
      <w:r>
        <w:t>November 2013, born at only twenty</w:t>
      </w:r>
      <w:r w:rsidR="000F3F52">
        <w:noBreakHyphen/>
      </w:r>
      <w:r>
        <w:t>eight weeks gestation and needing to spend several weeks in pre</w:t>
      </w:r>
      <w:r w:rsidR="000F3F52">
        <w:noBreakHyphen/>
      </w:r>
      <w:r>
        <w:t>natal emergency care at the Medical University of South Carolina in Charleston; and</w:t>
      </w:r>
    </w:p>
    <w:p w:rsidR="00D5354B" w:rsidRDefault="00D53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8A" w:rsidRDefault="00D53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</w:t>
      </w:r>
      <w:r w:rsidR="00844335">
        <w:t>admirable traits</w:t>
      </w:r>
      <w:r>
        <w:t xml:space="preserve"> that </w:t>
      </w:r>
      <w:r w:rsidR="00844335">
        <w:t>Engineer Oleszkowicz</w:t>
      </w:r>
      <w:r>
        <w:t xml:space="preserve"> has steadfastly </w:t>
      </w:r>
      <w:r w:rsidR="00844335">
        <w:t>displayed</w:t>
      </w:r>
      <w:r>
        <w:t xml:space="preserve"> </w:t>
      </w:r>
      <w:r w:rsidR="00844335">
        <w:t>as</w:t>
      </w:r>
      <w:r>
        <w:t xml:space="preserve"> an outstanding firefighter: </w:t>
      </w:r>
      <w:r w:rsidR="00844335">
        <w:t xml:space="preserve">professional </w:t>
      </w:r>
      <w:r w:rsidR="00AC4B63">
        <w:t xml:space="preserve">demeanor </w:t>
      </w:r>
      <w:r w:rsidR="00844335">
        <w:t xml:space="preserve">in his duties and vocational relationships, studious and inquisitive </w:t>
      </w:r>
      <w:r w:rsidR="00AC4B63">
        <w:t xml:space="preserve">acquisition </w:t>
      </w:r>
      <w:r w:rsidR="00844335">
        <w:t xml:space="preserve">of the best methods for performing those duties, and </w:t>
      </w:r>
      <w:r w:rsidR="00AC4B63">
        <w:t>positive caring</w:t>
      </w:r>
      <w:r w:rsidR="00844335">
        <w:t xml:space="preserve"> in meeting the needs of others</w:t>
      </w:r>
      <w:r w:rsidR="0068268A">
        <w:t>.  Now, therefore,</w:t>
      </w: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30954">
        <w:t xml:space="preserve"> </w:t>
      </w:r>
      <w:r w:rsidR="000F3F52">
        <w:t xml:space="preserve">the members of the South Carolina House of Representatives, by this resolution, </w:t>
      </w:r>
      <w:r w:rsidR="00030954">
        <w:t xml:space="preserve">recognize and honor Engineer Adam J. Oleszkowicz of the Myrtle Beach Fire Department for his dedicated service </w:t>
      </w:r>
      <w:r w:rsidR="000F3F52">
        <w:t xml:space="preserve">as a firefighter </w:t>
      </w:r>
      <w:r w:rsidR="00030954">
        <w:t>and congratulate him upon being named the 2014 Chicora Rotary Firefighter of the Year.</w:t>
      </w: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D5354B">
        <w:t xml:space="preserve"> Engineer Adam J. Oleszkowicz.</w:t>
      </w:r>
    </w:p>
    <w:p w:rsidR="003D201E" w:rsidRDefault="000F3F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201E" w:rsidRDefault="003D201E" w:rsidP="00855A85">
      <w:pPr>
        <w:suppressAutoHyphens/>
      </w:pPr>
    </w:p>
    <w:sectPr w:rsidR="003D201E" w:rsidSect="00855A8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B63" w:rsidRDefault="00AC4B63" w:rsidP="009F0C77">
      <w:r>
        <w:separator/>
      </w:r>
    </w:p>
  </w:endnote>
  <w:endnote w:type="continuationSeparator" w:id="0">
    <w:p w:rsidR="00AC4B63" w:rsidRDefault="00AC4B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AB5341-949A-4727-BBF9-D166C86A310A}"/>
    <w:embedBold r:id="rId2" w:fontKey="{36D0395E-4631-45AC-856A-A8D04C7429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94B9D7-A9B2-481E-AA3F-0CF07BAFC6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1416B5-978C-4322-A5CE-83E66D2F64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824E99-D058-4532-A972-2FF73443B8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85" w:rsidRPr="003D201E" w:rsidRDefault="00855A85" w:rsidP="003D20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[5145]</w:t>
    </w:r>
    <w:r>
      <w:tab/>
    </w:r>
    <w:r w:rsidR="00890A46">
      <w:fldChar w:fldCharType="begin"/>
    </w:r>
    <w:r w:rsidR="00890A46">
      <w:instrText xml:space="preserve"> PAGE  \* MERGEFORMAT </w:instrText>
    </w:r>
    <w:r w:rsidR="00890A46">
      <w:fldChar w:fldCharType="separate"/>
    </w:r>
    <w:r w:rsidR="00CB0F68">
      <w:rPr>
        <w:noProof/>
      </w:rPr>
      <w:t>1</w:t>
    </w:r>
    <w:r w:rsidR="00890A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B63" w:rsidRDefault="00AC4B63" w:rsidP="009F0C77">
      <w:r>
        <w:separator/>
      </w:r>
    </w:p>
  </w:footnote>
  <w:footnote w:type="continuationSeparator" w:id="0">
    <w:p w:rsidR="00AC4B63" w:rsidRDefault="00AC4B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58DG14"/>
    <w:docVar w:name="CoverBillType" w:val="r"/>
    <w:docVar w:name="docpath" w:val="L:\Council\bills\GM\24058DG14.DOCX"/>
    <w:docVar w:name="dvBillNumber" w:val="51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5D8E"/>
    <w:rsid w:val="00011869"/>
    <w:rsid w:val="00030954"/>
    <w:rsid w:val="000E1785"/>
    <w:rsid w:val="000F3F52"/>
    <w:rsid w:val="000F40FA"/>
    <w:rsid w:val="0010776B"/>
    <w:rsid w:val="00133E66"/>
    <w:rsid w:val="001435A3"/>
    <w:rsid w:val="001D08F2"/>
    <w:rsid w:val="001D525B"/>
    <w:rsid w:val="001D7F4F"/>
    <w:rsid w:val="002214B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734D"/>
    <w:rsid w:val="003C5D8E"/>
    <w:rsid w:val="003D01E8"/>
    <w:rsid w:val="003D201E"/>
    <w:rsid w:val="003E5288"/>
    <w:rsid w:val="003F6D79"/>
    <w:rsid w:val="0041760A"/>
    <w:rsid w:val="00417C01"/>
    <w:rsid w:val="004809EE"/>
    <w:rsid w:val="004E7D54"/>
    <w:rsid w:val="004F6586"/>
    <w:rsid w:val="005273C6"/>
    <w:rsid w:val="00530A69"/>
    <w:rsid w:val="00545593"/>
    <w:rsid w:val="005462F8"/>
    <w:rsid w:val="00577C6C"/>
    <w:rsid w:val="005C2FE2"/>
    <w:rsid w:val="005E2BC9"/>
    <w:rsid w:val="00605102"/>
    <w:rsid w:val="006215AA"/>
    <w:rsid w:val="0068268A"/>
    <w:rsid w:val="006913C9"/>
    <w:rsid w:val="0069470D"/>
    <w:rsid w:val="00734F00"/>
    <w:rsid w:val="00735D3F"/>
    <w:rsid w:val="007A70AE"/>
    <w:rsid w:val="007C0F50"/>
    <w:rsid w:val="007E7540"/>
    <w:rsid w:val="008362E8"/>
    <w:rsid w:val="00844335"/>
    <w:rsid w:val="00855A85"/>
    <w:rsid w:val="008738D0"/>
    <w:rsid w:val="00890A46"/>
    <w:rsid w:val="008A1768"/>
    <w:rsid w:val="008F0F33"/>
    <w:rsid w:val="008F4429"/>
    <w:rsid w:val="0094021A"/>
    <w:rsid w:val="009B44AF"/>
    <w:rsid w:val="009C6A0B"/>
    <w:rsid w:val="009F0C77"/>
    <w:rsid w:val="009F4DD1"/>
    <w:rsid w:val="00A25C70"/>
    <w:rsid w:val="00A35785"/>
    <w:rsid w:val="00A41684"/>
    <w:rsid w:val="00A64E80"/>
    <w:rsid w:val="00A72BCD"/>
    <w:rsid w:val="00A741D9"/>
    <w:rsid w:val="00A76A2D"/>
    <w:rsid w:val="00A77106"/>
    <w:rsid w:val="00A833AB"/>
    <w:rsid w:val="00A9741D"/>
    <w:rsid w:val="00AC4B63"/>
    <w:rsid w:val="00AD4B17"/>
    <w:rsid w:val="00B412D4"/>
    <w:rsid w:val="00BE3C22"/>
    <w:rsid w:val="00C01A6C"/>
    <w:rsid w:val="00C0345E"/>
    <w:rsid w:val="00C3483A"/>
    <w:rsid w:val="00C74E9D"/>
    <w:rsid w:val="00C82FD3"/>
    <w:rsid w:val="00C92819"/>
    <w:rsid w:val="00CB0F68"/>
    <w:rsid w:val="00CC6B7B"/>
    <w:rsid w:val="00CD2089"/>
    <w:rsid w:val="00D12256"/>
    <w:rsid w:val="00D12305"/>
    <w:rsid w:val="00D4404D"/>
    <w:rsid w:val="00D5354B"/>
    <w:rsid w:val="00D57A0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A1D155C-9BD4-47D0-9D90-80DC89FF5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6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5A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45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FCBDA-D4AE-4719-98B5-C69C123F4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5145: Engineer Adam J. Oleszkowicz - South Carolina Legislature Online</dc:title>
  <dc:creator>%USERNAME%</dc:creator>
  <cp:lastModifiedBy>N Cumfer</cp:lastModifiedBy>
  <cp:revision>6</cp:revision>
  <cp:lastPrinted>2014-04-25T19:44:00Z</cp:lastPrinted>
  <dcterms:created xsi:type="dcterms:W3CDTF">2014-04-29T20:33:00Z</dcterms:created>
  <dcterms:modified xsi:type="dcterms:W3CDTF">2014-12-05T17:09:00Z</dcterms:modified>
</cp:coreProperties>
</file>