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E51" w:rsidRDefault="000C5E51" w:rsidP="000C5E51">
      <w:pPr>
        <w:widowControl w:val="0"/>
        <w:jc w:val="center"/>
      </w:pPr>
      <w:r w:rsidRPr="000C5E51">
        <w:rPr>
          <w:b/>
        </w:rPr>
        <w:t>South Carolina General Assembly</w:t>
      </w:r>
    </w:p>
    <w:p w:rsidR="000C5E51" w:rsidRDefault="000C5E51" w:rsidP="000C5E51">
      <w:pPr>
        <w:widowControl w:val="0"/>
        <w:jc w:val="center"/>
      </w:pPr>
      <w:r>
        <w:t>120th Session, 2013-2014</w:t>
      </w:r>
    </w:p>
    <w:p w:rsidR="000C5E51" w:rsidRDefault="000C5E51" w:rsidP="000C5E51">
      <w:pPr>
        <w:widowControl w:val="0"/>
        <w:jc w:val="left"/>
      </w:pPr>
    </w:p>
    <w:p w:rsidR="000C5E51" w:rsidRDefault="000C5E51" w:rsidP="000C5E51">
      <w:pPr>
        <w:widowControl w:val="0"/>
        <w:jc w:val="left"/>
        <w:rPr>
          <w:b/>
        </w:rPr>
      </w:pPr>
      <w:r w:rsidRPr="000C5E51">
        <w:rPr>
          <w:b/>
        </w:rPr>
        <w:t>H. 5176</w:t>
      </w:r>
    </w:p>
    <w:p w:rsidR="000C5E51" w:rsidRDefault="000C5E51" w:rsidP="000C5E51">
      <w:pPr>
        <w:widowControl w:val="0"/>
        <w:jc w:val="left"/>
        <w:rPr>
          <w:b/>
        </w:rPr>
      </w:pPr>
    </w:p>
    <w:p w:rsidR="000C5E51" w:rsidRDefault="000C5E51" w:rsidP="000C5E51">
      <w:pPr>
        <w:widowControl w:val="0"/>
        <w:jc w:val="left"/>
      </w:pPr>
      <w:r w:rsidRPr="000C5E51">
        <w:rPr>
          <w:b/>
        </w:rPr>
        <w:t>STATUS INFORMATION</w:t>
      </w:r>
    </w:p>
    <w:p w:rsidR="000C5E51" w:rsidRDefault="000C5E51" w:rsidP="000C5E51">
      <w:pPr>
        <w:widowControl w:val="0"/>
        <w:jc w:val="left"/>
      </w:pPr>
    </w:p>
    <w:p w:rsidR="000C5E51" w:rsidRDefault="000C5E51" w:rsidP="000C5E51">
      <w:pPr>
        <w:widowControl w:val="0"/>
        <w:jc w:val="left"/>
      </w:pPr>
      <w:r>
        <w:t>Concurrent Resolution</w:t>
      </w:r>
    </w:p>
    <w:p w:rsidR="000C5E51" w:rsidRDefault="000C5E51" w:rsidP="000C5E51">
      <w:pPr>
        <w:widowControl w:val="0"/>
        <w:jc w:val="left"/>
      </w:pPr>
      <w:r>
        <w:t>Sponsors: Reps. Harrell,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0C5E51" w:rsidRDefault="000C5E51" w:rsidP="000C5E51">
      <w:pPr>
        <w:widowControl w:val="0"/>
        <w:jc w:val="left"/>
      </w:pPr>
      <w:r>
        <w:t>Document Path: l:\council\bills\gm\24073ahb14.docx</w:t>
      </w:r>
    </w:p>
    <w:p w:rsidR="000C5E51" w:rsidRDefault="000C5E51" w:rsidP="000C5E51">
      <w:pPr>
        <w:widowControl w:val="0"/>
        <w:jc w:val="left"/>
      </w:pPr>
    </w:p>
    <w:p w:rsidR="00483F01" w:rsidRDefault="00483F01" w:rsidP="000C5E51">
      <w:pPr>
        <w:widowControl w:val="0"/>
        <w:jc w:val="left"/>
      </w:pPr>
      <w:r>
        <w:t>Introduced in the House on April 30, 2014</w:t>
      </w:r>
    </w:p>
    <w:p w:rsidR="00483F01" w:rsidRDefault="00483F01" w:rsidP="000C5E51">
      <w:pPr>
        <w:widowControl w:val="0"/>
        <w:jc w:val="left"/>
      </w:pPr>
      <w:r>
        <w:t>Introduced in the Senate on April 30, 2014</w:t>
      </w:r>
    </w:p>
    <w:p w:rsidR="00483F01" w:rsidRDefault="00483F01" w:rsidP="000C5E51">
      <w:pPr>
        <w:widowControl w:val="0"/>
        <w:jc w:val="left"/>
      </w:pPr>
      <w:r>
        <w:t>Adopted by the General Assembly on April 30, 2014</w:t>
      </w:r>
    </w:p>
    <w:p w:rsidR="00483F01" w:rsidRDefault="00483F01" w:rsidP="000C5E51">
      <w:pPr>
        <w:widowControl w:val="0"/>
        <w:jc w:val="left"/>
      </w:pPr>
    </w:p>
    <w:p w:rsidR="000C5E51" w:rsidRDefault="000C5E51" w:rsidP="000C5E51">
      <w:pPr>
        <w:widowControl w:val="0"/>
        <w:jc w:val="left"/>
      </w:pPr>
      <w:r>
        <w:t xml:space="preserve">Summary: </w:t>
      </w:r>
      <w:r w:rsidR="0053255F">
        <w:t>Robert Ussery</w:t>
      </w:r>
    </w:p>
    <w:p w:rsidR="000C5E51" w:rsidRDefault="000C5E51" w:rsidP="000C5E51">
      <w:pPr>
        <w:widowControl w:val="0"/>
        <w:jc w:val="left"/>
      </w:pPr>
    </w:p>
    <w:p w:rsidR="000C5E51" w:rsidRDefault="000C5E51" w:rsidP="000C5E51">
      <w:pPr>
        <w:widowControl w:val="0"/>
        <w:jc w:val="left"/>
      </w:pPr>
    </w:p>
    <w:p w:rsidR="000C5E51" w:rsidRDefault="000C5E51" w:rsidP="000C5E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E51">
        <w:rPr>
          <w:b/>
        </w:rPr>
        <w:t>HISTORY OF LEGISLATIVE ACTIONS</w:t>
      </w:r>
    </w:p>
    <w:p w:rsidR="000C5E51" w:rsidRDefault="000C5E51" w:rsidP="000C5E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5E51" w:rsidRPr="000C5E51" w:rsidRDefault="000C5E51" w:rsidP="000C5E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5E51">
        <w:rPr>
          <w:u w:val="single"/>
        </w:rPr>
        <w:tab/>
        <w:t>Date</w:t>
      </w:r>
      <w:r w:rsidRPr="000C5E51">
        <w:rPr>
          <w:u w:val="single"/>
        </w:rPr>
        <w:tab/>
        <w:t>Body</w:t>
      </w:r>
      <w:r w:rsidRPr="000C5E51">
        <w:rPr>
          <w:u w:val="single"/>
        </w:rPr>
        <w:tab/>
        <w:t>Action Description with journal page number</w:t>
      </w:r>
      <w:r w:rsidRPr="000C5E51">
        <w:rPr>
          <w:u w:val="single"/>
        </w:rPr>
        <w:tab/>
      </w:r>
      <w:bookmarkStart w:id="0" w:name="_GoBack"/>
      <w:bookmarkEnd w:id="0"/>
    </w:p>
    <w:p w:rsidR="00B36E69" w:rsidRDefault="00B36E69" w:rsidP="00B36E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E905B4">
        <w:t>Intr</w:t>
      </w:r>
      <w:r>
        <w:t xml:space="preserve">oduced, adopted, sent to Senate </w:t>
      </w:r>
      <w:r w:rsidRPr="00E905B4">
        <w:t>(</w:t>
      </w:r>
      <w:hyperlink r:id="rId7" w:history="1">
        <w:r w:rsidRPr="00E905B4">
          <w:rPr>
            <w:rStyle w:val="Hyperlink"/>
          </w:rPr>
          <w:t>House Journal</w:t>
        </w:r>
        <w:r w:rsidRPr="00E905B4">
          <w:rPr>
            <w:rStyle w:val="Hyperlink"/>
          </w:rPr>
          <w:noBreakHyphen/>
          <w:t>page 26</w:t>
        </w:r>
      </w:hyperlink>
      <w:r w:rsidRPr="00E905B4">
        <w:t>)</w:t>
      </w:r>
    </w:p>
    <w:p w:rsidR="00B36E69" w:rsidRDefault="00B36E69" w:rsidP="00B36E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Senate</w:t>
      </w:r>
      <w:r>
        <w:tab/>
      </w:r>
      <w:r w:rsidRPr="00E905B4">
        <w:t>Introduced, ado</w:t>
      </w:r>
      <w:r>
        <w:t xml:space="preserve">pted, returned with concurrence </w:t>
      </w:r>
      <w:r w:rsidRPr="00E905B4">
        <w:t>(</w:t>
      </w:r>
      <w:hyperlink r:id="rId8" w:history="1">
        <w:r w:rsidRPr="00E905B4">
          <w:rPr>
            <w:rStyle w:val="Hyperlink"/>
          </w:rPr>
          <w:t>Senate Journal</w:t>
        </w:r>
        <w:r w:rsidRPr="00E905B4">
          <w:rPr>
            <w:rStyle w:val="Hyperlink"/>
          </w:rPr>
          <w:noBreakHyphen/>
          <w:t>page 18</w:t>
        </w:r>
      </w:hyperlink>
      <w:r w:rsidRPr="00E905B4">
        <w:t>)</w:t>
      </w:r>
    </w:p>
    <w:p w:rsidR="00B36E69" w:rsidRDefault="00B36E69" w:rsidP="00B36E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E51" w:rsidRPr="000C5E51" w:rsidRDefault="000C5E51" w:rsidP="000C5E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5E51" w:rsidRDefault="000C5E51" w:rsidP="000C5E51">
      <w:r w:rsidRPr="000C5E51">
        <w:rPr>
          <w:b/>
        </w:rPr>
        <w:t>VERSIONS OF THIS BILL</w:t>
      </w:r>
    </w:p>
    <w:p w:rsidR="000C5E51" w:rsidRDefault="000C5E51" w:rsidP="000C5E51"/>
    <w:p w:rsidR="000C5E51" w:rsidRDefault="00DE59B0" w:rsidP="000C5E51">
      <w:hyperlink r:id="rId9" w:history="1">
        <w:r w:rsidR="000C5E51">
          <w:rPr>
            <w:rStyle w:val="Hyperlink"/>
          </w:rPr>
          <w:t>4/30/2014</w:t>
        </w:r>
      </w:hyperlink>
    </w:p>
    <w:p w:rsidR="000C5E51" w:rsidRDefault="000C5E51" w:rsidP="000C5E51"/>
    <w:p w:rsidR="000C5E51" w:rsidRDefault="000C5E51" w:rsidP="000C5E51">
      <w:pPr>
        <w:sectPr w:rsidR="000C5E51" w:rsidSect="000C5E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C84" w:rsidRDefault="00110C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C84" w:rsidRDefault="00110C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C84" w:rsidRDefault="00110C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C84" w:rsidRDefault="00110C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1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3B0C">
        <w:rPr>
          <w:b/>
          <w:sz w:val="30"/>
          <w:szCs w:val="30"/>
        </w:rPr>
        <w:t>CONCURRENT</w:t>
      </w:r>
      <w:r w:rsidR="00CB7F18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69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ROBERT USSERY FOR HIS EXTRAORDINARY VOLUNTEER SERVICE TO HIS COMMUNITY AND TO CONGRATULATE HIM UPON RECEIVING THE </w:t>
      </w:r>
      <w:r w:rsidRPr="00961F10">
        <w:rPr>
          <w:color w:val="000000" w:themeColor="text1"/>
          <w:u w:color="000000" w:themeColor="text1"/>
        </w:rPr>
        <w:t>PRESIDENT</w:t>
      </w:r>
      <w:r w:rsidRPr="00926922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</w:t>
      </w:r>
      <w:r>
        <w:rPr>
          <w:color w:val="000000" w:themeColor="text1"/>
          <w:u w:color="000000" w:themeColor="text1"/>
        </w:rPr>
        <w:t>.</w:t>
      </w:r>
    </w:p>
    <w:p w:rsidR="00CB7F18" w:rsidRDefault="00CB7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6922" w:rsidRDefault="00CB7F18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26922">
        <w:rPr>
          <w:color w:val="000000" w:themeColor="text1"/>
          <w:u w:color="000000" w:themeColor="text1"/>
        </w:rPr>
        <w:t xml:space="preserve">the members of the </w:t>
      </w:r>
      <w:r w:rsidR="00D23B0C">
        <w:t>General Assembly</w:t>
      </w:r>
      <w:r w:rsidR="00926922">
        <w:rPr>
          <w:color w:val="000000" w:themeColor="text1"/>
          <w:u w:color="000000" w:themeColor="text1"/>
        </w:rPr>
        <w:t xml:space="preserve"> of the State of South Carolina are pleased to learn that the </w:t>
      </w:r>
      <w:r w:rsidR="00926922" w:rsidRPr="00961F10">
        <w:rPr>
          <w:color w:val="000000" w:themeColor="text1"/>
          <w:u w:color="000000" w:themeColor="text1"/>
        </w:rPr>
        <w:t>President</w:t>
      </w:r>
      <w:r w:rsidR="00926922" w:rsidRPr="00926922">
        <w:rPr>
          <w:color w:val="000000" w:themeColor="text1"/>
          <w:u w:color="000000" w:themeColor="text1"/>
        </w:rPr>
        <w:t>’</w:t>
      </w:r>
      <w:r w:rsidR="00926922" w:rsidRPr="00961F10">
        <w:rPr>
          <w:color w:val="000000" w:themeColor="text1"/>
          <w:u w:color="000000" w:themeColor="text1"/>
        </w:rPr>
        <w:t>s Council on Service and Civic Participation</w:t>
      </w:r>
      <w:r w:rsidR="00926922">
        <w:rPr>
          <w:color w:val="000000" w:themeColor="text1"/>
          <w:u w:color="000000" w:themeColor="text1"/>
        </w:rPr>
        <w:t xml:space="preserve"> has awarded Robert Ussery the </w:t>
      </w:r>
      <w:r w:rsidR="00926922" w:rsidRPr="00961F10">
        <w:rPr>
          <w:color w:val="000000" w:themeColor="text1"/>
          <w:u w:color="000000" w:themeColor="text1"/>
        </w:rPr>
        <w:t>President</w:t>
      </w:r>
      <w:r w:rsidR="00926922" w:rsidRPr="00926922">
        <w:rPr>
          <w:color w:val="000000" w:themeColor="text1"/>
          <w:u w:color="000000" w:themeColor="text1"/>
        </w:rPr>
        <w:t>’</w:t>
      </w:r>
      <w:r w:rsidR="00926922" w:rsidRPr="00961F10">
        <w:rPr>
          <w:color w:val="000000" w:themeColor="text1"/>
          <w:u w:color="000000" w:themeColor="text1"/>
        </w:rPr>
        <w:t>s Volun</w:t>
      </w:r>
      <w:r w:rsidR="00926922">
        <w:rPr>
          <w:color w:val="000000" w:themeColor="text1"/>
          <w:u w:color="000000" w:themeColor="text1"/>
        </w:rPr>
        <w:t xml:space="preserve">teer Service Award; and </w:t>
      </w:r>
    </w:p>
    <w:p w:rsidR="00926922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922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>our country</w:t>
      </w:r>
      <w:r w:rsidRPr="00926922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success must be credited in part to the daily acts of kindness exhibited by individuals who </w:t>
      </w:r>
      <w:r>
        <w:rPr>
          <w:color w:val="000000" w:themeColor="text1"/>
          <w:u w:color="000000" w:themeColor="text1"/>
        </w:rPr>
        <w:t>consider</w:t>
      </w:r>
      <w:r w:rsidRPr="00961F10">
        <w:rPr>
          <w:color w:val="000000" w:themeColor="text1"/>
          <w:u w:color="000000" w:themeColor="text1"/>
        </w:rPr>
        <w:t xml:space="preserve"> servi</w:t>
      </w:r>
      <w:r>
        <w:rPr>
          <w:color w:val="000000" w:themeColor="text1"/>
          <w:u w:color="000000" w:themeColor="text1"/>
        </w:rPr>
        <w:t>ce to</w:t>
      </w:r>
      <w:r w:rsidRPr="00961F10">
        <w:rPr>
          <w:color w:val="000000" w:themeColor="text1"/>
          <w:u w:color="000000" w:themeColor="text1"/>
        </w:rPr>
        <w:t xml:space="preserve"> others a responsibility and privilege; and </w:t>
      </w:r>
    </w:p>
    <w:p w:rsidR="00926922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established in 2003</w:t>
      </w:r>
      <w:r>
        <w:rPr>
          <w:color w:val="000000" w:themeColor="text1"/>
          <w:u w:color="000000" w:themeColor="text1"/>
        </w:rPr>
        <w:t>,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926922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Council on Service and Civic Participation </w:t>
      </w:r>
      <w:r>
        <w:rPr>
          <w:color w:val="000000" w:themeColor="text1"/>
          <w:u w:color="000000" w:themeColor="text1"/>
        </w:rPr>
        <w:t xml:space="preserve">presents an opportunity to </w:t>
      </w:r>
      <w:r w:rsidRPr="00961F1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>in our communities and to encourage more people to serve; and</w:t>
      </w: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>President</w:t>
      </w:r>
      <w:r w:rsidRPr="00926922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 </w:t>
      </w: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Robert Ussery</w:t>
      </w:r>
      <w:r w:rsidRPr="00961F10">
        <w:rPr>
          <w:color w:val="000000" w:themeColor="text1"/>
          <w:u w:color="000000" w:themeColor="text1"/>
        </w:rPr>
        <w:t xml:space="preserve"> was recently honored for </w:t>
      </w:r>
      <w:r>
        <w:rPr>
          <w:color w:val="000000" w:themeColor="text1"/>
          <w:u w:color="000000" w:themeColor="text1"/>
        </w:rPr>
        <w:t>his</w:t>
      </w:r>
      <w:r w:rsidRPr="00961F10">
        <w:rPr>
          <w:color w:val="000000" w:themeColor="text1"/>
          <w:u w:color="000000" w:themeColor="text1"/>
        </w:rPr>
        <w:t xml:space="preserve"> documented volunteerism and community service in South Carolina </w:t>
      </w:r>
      <w:r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926922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Award; and</w:t>
      </w: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922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for more than </w:t>
      </w:r>
      <w:r>
        <w:rPr>
          <w:color w:val="000000" w:themeColor="text1"/>
          <w:u w:color="000000" w:themeColor="text1"/>
        </w:rPr>
        <w:t>one hundred</w:t>
      </w:r>
      <w:r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>
        <w:rPr>
          <w:color w:val="000000" w:themeColor="text1"/>
          <w:u w:color="000000" w:themeColor="text1"/>
        </w:rPr>
        <w:t>, Robert Ussery</w:t>
      </w:r>
      <w:r w:rsidRPr="00961F10">
        <w:rPr>
          <w:color w:val="000000" w:themeColor="text1"/>
          <w:u w:color="000000" w:themeColor="text1"/>
        </w:rPr>
        <w:t xml:space="preserve"> received this award at the </w:t>
      </w:r>
      <w:r>
        <w:rPr>
          <w:color w:val="000000" w:themeColor="text1"/>
          <w:u w:color="000000" w:themeColor="text1"/>
        </w:rPr>
        <w:t>Bronze</w:t>
      </w:r>
      <w:r w:rsidRPr="00961F1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; and </w:t>
      </w:r>
    </w:p>
    <w:p w:rsidR="00926922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7F18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 xml:space="preserve">South Carolina </w:t>
      </w:r>
      <w:r w:rsidR="00D23B0C">
        <w:t>General Assembly</w:t>
      </w:r>
      <w:r>
        <w:t xml:space="preserve"> is grateful for the outstanding volunteer service of </w:t>
      </w:r>
      <w:r>
        <w:rPr>
          <w:color w:val="000000" w:themeColor="text1"/>
          <w:u w:color="000000" w:themeColor="text1"/>
        </w:rPr>
        <w:t>Robert Ussery</w:t>
      </w:r>
      <w:r>
        <w:t xml:space="preserve">, a dedicated citizen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noble character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 w:rsidR="00CB7F18">
        <w:t>.  Now, therefore,</w:t>
      </w:r>
    </w:p>
    <w:p w:rsidR="00CB7F18" w:rsidRDefault="00CB7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F18" w:rsidRDefault="00CB7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D23B0C">
        <w:t>, the Senate concurring</w:t>
      </w:r>
      <w:r>
        <w:t>:</w:t>
      </w:r>
    </w:p>
    <w:p w:rsidR="00CB7F18" w:rsidRDefault="00CB7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922" w:rsidRDefault="00CB7F18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26922">
        <w:t xml:space="preserve"> the members of the </w:t>
      </w:r>
      <w:r w:rsidR="00D23B0C">
        <w:t>General Assembly</w:t>
      </w:r>
      <w:r w:rsidR="00926922">
        <w:t xml:space="preserve"> of the State of South Carolina, by this resolution, recognize and honor </w:t>
      </w:r>
      <w:r w:rsidR="00926922">
        <w:rPr>
          <w:color w:val="000000" w:themeColor="text1"/>
          <w:u w:color="000000" w:themeColor="text1"/>
        </w:rPr>
        <w:t xml:space="preserve">Robert Ussery for his extraordinary volunteer service to </w:t>
      </w:r>
      <w:r w:rsidR="00926922" w:rsidRPr="00926922">
        <w:rPr>
          <w:color w:val="000000" w:themeColor="text1"/>
          <w:u w:color="000000" w:themeColor="text1"/>
        </w:rPr>
        <w:t>his</w:t>
      </w:r>
      <w:r w:rsidR="00926922">
        <w:rPr>
          <w:color w:val="000000" w:themeColor="text1"/>
          <w:u w:color="000000" w:themeColor="text1"/>
        </w:rPr>
        <w:t xml:space="preserve"> community and congratulate him upon receiving the </w:t>
      </w:r>
      <w:r w:rsidR="00926922" w:rsidRPr="00961F10">
        <w:rPr>
          <w:color w:val="000000" w:themeColor="text1"/>
          <w:u w:color="000000" w:themeColor="text1"/>
        </w:rPr>
        <w:t>President</w:t>
      </w:r>
      <w:r w:rsidR="00926922" w:rsidRPr="00926922">
        <w:rPr>
          <w:color w:val="000000" w:themeColor="text1"/>
          <w:u w:color="000000" w:themeColor="text1"/>
        </w:rPr>
        <w:t>’</w:t>
      </w:r>
      <w:r w:rsidR="00926922" w:rsidRPr="00961F10">
        <w:rPr>
          <w:color w:val="000000" w:themeColor="text1"/>
          <w:u w:color="000000" w:themeColor="text1"/>
        </w:rPr>
        <w:t>s Volunteer Service Award</w:t>
      </w:r>
      <w:r w:rsidR="00926922">
        <w:rPr>
          <w:color w:val="000000" w:themeColor="text1"/>
          <w:u w:color="000000" w:themeColor="text1"/>
        </w:rPr>
        <w:t>.</w:t>
      </w:r>
    </w:p>
    <w:p w:rsidR="00926922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Robert Ussery.</w:t>
      </w:r>
    </w:p>
    <w:p w:rsidR="000D1576" w:rsidRDefault="00926922" w:rsidP="006F6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1576" w:rsidRDefault="000D1576" w:rsidP="000C5E51">
      <w:pPr>
        <w:suppressAutoHyphens/>
      </w:pPr>
    </w:p>
    <w:sectPr w:rsidR="000D1576" w:rsidSect="000C5E5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F18" w:rsidRDefault="00CB7F18" w:rsidP="009F0C77">
      <w:r>
        <w:separator/>
      </w:r>
    </w:p>
  </w:endnote>
  <w:endnote w:type="continuationSeparator" w:id="0">
    <w:p w:rsidR="00CB7F18" w:rsidRDefault="00CB7F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3DC599-DDC3-4401-A723-E326F85171C2}"/>
    <w:embedBold r:id="rId2" w:fontKey="{F48FE39F-DCEF-4BF8-9EBB-513B5C04B2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4E3AEE-82C2-4453-9EB9-AD10D52A92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837947-AD47-493E-A6F3-8D796085C7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416380-5F75-4C12-94B7-C68DDD9F89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E51" w:rsidRPr="000D1576" w:rsidRDefault="000C5E51" w:rsidP="000D15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[5176]</w:t>
    </w:r>
    <w:r>
      <w:tab/>
    </w:r>
    <w:r w:rsidR="003F5D23">
      <w:fldChar w:fldCharType="begin"/>
    </w:r>
    <w:r w:rsidR="003F5D23">
      <w:instrText xml:space="preserve"> PAGE  \* MERGEFORMAT </w:instrText>
    </w:r>
    <w:r w:rsidR="003F5D23">
      <w:fldChar w:fldCharType="separate"/>
    </w:r>
    <w:r w:rsidR="00DE59B0">
      <w:rPr>
        <w:noProof/>
      </w:rPr>
      <w:t>1</w:t>
    </w:r>
    <w:r w:rsidR="003F5D2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F18" w:rsidRDefault="00CB7F18" w:rsidP="009F0C77">
      <w:r>
        <w:separator/>
      </w:r>
    </w:p>
  </w:footnote>
  <w:footnote w:type="continuationSeparator" w:id="0">
    <w:p w:rsidR="00CB7F18" w:rsidRDefault="00CB7F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73AHB14"/>
    <w:docVar w:name="CoverBillType" w:val="r"/>
    <w:docVar w:name="docpath" w:val="L:\Council\bills\GM\24073AHB14.DOCX"/>
    <w:docVar w:name="dvBillNumber" w:val="51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76E0"/>
    <w:rsid w:val="00011869"/>
    <w:rsid w:val="0002056F"/>
    <w:rsid w:val="000C5E51"/>
    <w:rsid w:val="000D1576"/>
    <w:rsid w:val="000E1785"/>
    <w:rsid w:val="000E7401"/>
    <w:rsid w:val="000F40FA"/>
    <w:rsid w:val="0010776B"/>
    <w:rsid w:val="00110C84"/>
    <w:rsid w:val="00133E66"/>
    <w:rsid w:val="001435A3"/>
    <w:rsid w:val="001A52C3"/>
    <w:rsid w:val="001C2012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3278"/>
    <w:rsid w:val="00325348"/>
    <w:rsid w:val="0032732C"/>
    <w:rsid w:val="00336AD0"/>
    <w:rsid w:val="0037079A"/>
    <w:rsid w:val="003876E0"/>
    <w:rsid w:val="003D01E8"/>
    <w:rsid w:val="003E4BD1"/>
    <w:rsid w:val="003E5288"/>
    <w:rsid w:val="003F5D23"/>
    <w:rsid w:val="003F6D79"/>
    <w:rsid w:val="0041760A"/>
    <w:rsid w:val="00417C01"/>
    <w:rsid w:val="004809EE"/>
    <w:rsid w:val="00483F01"/>
    <w:rsid w:val="004E7D54"/>
    <w:rsid w:val="005273C6"/>
    <w:rsid w:val="00530A69"/>
    <w:rsid w:val="0053255F"/>
    <w:rsid w:val="00545593"/>
    <w:rsid w:val="00577C6C"/>
    <w:rsid w:val="005C2FE2"/>
    <w:rsid w:val="005E2BC9"/>
    <w:rsid w:val="00605102"/>
    <w:rsid w:val="006215AA"/>
    <w:rsid w:val="006542A9"/>
    <w:rsid w:val="006913C9"/>
    <w:rsid w:val="0069470D"/>
    <w:rsid w:val="006B0D98"/>
    <w:rsid w:val="006E4638"/>
    <w:rsid w:val="006F6444"/>
    <w:rsid w:val="0070142C"/>
    <w:rsid w:val="00734F00"/>
    <w:rsid w:val="007406F5"/>
    <w:rsid w:val="007A70AE"/>
    <w:rsid w:val="0081626B"/>
    <w:rsid w:val="008362E8"/>
    <w:rsid w:val="008A1768"/>
    <w:rsid w:val="008F0F33"/>
    <w:rsid w:val="008F4429"/>
    <w:rsid w:val="0092692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6E69"/>
    <w:rsid w:val="00B412D4"/>
    <w:rsid w:val="00BE3C22"/>
    <w:rsid w:val="00C0345E"/>
    <w:rsid w:val="00C3483A"/>
    <w:rsid w:val="00C35422"/>
    <w:rsid w:val="00C74E9D"/>
    <w:rsid w:val="00C82FD3"/>
    <w:rsid w:val="00C92819"/>
    <w:rsid w:val="00CB7F18"/>
    <w:rsid w:val="00CC6B7B"/>
    <w:rsid w:val="00CD2089"/>
    <w:rsid w:val="00CF7AB9"/>
    <w:rsid w:val="00D23B0C"/>
    <w:rsid w:val="00D73A67"/>
    <w:rsid w:val="00D851DB"/>
    <w:rsid w:val="00D85749"/>
    <w:rsid w:val="00D970A9"/>
    <w:rsid w:val="00DE59B0"/>
    <w:rsid w:val="00DF3845"/>
    <w:rsid w:val="00E41911"/>
    <w:rsid w:val="00E92EEF"/>
    <w:rsid w:val="00F24442"/>
    <w:rsid w:val="00F3470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DBD0C27-4680-42E5-AD06-75F6037EB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9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92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5E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3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176_2014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40C71-00FD-4977-906F-D201AA5BE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668</Words>
  <Characters>3809</Characters>
  <Application>Microsoft Office Word</Application>
  <DocSecurity>0</DocSecurity>
  <Lines>31</Lines>
  <Paragraphs>8</Paragraphs>
  <ScaleCrop>false</ScaleCrop>
  <Company>LPITS</Company>
  <LinksUpToDate>false</LinksUpToDate>
  <CharactersWithSpaces>4469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5176: Robert Ussery - South Carolina Legislature Online</dc:title>
  <dc:creator>%USERNAME%</dc:creator>
  <cp:lastModifiedBy>N Cumfer</cp:lastModifiedBy>
  <cp:revision>8</cp:revision>
  <cp:lastPrinted>2014-04-29T18:04:00Z</cp:lastPrinted>
  <dcterms:created xsi:type="dcterms:W3CDTF">2014-04-30T15:33:00Z</dcterms:created>
  <dcterms:modified xsi:type="dcterms:W3CDTF">2014-12-05T17:09:00Z</dcterms:modified>
</cp:coreProperties>
</file>