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300" w:rsidRDefault="00230300" w:rsidP="00230300">
      <w:pPr>
        <w:widowControl w:val="0"/>
        <w:jc w:val="center"/>
      </w:pPr>
      <w:r w:rsidRPr="00230300">
        <w:rPr>
          <w:b/>
        </w:rPr>
        <w:t>South Carolina General Assembly</w:t>
      </w:r>
    </w:p>
    <w:p w:rsidR="00230300" w:rsidRDefault="00230300" w:rsidP="00230300">
      <w:pPr>
        <w:widowControl w:val="0"/>
        <w:jc w:val="center"/>
      </w:pPr>
      <w:r>
        <w:t>120th Session, 2013-2014</w:t>
      </w:r>
    </w:p>
    <w:p w:rsidR="00230300" w:rsidRDefault="00230300" w:rsidP="00230300">
      <w:pPr>
        <w:widowControl w:val="0"/>
        <w:jc w:val="left"/>
      </w:pPr>
    </w:p>
    <w:p w:rsidR="00230300" w:rsidRDefault="00230300" w:rsidP="00230300">
      <w:pPr>
        <w:widowControl w:val="0"/>
        <w:jc w:val="left"/>
        <w:rPr>
          <w:b/>
        </w:rPr>
      </w:pPr>
      <w:r w:rsidRPr="00230300">
        <w:rPr>
          <w:b/>
        </w:rPr>
        <w:t>S.</w:t>
      </w:r>
      <w:r>
        <w:rPr>
          <w:b/>
        </w:rPr>
        <w:t xml:space="preserve"> </w:t>
      </w:r>
      <w:r w:rsidRPr="00230300">
        <w:rPr>
          <w:b/>
        </w:rPr>
        <w:t>518</w:t>
      </w:r>
    </w:p>
    <w:p w:rsidR="00230300" w:rsidRDefault="00230300" w:rsidP="00230300">
      <w:pPr>
        <w:widowControl w:val="0"/>
        <w:jc w:val="left"/>
        <w:rPr>
          <w:b/>
        </w:rPr>
      </w:pPr>
    </w:p>
    <w:p w:rsidR="00230300" w:rsidRDefault="00230300" w:rsidP="00230300">
      <w:pPr>
        <w:widowControl w:val="0"/>
        <w:jc w:val="left"/>
      </w:pPr>
      <w:r w:rsidRPr="00230300">
        <w:rPr>
          <w:b/>
        </w:rPr>
        <w:t>STATUS INFORMATION</w:t>
      </w:r>
    </w:p>
    <w:p w:rsidR="00230300" w:rsidRDefault="00230300" w:rsidP="00230300">
      <w:pPr>
        <w:widowControl w:val="0"/>
        <w:jc w:val="left"/>
      </w:pPr>
    </w:p>
    <w:p w:rsidR="00230300" w:rsidRDefault="00230300" w:rsidP="00230300">
      <w:pPr>
        <w:widowControl w:val="0"/>
        <w:jc w:val="left"/>
      </w:pPr>
      <w:r>
        <w:t>Senate Resolution</w:t>
      </w:r>
    </w:p>
    <w:p w:rsidR="00230300" w:rsidRDefault="00230300" w:rsidP="00230300">
      <w:pPr>
        <w:widowControl w:val="0"/>
        <w:jc w:val="left"/>
      </w:pPr>
      <w:r>
        <w:t>Sponsors: Senators Scott, Alexander,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230300" w:rsidRDefault="00230300" w:rsidP="00230300">
      <w:pPr>
        <w:widowControl w:val="0"/>
        <w:jc w:val="left"/>
      </w:pPr>
      <w:r>
        <w:t>Document Path: l:\council\bills\gm\29638ab13.docx</w:t>
      </w:r>
    </w:p>
    <w:p w:rsidR="00230300" w:rsidRDefault="00230300" w:rsidP="00230300">
      <w:pPr>
        <w:widowControl w:val="0"/>
        <w:jc w:val="left"/>
      </w:pPr>
    </w:p>
    <w:p w:rsidR="00230300" w:rsidRDefault="00230300" w:rsidP="00230300">
      <w:pPr>
        <w:widowControl w:val="0"/>
        <w:jc w:val="left"/>
      </w:pPr>
      <w:r>
        <w:t>Introduced in the Senate on March 12, 2013</w:t>
      </w:r>
    </w:p>
    <w:p w:rsidR="00230300" w:rsidRDefault="00230300" w:rsidP="00230300">
      <w:pPr>
        <w:widowControl w:val="0"/>
        <w:jc w:val="left"/>
      </w:pPr>
      <w:r>
        <w:t>Adopted by the Senate on March 12, 2013</w:t>
      </w:r>
    </w:p>
    <w:p w:rsidR="00230300" w:rsidRDefault="00230300" w:rsidP="00230300">
      <w:pPr>
        <w:widowControl w:val="0"/>
        <w:jc w:val="left"/>
      </w:pPr>
    </w:p>
    <w:p w:rsidR="00230300" w:rsidRDefault="00230300" w:rsidP="00230300">
      <w:pPr>
        <w:widowControl w:val="0"/>
        <w:jc w:val="left"/>
      </w:pPr>
      <w:r>
        <w:t xml:space="preserve">Summary: </w:t>
      </w:r>
      <w:r w:rsidR="007C32F5">
        <w:t>Maudie Elizabeth Allen</w:t>
      </w:r>
    </w:p>
    <w:p w:rsidR="00230300" w:rsidRDefault="00230300" w:rsidP="00230300">
      <w:pPr>
        <w:widowControl w:val="0"/>
        <w:jc w:val="left"/>
      </w:pPr>
    </w:p>
    <w:p w:rsidR="00230300" w:rsidRDefault="00230300" w:rsidP="00230300">
      <w:pPr>
        <w:widowControl w:val="0"/>
        <w:jc w:val="left"/>
      </w:pPr>
    </w:p>
    <w:p w:rsidR="00230300" w:rsidRDefault="00230300" w:rsidP="00230300">
      <w:pPr>
        <w:widowControl w:val="0"/>
        <w:tabs>
          <w:tab w:val="center" w:pos="590"/>
          <w:tab w:val="center" w:pos="1440"/>
          <w:tab w:val="left" w:pos="1872"/>
          <w:tab w:val="left" w:pos="9187"/>
        </w:tabs>
        <w:jc w:val="left"/>
      </w:pPr>
      <w:r w:rsidRPr="00230300">
        <w:rPr>
          <w:b/>
        </w:rPr>
        <w:t>HISTORY OF LEGISLATIVE ACTIONS</w:t>
      </w:r>
    </w:p>
    <w:p w:rsidR="00230300" w:rsidRDefault="00230300" w:rsidP="00230300">
      <w:pPr>
        <w:widowControl w:val="0"/>
        <w:tabs>
          <w:tab w:val="center" w:pos="590"/>
          <w:tab w:val="center" w:pos="1440"/>
          <w:tab w:val="left" w:pos="1872"/>
          <w:tab w:val="left" w:pos="9187"/>
        </w:tabs>
        <w:jc w:val="left"/>
      </w:pPr>
    </w:p>
    <w:p w:rsidR="00230300" w:rsidRPr="00230300" w:rsidRDefault="00230300" w:rsidP="00230300">
      <w:pPr>
        <w:widowControl w:val="0"/>
        <w:tabs>
          <w:tab w:val="center" w:pos="590"/>
          <w:tab w:val="center" w:pos="1440"/>
          <w:tab w:val="left" w:pos="1872"/>
          <w:tab w:val="left" w:pos="9187"/>
        </w:tabs>
        <w:jc w:val="left"/>
      </w:pPr>
      <w:r w:rsidRPr="00230300">
        <w:rPr>
          <w:u w:val="single"/>
        </w:rPr>
        <w:tab/>
        <w:t>Date</w:t>
      </w:r>
      <w:r w:rsidRPr="00230300">
        <w:rPr>
          <w:u w:val="single"/>
        </w:rPr>
        <w:tab/>
        <w:t>Body</w:t>
      </w:r>
      <w:r w:rsidRPr="00230300">
        <w:rPr>
          <w:u w:val="single"/>
        </w:rPr>
        <w:tab/>
        <w:t>Action Description with journal page number</w:t>
      </w:r>
      <w:r w:rsidRPr="00230300">
        <w:rPr>
          <w:u w:val="single"/>
        </w:rPr>
        <w:tab/>
      </w:r>
      <w:bookmarkStart w:id="0" w:name="_GoBack"/>
      <w:bookmarkEnd w:id="0"/>
    </w:p>
    <w:p w:rsidR="00EA1BD2" w:rsidRDefault="00EA1BD2" w:rsidP="00EA1BD2">
      <w:pPr>
        <w:widowControl w:val="0"/>
        <w:tabs>
          <w:tab w:val="right" w:pos="1008"/>
          <w:tab w:val="left" w:pos="1152"/>
          <w:tab w:val="left" w:pos="1872"/>
          <w:tab w:val="left" w:pos="9187"/>
        </w:tabs>
        <w:ind w:left="2088" w:hanging="2088"/>
        <w:jc w:val="left"/>
      </w:pPr>
      <w:r>
        <w:tab/>
        <w:t>3/12/2013</w:t>
      </w:r>
      <w:r>
        <w:tab/>
        <w:t>Senate</w:t>
      </w:r>
      <w:r>
        <w:tab/>
      </w:r>
      <w:r w:rsidRPr="00A75FCC">
        <w:t>Introduced and adopted (</w:t>
      </w:r>
      <w:hyperlink r:id="rId7" w:history="1">
        <w:r w:rsidRPr="00A75FCC">
          <w:rPr>
            <w:rStyle w:val="Hyperlink"/>
          </w:rPr>
          <w:t>Senate Journal</w:t>
        </w:r>
        <w:r w:rsidRPr="00A75FCC">
          <w:rPr>
            <w:rStyle w:val="Hyperlink"/>
          </w:rPr>
          <w:noBreakHyphen/>
          <w:t>page 8</w:t>
        </w:r>
      </w:hyperlink>
      <w:r w:rsidRPr="00A75FCC">
        <w:t>)</w:t>
      </w:r>
    </w:p>
    <w:p w:rsidR="00EA1BD2" w:rsidRDefault="00EA1BD2" w:rsidP="00EA1BD2">
      <w:pPr>
        <w:widowControl w:val="0"/>
        <w:tabs>
          <w:tab w:val="right" w:pos="1008"/>
          <w:tab w:val="left" w:pos="1152"/>
          <w:tab w:val="left" w:pos="1872"/>
          <w:tab w:val="left" w:pos="9187"/>
        </w:tabs>
        <w:ind w:left="2088" w:hanging="2088"/>
        <w:jc w:val="left"/>
      </w:pPr>
    </w:p>
    <w:p w:rsidR="00230300" w:rsidRPr="00230300" w:rsidRDefault="00230300" w:rsidP="00230300">
      <w:pPr>
        <w:widowControl w:val="0"/>
        <w:tabs>
          <w:tab w:val="right" w:pos="1008"/>
          <w:tab w:val="left" w:pos="1152"/>
          <w:tab w:val="left" w:pos="1872"/>
          <w:tab w:val="left" w:pos="9187"/>
        </w:tabs>
        <w:ind w:left="2088" w:hanging="2088"/>
        <w:jc w:val="left"/>
      </w:pPr>
    </w:p>
    <w:p w:rsidR="00230300" w:rsidRDefault="00230300" w:rsidP="00230300">
      <w:r w:rsidRPr="00230300">
        <w:rPr>
          <w:b/>
        </w:rPr>
        <w:t>VERSIONS OF THIS BILL</w:t>
      </w:r>
    </w:p>
    <w:p w:rsidR="00230300" w:rsidRDefault="00230300" w:rsidP="00230300"/>
    <w:p w:rsidR="00230300" w:rsidRDefault="00006F24" w:rsidP="00230300">
      <w:hyperlink r:id="rId8" w:history="1">
        <w:r w:rsidR="00230300">
          <w:rPr>
            <w:rStyle w:val="Hyperlink"/>
          </w:rPr>
          <w:t>3/12/2013</w:t>
        </w:r>
      </w:hyperlink>
    </w:p>
    <w:p w:rsidR="00230300" w:rsidRDefault="00230300" w:rsidP="00230300"/>
    <w:p w:rsidR="00230300" w:rsidRDefault="00230300" w:rsidP="00230300">
      <w:pPr>
        <w:sectPr w:rsidR="00230300" w:rsidSect="0023030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65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5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w:t>
      </w:r>
      <w:r w:rsidR="00874C98">
        <w:t>SENATE</w:t>
      </w:r>
      <w:r>
        <w:t xml:space="preserve"> UPON THE PASSING </w:t>
      </w:r>
      <w:r w:rsidR="00A87AB8">
        <w:t xml:space="preserve">OF </w:t>
      </w:r>
      <w:r w:rsidR="00F97BAB">
        <w:t>MRS. MAUDIE ELIZABETH ALLEN OF GREENVILLE C</w:t>
      </w:r>
      <w:r>
        <w:t>OUNTY</w:t>
      </w:r>
      <w:r>
        <w:rPr>
          <w:color w:val="000000" w:themeColor="text1"/>
          <w:u w:color="000000" w:themeColor="text1"/>
        </w:rPr>
        <w:t xml:space="preserve">, </w:t>
      </w:r>
      <w:r>
        <w:t xml:space="preserve">AND TO EXTEND THEIR </w:t>
      </w:r>
      <w:r w:rsidR="00A87AB8">
        <w:t>SINCERE</w:t>
      </w:r>
      <w:r>
        <w:t xml:space="preserve"> SYMPATHY TO HER LARGE AND LOVING FAMIL</w:t>
      </w:r>
      <w:r w:rsidR="00F97BAB">
        <w:t xml:space="preserve">Y AND </w:t>
      </w:r>
      <w:r>
        <w:t>HER MANY FRIENDS</w:t>
      </w:r>
      <w:r w:rsidR="00F97BAB">
        <w:t>.</w:t>
      </w:r>
    </w:p>
    <w:p w:rsidR="0004365C" w:rsidRDefault="00043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5FA6" w:rsidRDefault="0004365C"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35FA6">
        <w:t xml:space="preserve">the members of the South Carolina </w:t>
      </w:r>
      <w:r w:rsidR="00F97BAB">
        <w:t>Senate</w:t>
      </w:r>
      <w:r w:rsidR="00335FA6">
        <w:t xml:space="preserve"> were </w:t>
      </w:r>
      <w:r w:rsidR="00A87AB8">
        <w:t xml:space="preserve">deeply </w:t>
      </w:r>
      <w:r w:rsidR="00335FA6">
        <w:t>sadde</w:t>
      </w:r>
      <w:r w:rsidR="00F97BAB">
        <w:t>ned to learn of the death of Mrs. Maudie Elizabeth Allen</w:t>
      </w:r>
      <w:r w:rsidR="00335FA6">
        <w:t xml:space="preserve"> at the age of </w:t>
      </w:r>
      <w:r w:rsidR="00822700">
        <w:t>eighty-four</w:t>
      </w:r>
      <w:r w:rsidR="00F97BAB">
        <w:t xml:space="preserve"> </w:t>
      </w:r>
      <w:r w:rsidR="00335FA6">
        <w:t xml:space="preserve">on </w:t>
      </w:r>
      <w:r w:rsidR="00F97BAB">
        <w:t xml:space="preserve">Sunday, </w:t>
      </w:r>
      <w:r w:rsidR="009E4E42">
        <w:t>March 3, 2013</w:t>
      </w:r>
      <w:r w:rsidR="00335FA6">
        <w:t>; and</w:t>
      </w: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009E4E42">
        <w:t>Simpsonville</w:t>
      </w:r>
      <w:r>
        <w:t xml:space="preserve"> on </w:t>
      </w:r>
      <w:r w:rsidR="009E4E42">
        <w:t>November 6, 1928, she was the daughter of the late Isadore “D” and Lillian Sullivan</w:t>
      </w:r>
      <w:r w:rsidR="00822700">
        <w:t>. A</w:t>
      </w:r>
      <w:r w:rsidR="009E4E42">
        <w:t>t a young age, she became a faithful member of Reedy Fork Baptist Church</w:t>
      </w:r>
      <w:r w:rsidR="00775915">
        <w:t>, where a celebration of her life was held on March 7, 2013</w:t>
      </w:r>
      <w:r w:rsidR="009E4E42">
        <w:t>; and</w:t>
      </w:r>
    </w:p>
    <w:p w:rsidR="009E4E42" w:rsidRDefault="009E4E42"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E42" w:rsidRDefault="009E4E42"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75915">
        <w:t xml:space="preserve">in addition to being a person of faith, Maudie was also a person of great intellect, graduating </w:t>
      </w:r>
      <w:r w:rsidR="00A87AB8">
        <w:t xml:space="preserve">as the </w:t>
      </w:r>
      <w:r>
        <w:t>salutatorian of her high school class; and</w:t>
      </w: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together with </w:t>
      </w:r>
      <w:r w:rsidR="00C34007">
        <w:t>her beloved husband</w:t>
      </w:r>
      <w:r w:rsidR="00775915">
        <w:t xml:space="preserve">, </w:t>
      </w:r>
      <w:r>
        <w:t>the late Jesse E. Allen, Sr., she reared six fine children</w:t>
      </w:r>
      <w:r w:rsidR="009E4E42">
        <w:t>:</w:t>
      </w:r>
      <w:r>
        <w:t xml:space="preserve"> </w:t>
      </w:r>
      <w:r w:rsidR="009E4E42" w:rsidRPr="00084A25">
        <w:rPr>
          <w:color w:val="000000" w:themeColor="text1"/>
          <w:u w:color="000000" w:themeColor="text1"/>
        </w:rPr>
        <w:t>Ger</w:t>
      </w:r>
      <w:r w:rsidR="009E4E42">
        <w:rPr>
          <w:color w:val="000000" w:themeColor="text1"/>
          <w:u w:color="000000" w:themeColor="text1"/>
        </w:rPr>
        <w:t>aldine Dillard,</w:t>
      </w:r>
      <w:r w:rsidR="009E4E42" w:rsidRPr="00084A25">
        <w:rPr>
          <w:color w:val="000000" w:themeColor="text1"/>
          <w:u w:color="000000" w:themeColor="text1"/>
        </w:rPr>
        <w:t xml:space="preserve"> Marshall Allen, Roger Allen, Bruce Allen, Senator Karl Allen</w:t>
      </w:r>
      <w:r w:rsidR="009E4E42">
        <w:rPr>
          <w:color w:val="000000" w:themeColor="text1"/>
          <w:u w:color="000000" w:themeColor="text1"/>
        </w:rPr>
        <w:t xml:space="preserve">, </w:t>
      </w:r>
      <w:r w:rsidR="009E4E42" w:rsidRPr="00084A25">
        <w:rPr>
          <w:color w:val="000000" w:themeColor="text1"/>
          <w:u w:color="000000" w:themeColor="text1"/>
        </w:rPr>
        <w:t xml:space="preserve">and </w:t>
      </w:r>
      <w:r w:rsidR="009E4E42">
        <w:t xml:space="preserve">the late Jesse E. Allen, Jr.  Their children blessed them with </w:t>
      </w:r>
      <w:r w:rsidR="009E4E42" w:rsidRPr="00084A25">
        <w:rPr>
          <w:color w:val="000000" w:themeColor="text1"/>
          <w:u w:color="000000" w:themeColor="text1"/>
        </w:rPr>
        <w:t xml:space="preserve">fourteen </w:t>
      </w:r>
      <w:r w:rsidR="00A87AB8">
        <w:rPr>
          <w:color w:val="000000" w:themeColor="text1"/>
          <w:u w:color="000000" w:themeColor="text1"/>
        </w:rPr>
        <w:t xml:space="preserve">adoring </w:t>
      </w:r>
      <w:r w:rsidR="009E4E42" w:rsidRPr="00084A25">
        <w:rPr>
          <w:color w:val="000000" w:themeColor="text1"/>
          <w:u w:color="000000" w:themeColor="text1"/>
        </w:rPr>
        <w:t>grandchildren</w:t>
      </w:r>
      <w:r w:rsidR="009E4E42">
        <w:rPr>
          <w:color w:val="000000" w:themeColor="text1"/>
          <w:u w:color="000000" w:themeColor="text1"/>
        </w:rPr>
        <w:t>,</w:t>
      </w:r>
      <w:r w:rsidR="009E4E42" w:rsidRPr="00084A25">
        <w:rPr>
          <w:color w:val="000000" w:themeColor="text1"/>
          <w:u w:color="000000" w:themeColor="text1"/>
        </w:rPr>
        <w:t xml:space="preserve"> nineteen great</w:t>
      </w:r>
      <w:r w:rsidR="0028202E">
        <w:rPr>
          <w:color w:val="000000" w:themeColor="text1"/>
          <w:u w:color="000000" w:themeColor="text1"/>
        </w:rPr>
        <w:noBreakHyphen/>
      </w:r>
      <w:r w:rsidR="009E4E42" w:rsidRPr="00084A25">
        <w:rPr>
          <w:color w:val="000000" w:themeColor="text1"/>
          <w:u w:color="000000" w:themeColor="text1"/>
        </w:rPr>
        <w:t>grandchildren</w:t>
      </w:r>
      <w:r w:rsidR="009E4E42">
        <w:rPr>
          <w:color w:val="000000" w:themeColor="text1"/>
          <w:u w:color="000000" w:themeColor="text1"/>
        </w:rPr>
        <w:t>, and</w:t>
      </w:r>
      <w:r w:rsidR="009E4E42" w:rsidRPr="00084A25">
        <w:rPr>
          <w:color w:val="000000" w:themeColor="text1"/>
          <w:u w:color="000000" w:themeColor="text1"/>
        </w:rPr>
        <w:t xml:space="preserve"> twelve great</w:t>
      </w:r>
      <w:r w:rsidR="0028202E">
        <w:rPr>
          <w:color w:val="000000" w:themeColor="text1"/>
          <w:u w:color="000000" w:themeColor="text1"/>
        </w:rPr>
        <w:noBreakHyphen/>
      </w:r>
      <w:r w:rsidR="009E4E42" w:rsidRPr="00084A25">
        <w:rPr>
          <w:color w:val="000000" w:themeColor="text1"/>
          <w:u w:color="000000" w:themeColor="text1"/>
        </w:rPr>
        <w:t>great</w:t>
      </w:r>
      <w:r w:rsidR="0028202E">
        <w:rPr>
          <w:color w:val="000000" w:themeColor="text1"/>
          <w:u w:color="000000" w:themeColor="text1"/>
        </w:rPr>
        <w:noBreakHyphen/>
      </w:r>
      <w:r w:rsidR="009E4E42" w:rsidRPr="00084A25">
        <w:rPr>
          <w:color w:val="000000" w:themeColor="text1"/>
          <w:u w:color="000000" w:themeColor="text1"/>
        </w:rPr>
        <w:t>grandchildren</w:t>
      </w:r>
      <w:r w:rsidR="009E4E42">
        <w:rPr>
          <w:color w:val="000000" w:themeColor="text1"/>
          <w:u w:color="000000" w:themeColor="text1"/>
        </w:rPr>
        <w:t>;</w:t>
      </w:r>
      <w:r w:rsidR="009E4E42">
        <w:t xml:space="preserve"> and</w:t>
      </w:r>
    </w:p>
    <w:p w:rsidR="00F97BAB" w:rsidRDefault="00F97BAB"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7BAB" w:rsidRDefault="00F97BAB"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75915">
        <w:t>Mrs. Allen</w:t>
      </w:r>
      <w:r>
        <w:t xml:space="preserve"> </w:t>
      </w:r>
      <w:r w:rsidR="00C34007">
        <w:t>worked</w:t>
      </w:r>
      <w:r>
        <w:t xml:space="preserve"> </w:t>
      </w:r>
      <w:r w:rsidR="00C34007">
        <w:t xml:space="preserve">at </w:t>
      </w:r>
      <w:r>
        <w:t>Union Carbide (Kennet)</w:t>
      </w:r>
      <w:r w:rsidR="00C34007">
        <w:t xml:space="preserve"> for twenty</w:t>
      </w:r>
      <w:r w:rsidR="00C34007">
        <w:noBreakHyphen/>
        <w:t>five years, retiring only at the insistence of her husband.</w:t>
      </w:r>
      <w:r>
        <w:t xml:space="preserve">  In a romantic gesture, he had the street where they lived named for her, and she served with pride as a member of the Maudie Street Hospitality Club; and</w:t>
      </w:r>
    </w:p>
    <w:p w:rsidR="00C34007" w:rsidRDefault="00C34007" w:rsidP="0033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although the friends and family of Mrs. Allen will miss her, they will cherish memories of her love shared and lessons taught, as well her reminder to “Let it Be Real”, a favorite proverb that shared the name of a song often sung to her by a close friend; and</w:t>
      </w:r>
    </w:p>
    <w:p w:rsidR="00C34007" w:rsidRDefault="00C34007" w:rsidP="0033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5C" w:rsidRDefault="00335FA6" w:rsidP="0033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F97BAB">
        <w:t>Senate</w:t>
      </w:r>
      <w:r>
        <w:t xml:space="preserve"> are grateful for the life and legacy of </w:t>
      </w:r>
      <w:r w:rsidR="00F97BAB">
        <w:t>Maudie Elizabeth Allen</w:t>
      </w:r>
      <w:r>
        <w:t xml:space="preserve"> and for the example of sacrifice and kindness she set for all who knew her</w:t>
      </w:r>
      <w:r w:rsidR="0004365C">
        <w:t>.  Now, therefore,</w:t>
      </w:r>
    </w:p>
    <w:p w:rsidR="0004365C" w:rsidRDefault="00043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5C" w:rsidRDefault="00043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4365C" w:rsidRDefault="00043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FA6" w:rsidRDefault="0004365C"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335FA6">
        <w:t xml:space="preserve">the members of the South Carolina Senate, by this resolution, express their profound sorrow upon the passing of </w:t>
      </w:r>
      <w:r w:rsidR="00F97BAB">
        <w:t>Mrs. Maudie Elizabeth Allen of Greenville</w:t>
      </w:r>
      <w:r w:rsidR="00335FA6">
        <w:t xml:space="preserve"> County</w:t>
      </w:r>
      <w:r w:rsidR="00335FA6">
        <w:rPr>
          <w:color w:val="000000" w:themeColor="text1"/>
          <w:u w:color="000000" w:themeColor="text1"/>
        </w:rPr>
        <w:t xml:space="preserve">, </w:t>
      </w:r>
      <w:r w:rsidR="00335FA6">
        <w:t xml:space="preserve">and extend their </w:t>
      </w:r>
      <w:r w:rsidR="00A87AB8">
        <w:t>sincere</w:t>
      </w:r>
      <w:r w:rsidR="00335FA6">
        <w:t xml:space="preserve"> sympathy to her large and loving family and her many friends</w:t>
      </w:r>
      <w:r w:rsidR="00A87AB8">
        <w:t>.</w:t>
      </w:r>
    </w:p>
    <w:p w:rsidR="00335FA6" w:rsidRDefault="00335FA6" w:rsidP="0050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35FA6" w:rsidP="0033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family of Maudie E</w:t>
      </w:r>
      <w:r w:rsidR="00A87AB8">
        <w:t>lizabeth</w:t>
      </w:r>
      <w:r>
        <w:t xml:space="preserve"> Allen</w:t>
      </w:r>
      <w:r w:rsidR="0004365C">
        <w:t>.</w:t>
      </w:r>
    </w:p>
    <w:p w:rsidR="00505B3A" w:rsidRDefault="002820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B3A" w:rsidRDefault="00505B3A" w:rsidP="00230300">
      <w:pPr>
        <w:suppressAutoHyphens/>
      </w:pPr>
    </w:p>
    <w:sectPr w:rsidR="00505B3A" w:rsidSect="002303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915" w:rsidRDefault="00775915" w:rsidP="009F0C77">
      <w:r>
        <w:separator/>
      </w:r>
    </w:p>
  </w:endnote>
  <w:endnote w:type="continuationSeparator" w:id="0">
    <w:p w:rsidR="00775915" w:rsidRDefault="007759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F9AF42-9E59-49FD-9351-8825CFC9340A}"/>
    <w:embedBold r:id="rId2" w:fontKey="{DD840620-C4C3-4B8B-BDA9-BF26282F331C}"/>
  </w:font>
  <w:font w:name="Calibri">
    <w:panose1 w:val="020F0502020204030204"/>
    <w:charset w:val="00"/>
    <w:family w:val="swiss"/>
    <w:pitch w:val="variable"/>
    <w:sig w:usb0="E10002FF" w:usb1="4000ACFF" w:usb2="00000009" w:usb3="00000000" w:csb0="0000019F" w:csb1="00000000"/>
    <w:embedRegular r:id="rId3" w:fontKey="{175A7A7A-93A0-47CA-913F-D64CE9E6BA09}"/>
  </w:font>
  <w:font w:name="Tahoma">
    <w:panose1 w:val="020B0604030504040204"/>
    <w:charset w:val="00"/>
    <w:family w:val="swiss"/>
    <w:pitch w:val="variable"/>
    <w:sig w:usb0="21002A87" w:usb1="80000000" w:usb2="00000008" w:usb3="00000000" w:csb0="000101FF" w:csb1="00000000"/>
    <w:embedRegular r:id="rId4" w:fontKey="{7FA8D1DB-88FC-4CAC-9BCD-F9B7B7C87FB5}"/>
  </w:font>
  <w:font w:name="Cambria">
    <w:panose1 w:val="02040503050406030204"/>
    <w:charset w:val="00"/>
    <w:family w:val="roman"/>
    <w:pitch w:val="variable"/>
    <w:sig w:usb0="E00002FF" w:usb1="400004FF" w:usb2="00000000" w:usb3="00000000" w:csb0="0000019F" w:csb1="00000000"/>
    <w:embedRegular r:id="rId5" w:fontKey="{F899CE7F-D9B1-4168-A8D1-277F63289A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300" w:rsidRPr="00505B3A" w:rsidRDefault="00230300" w:rsidP="00505B3A">
    <w:pPr>
      <w:pStyle w:val="Footer"/>
      <w:tabs>
        <w:tab w:val="clear" w:pos="4680"/>
        <w:tab w:val="clear" w:pos="9360"/>
        <w:tab w:val="center" w:pos="2995"/>
      </w:tabs>
      <w:spacing w:before="120"/>
    </w:pPr>
    <w:r>
      <w:t>[518]</w:t>
    </w:r>
    <w:r>
      <w:tab/>
    </w:r>
    <w:r w:rsidR="00290815">
      <w:fldChar w:fldCharType="begin"/>
    </w:r>
    <w:r w:rsidR="00290815">
      <w:instrText xml:space="preserve"> PAGE  \* MERGEFORMAT </w:instrText>
    </w:r>
    <w:r w:rsidR="00290815">
      <w:fldChar w:fldCharType="separate"/>
    </w:r>
    <w:r w:rsidR="00006F24">
      <w:rPr>
        <w:noProof/>
      </w:rPr>
      <w:t>1</w:t>
    </w:r>
    <w:r w:rsidR="002908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915" w:rsidRDefault="00775915" w:rsidP="009F0C77">
      <w:r>
        <w:separator/>
      </w:r>
    </w:p>
  </w:footnote>
  <w:footnote w:type="continuationSeparator" w:id="0">
    <w:p w:rsidR="00775915" w:rsidRDefault="007759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38AB13"/>
    <w:docVar w:name="CoverBillType" w:val="r"/>
    <w:docVar w:name="docpath" w:val="L:\Council\bills\GM\29638AB13.DOCX"/>
    <w:docVar w:name="dvBillNumber" w:val="518"/>
    <w:docVar w:name="dvBillNumberPrefix" w:val="S. "/>
    <w:docVar w:name="dvOriginalBody" w:val="Senate"/>
    <w:docVar w:name="dvSteno" w:val="GM"/>
    <w:docVar w:name="NameofBody" w:val="s"/>
    <w:docVar w:name="vgroup2" w:val="Council"/>
  </w:docVars>
  <w:rsids>
    <w:rsidRoot w:val="00240EDA"/>
    <w:rsid w:val="00006F24"/>
    <w:rsid w:val="00026C9A"/>
    <w:rsid w:val="0004365C"/>
    <w:rsid w:val="000965A1"/>
    <w:rsid w:val="000E1785"/>
    <w:rsid w:val="000F39F2"/>
    <w:rsid w:val="001023A4"/>
    <w:rsid w:val="0010776B"/>
    <w:rsid w:val="00133E66"/>
    <w:rsid w:val="001343BA"/>
    <w:rsid w:val="00134ACF"/>
    <w:rsid w:val="00144E15"/>
    <w:rsid w:val="001A4A62"/>
    <w:rsid w:val="001A681E"/>
    <w:rsid w:val="001D08F2"/>
    <w:rsid w:val="001F0D81"/>
    <w:rsid w:val="002037CA"/>
    <w:rsid w:val="002047A2"/>
    <w:rsid w:val="00230300"/>
    <w:rsid w:val="002321B6"/>
    <w:rsid w:val="0023696B"/>
    <w:rsid w:val="00237B81"/>
    <w:rsid w:val="00240EDA"/>
    <w:rsid w:val="00250967"/>
    <w:rsid w:val="002759C5"/>
    <w:rsid w:val="00277DEE"/>
    <w:rsid w:val="00280D88"/>
    <w:rsid w:val="0028202E"/>
    <w:rsid w:val="00290815"/>
    <w:rsid w:val="00294ABE"/>
    <w:rsid w:val="002A3EB4"/>
    <w:rsid w:val="00325348"/>
    <w:rsid w:val="00335FA6"/>
    <w:rsid w:val="00366BB3"/>
    <w:rsid w:val="00393688"/>
    <w:rsid w:val="003D411E"/>
    <w:rsid w:val="003E3C1E"/>
    <w:rsid w:val="003E6148"/>
    <w:rsid w:val="00400EAA"/>
    <w:rsid w:val="0041424F"/>
    <w:rsid w:val="0041760A"/>
    <w:rsid w:val="004809EE"/>
    <w:rsid w:val="004D2426"/>
    <w:rsid w:val="00505B3A"/>
    <w:rsid w:val="00511E02"/>
    <w:rsid w:val="00511EE9"/>
    <w:rsid w:val="00521E00"/>
    <w:rsid w:val="00577C6C"/>
    <w:rsid w:val="0058501B"/>
    <w:rsid w:val="006215AA"/>
    <w:rsid w:val="006340D9"/>
    <w:rsid w:val="00643B8E"/>
    <w:rsid w:val="00665EBC"/>
    <w:rsid w:val="0069470D"/>
    <w:rsid w:val="006A476C"/>
    <w:rsid w:val="006C6A93"/>
    <w:rsid w:val="006E02F9"/>
    <w:rsid w:val="007346C3"/>
    <w:rsid w:val="00753C04"/>
    <w:rsid w:val="00756946"/>
    <w:rsid w:val="00757F80"/>
    <w:rsid w:val="00771EEC"/>
    <w:rsid w:val="00775915"/>
    <w:rsid w:val="00786819"/>
    <w:rsid w:val="007A325A"/>
    <w:rsid w:val="007C32F5"/>
    <w:rsid w:val="007F1523"/>
    <w:rsid w:val="007F509E"/>
    <w:rsid w:val="007F5799"/>
    <w:rsid w:val="007F6947"/>
    <w:rsid w:val="00822700"/>
    <w:rsid w:val="00872729"/>
    <w:rsid w:val="00874C98"/>
    <w:rsid w:val="008F4429"/>
    <w:rsid w:val="00932670"/>
    <w:rsid w:val="009352BB"/>
    <w:rsid w:val="00990668"/>
    <w:rsid w:val="009E4E42"/>
    <w:rsid w:val="009F0891"/>
    <w:rsid w:val="009F0C77"/>
    <w:rsid w:val="009F4DD1"/>
    <w:rsid w:val="00A64E80"/>
    <w:rsid w:val="00A741D9"/>
    <w:rsid w:val="00A87AB8"/>
    <w:rsid w:val="00A9741D"/>
    <w:rsid w:val="00AD4B17"/>
    <w:rsid w:val="00AE6829"/>
    <w:rsid w:val="00B26FA6"/>
    <w:rsid w:val="00B741CB"/>
    <w:rsid w:val="00B934F3"/>
    <w:rsid w:val="00BB6347"/>
    <w:rsid w:val="00BD2134"/>
    <w:rsid w:val="00C038D8"/>
    <w:rsid w:val="00C045DD"/>
    <w:rsid w:val="00C3136F"/>
    <w:rsid w:val="00C34007"/>
    <w:rsid w:val="00C3483A"/>
    <w:rsid w:val="00C74E9D"/>
    <w:rsid w:val="00C82FD3"/>
    <w:rsid w:val="00CC6B7B"/>
    <w:rsid w:val="00CD3619"/>
    <w:rsid w:val="00CF4447"/>
    <w:rsid w:val="00D05D88"/>
    <w:rsid w:val="00D405E7"/>
    <w:rsid w:val="00D41D56"/>
    <w:rsid w:val="00D6260D"/>
    <w:rsid w:val="00D6662B"/>
    <w:rsid w:val="00D95E2F"/>
    <w:rsid w:val="00D970A9"/>
    <w:rsid w:val="00DB3AC0"/>
    <w:rsid w:val="00DE68F0"/>
    <w:rsid w:val="00DF3845"/>
    <w:rsid w:val="00DF7E17"/>
    <w:rsid w:val="00EA1BD2"/>
    <w:rsid w:val="00EB00A2"/>
    <w:rsid w:val="00EB1BF3"/>
    <w:rsid w:val="00EF3EEE"/>
    <w:rsid w:val="00F149A7"/>
    <w:rsid w:val="00F50BAF"/>
    <w:rsid w:val="00F52C10"/>
    <w:rsid w:val="00F81FFD"/>
    <w:rsid w:val="00F85228"/>
    <w:rsid w:val="00F97BA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13DF40-2CCA-4AFD-85FB-1908D04F5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AB8"/>
    <w:rPr>
      <w:rFonts w:ascii="Tahoma" w:hAnsi="Tahoma" w:cs="Tahoma"/>
      <w:sz w:val="16"/>
      <w:szCs w:val="16"/>
    </w:rPr>
  </w:style>
  <w:style w:type="character" w:customStyle="1" w:styleId="BalloonTextChar">
    <w:name w:val="Balloon Text Char"/>
    <w:basedOn w:val="DefaultParagraphFont"/>
    <w:link w:val="BalloonText"/>
    <w:uiPriority w:val="99"/>
    <w:semiHidden/>
    <w:rsid w:val="00A87AB8"/>
    <w:rPr>
      <w:rFonts w:ascii="Tahoma" w:eastAsia="Times New Roman" w:hAnsi="Tahoma" w:cs="Tahoma"/>
      <w:sz w:val="16"/>
      <w:szCs w:val="16"/>
    </w:rPr>
  </w:style>
  <w:style w:type="character" w:styleId="Hyperlink">
    <w:name w:val="Hyperlink"/>
    <w:basedOn w:val="DefaultParagraphFont"/>
    <w:uiPriority w:val="99"/>
    <w:unhideWhenUsed/>
    <w:rsid w:val="002303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8_20130312.docx" TargetMode="External"/><Relationship Id="rId3" Type="http://schemas.openxmlformats.org/officeDocument/2006/relationships/settings" Target="settings.xml"/><Relationship Id="rId7" Type="http://schemas.openxmlformats.org/officeDocument/2006/relationships/hyperlink" Target="file:///h:\SJ%20Archive\2013\03-1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928DB-72C6-4F60-9A7F-128A8A556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503</Words>
  <Characters>2872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518: Maudie Elizabeth Allen - South Carolina Legislature Online</dc:title>
  <dc:subject/>
  <dc:creator>%USERNAME%</dc:creator>
  <cp:keywords/>
  <dc:description/>
  <cp:lastModifiedBy>N Cumfer</cp:lastModifiedBy>
  <cp:revision>7</cp:revision>
  <cp:lastPrinted>2013-03-11T16:34:00Z</cp:lastPrinted>
  <dcterms:created xsi:type="dcterms:W3CDTF">2013-03-12T17:18:00Z</dcterms:created>
  <dcterms:modified xsi:type="dcterms:W3CDTF">2014-12-04T20:42:00Z</dcterms:modified>
</cp:coreProperties>
</file>