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F3D" w:rsidRDefault="000E4F3D" w:rsidP="000E4F3D">
      <w:pPr>
        <w:widowControl w:val="0"/>
        <w:jc w:val="center"/>
      </w:pPr>
      <w:r w:rsidRPr="000E4F3D">
        <w:rPr>
          <w:b/>
        </w:rPr>
        <w:t>South Carolina General Assembly</w:t>
      </w:r>
    </w:p>
    <w:p w:rsidR="000E4F3D" w:rsidRDefault="000E4F3D" w:rsidP="000E4F3D">
      <w:pPr>
        <w:widowControl w:val="0"/>
        <w:jc w:val="center"/>
      </w:pPr>
      <w:r>
        <w:t>120th Session, 2013-2014</w:t>
      </w:r>
    </w:p>
    <w:p w:rsidR="000E4F3D" w:rsidRDefault="000E4F3D" w:rsidP="000E4F3D">
      <w:pPr>
        <w:widowControl w:val="0"/>
        <w:jc w:val="left"/>
      </w:pPr>
    </w:p>
    <w:p w:rsidR="000E4F3D" w:rsidRDefault="000E4F3D" w:rsidP="000E4F3D">
      <w:pPr>
        <w:widowControl w:val="0"/>
        <w:jc w:val="left"/>
        <w:rPr>
          <w:b/>
        </w:rPr>
      </w:pPr>
      <w:r w:rsidRPr="000E4F3D">
        <w:rPr>
          <w:b/>
        </w:rPr>
        <w:t>H. 5191</w:t>
      </w:r>
    </w:p>
    <w:p w:rsidR="000E4F3D" w:rsidRDefault="000E4F3D" w:rsidP="000E4F3D">
      <w:pPr>
        <w:widowControl w:val="0"/>
        <w:jc w:val="left"/>
        <w:rPr>
          <w:b/>
        </w:rPr>
      </w:pPr>
    </w:p>
    <w:p w:rsidR="000E4F3D" w:rsidRDefault="000E4F3D" w:rsidP="000E4F3D">
      <w:pPr>
        <w:widowControl w:val="0"/>
        <w:jc w:val="left"/>
      </w:pPr>
      <w:r w:rsidRPr="000E4F3D">
        <w:rPr>
          <w:b/>
        </w:rPr>
        <w:t>STATUS INFORMATION</w:t>
      </w:r>
    </w:p>
    <w:p w:rsidR="000E4F3D" w:rsidRDefault="000E4F3D" w:rsidP="000E4F3D">
      <w:pPr>
        <w:widowControl w:val="0"/>
        <w:jc w:val="left"/>
      </w:pPr>
    </w:p>
    <w:p w:rsidR="000E4F3D" w:rsidRDefault="000E4F3D" w:rsidP="000E4F3D">
      <w:pPr>
        <w:widowControl w:val="0"/>
        <w:jc w:val="left"/>
      </w:pPr>
      <w:r>
        <w:t>House Resolution</w:t>
      </w:r>
    </w:p>
    <w:p w:rsidR="000E4F3D" w:rsidRDefault="000E4F3D" w:rsidP="000E4F3D">
      <w:pPr>
        <w:widowControl w:val="0"/>
        <w:jc w:val="left"/>
      </w:pPr>
      <w:r>
        <w:t>Sponsors: Reps. Douglas,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0E4F3D" w:rsidRDefault="000E4F3D" w:rsidP="000E4F3D">
      <w:pPr>
        <w:widowControl w:val="0"/>
        <w:jc w:val="left"/>
      </w:pPr>
      <w:r>
        <w:t>Document Path: l:\council\bills\rm\1593ac14.docx</w:t>
      </w:r>
    </w:p>
    <w:p w:rsidR="000E4F3D" w:rsidRDefault="000E4F3D" w:rsidP="000E4F3D">
      <w:pPr>
        <w:widowControl w:val="0"/>
        <w:jc w:val="left"/>
      </w:pPr>
    </w:p>
    <w:p w:rsidR="00E72223" w:rsidRDefault="00E72223" w:rsidP="000E4F3D">
      <w:pPr>
        <w:widowControl w:val="0"/>
        <w:jc w:val="left"/>
      </w:pPr>
      <w:r>
        <w:t>Introduced in the House on May 1, 2014</w:t>
      </w:r>
    </w:p>
    <w:p w:rsidR="00E72223" w:rsidRDefault="00E72223" w:rsidP="000E4F3D">
      <w:pPr>
        <w:widowControl w:val="0"/>
        <w:jc w:val="left"/>
      </w:pPr>
      <w:r>
        <w:t>Adopted by the House on May 1, 2014</w:t>
      </w:r>
    </w:p>
    <w:p w:rsidR="00E72223" w:rsidRDefault="00E72223" w:rsidP="000E4F3D">
      <w:pPr>
        <w:widowControl w:val="0"/>
        <w:jc w:val="left"/>
      </w:pPr>
    </w:p>
    <w:p w:rsidR="000E4F3D" w:rsidRDefault="000E4F3D" w:rsidP="000E4F3D">
      <w:pPr>
        <w:widowControl w:val="0"/>
        <w:jc w:val="left"/>
      </w:pPr>
      <w:r>
        <w:t xml:space="preserve">Summary: </w:t>
      </w:r>
      <w:r w:rsidR="005D1699">
        <w:t>Women Celebrating Life's Pre-Mother's Day/Sistas Extravaganza</w:t>
      </w:r>
    </w:p>
    <w:p w:rsidR="000E4F3D" w:rsidRDefault="000E4F3D" w:rsidP="000E4F3D">
      <w:pPr>
        <w:widowControl w:val="0"/>
        <w:jc w:val="left"/>
      </w:pPr>
    </w:p>
    <w:p w:rsidR="000E4F3D" w:rsidRDefault="000E4F3D" w:rsidP="000E4F3D">
      <w:pPr>
        <w:widowControl w:val="0"/>
        <w:jc w:val="left"/>
      </w:pPr>
    </w:p>
    <w:p w:rsidR="000E4F3D" w:rsidRDefault="000E4F3D" w:rsidP="000E4F3D">
      <w:pPr>
        <w:widowControl w:val="0"/>
        <w:tabs>
          <w:tab w:val="center" w:pos="590"/>
          <w:tab w:val="center" w:pos="1440"/>
          <w:tab w:val="left" w:pos="1872"/>
          <w:tab w:val="left" w:pos="9187"/>
        </w:tabs>
        <w:jc w:val="left"/>
      </w:pPr>
      <w:r w:rsidRPr="000E4F3D">
        <w:rPr>
          <w:b/>
        </w:rPr>
        <w:t>HISTORY OF LEGISLATIVE ACTIONS</w:t>
      </w:r>
    </w:p>
    <w:p w:rsidR="000E4F3D" w:rsidRDefault="000E4F3D" w:rsidP="000E4F3D">
      <w:pPr>
        <w:widowControl w:val="0"/>
        <w:tabs>
          <w:tab w:val="center" w:pos="590"/>
          <w:tab w:val="center" w:pos="1440"/>
          <w:tab w:val="left" w:pos="1872"/>
          <w:tab w:val="left" w:pos="9187"/>
        </w:tabs>
        <w:jc w:val="left"/>
      </w:pPr>
    </w:p>
    <w:p w:rsidR="000E4F3D" w:rsidRPr="000E4F3D" w:rsidRDefault="000E4F3D" w:rsidP="000E4F3D">
      <w:pPr>
        <w:widowControl w:val="0"/>
        <w:tabs>
          <w:tab w:val="center" w:pos="590"/>
          <w:tab w:val="center" w:pos="1440"/>
          <w:tab w:val="left" w:pos="1872"/>
          <w:tab w:val="left" w:pos="9187"/>
        </w:tabs>
        <w:jc w:val="left"/>
      </w:pPr>
      <w:r w:rsidRPr="000E4F3D">
        <w:rPr>
          <w:u w:val="single"/>
        </w:rPr>
        <w:tab/>
        <w:t>Date</w:t>
      </w:r>
      <w:r w:rsidRPr="000E4F3D">
        <w:rPr>
          <w:u w:val="single"/>
        </w:rPr>
        <w:tab/>
        <w:t>Body</w:t>
      </w:r>
      <w:r w:rsidRPr="000E4F3D">
        <w:rPr>
          <w:u w:val="single"/>
        </w:rPr>
        <w:tab/>
        <w:t>Action Description with journal page number</w:t>
      </w:r>
      <w:r w:rsidRPr="000E4F3D">
        <w:rPr>
          <w:u w:val="single"/>
        </w:rPr>
        <w:tab/>
      </w:r>
      <w:bookmarkStart w:id="0" w:name="_GoBack"/>
      <w:bookmarkEnd w:id="0"/>
    </w:p>
    <w:p w:rsidR="00E72223" w:rsidRDefault="00E72223" w:rsidP="00E72223">
      <w:pPr>
        <w:widowControl w:val="0"/>
        <w:tabs>
          <w:tab w:val="right" w:pos="1008"/>
          <w:tab w:val="left" w:pos="1152"/>
          <w:tab w:val="left" w:pos="1872"/>
          <w:tab w:val="left" w:pos="9187"/>
        </w:tabs>
        <w:ind w:left="2088" w:hanging="2088"/>
        <w:jc w:val="left"/>
      </w:pPr>
      <w:r>
        <w:tab/>
        <w:t>5/1/2014</w:t>
      </w:r>
      <w:r>
        <w:tab/>
        <w:t>House</w:t>
      </w:r>
      <w:r>
        <w:tab/>
      </w:r>
      <w:r w:rsidRPr="002F633F">
        <w:t>Introduced and adopted (</w:t>
      </w:r>
      <w:hyperlink r:id="rId7" w:history="1">
        <w:r w:rsidRPr="002F633F">
          <w:rPr>
            <w:rStyle w:val="Hyperlink"/>
          </w:rPr>
          <w:t>House Journal</w:t>
        </w:r>
        <w:r w:rsidRPr="002F633F">
          <w:rPr>
            <w:rStyle w:val="Hyperlink"/>
          </w:rPr>
          <w:noBreakHyphen/>
          <w:t>page 14</w:t>
        </w:r>
      </w:hyperlink>
      <w:r w:rsidRPr="002F633F">
        <w:t>)</w:t>
      </w:r>
    </w:p>
    <w:p w:rsidR="00E72223" w:rsidRDefault="00E72223" w:rsidP="00E72223">
      <w:pPr>
        <w:widowControl w:val="0"/>
        <w:tabs>
          <w:tab w:val="right" w:pos="1008"/>
          <w:tab w:val="left" w:pos="1152"/>
          <w:tab w:val="left" w:pos="1872"/>
          <w:tab w:val="left" w:pos="9187"/>
        </w:tabs>
        <w:ind w:left="2088" w:hanging="2088"/>
        <w:jc w:val="left"/>
      </w:pPr>
    </w:p>
    <w:p w:rsidR="000E4F3D" w:rsidRPr="000E4F3D" w:rsidRDefault="000E4F3D" w:rsidP="000E4F3D">
      <w:pPr>
        <w:widowControl w:val="0"/>
        <w:tabs>
          <w:tab w:val="right" w:pos="1008"/>
          <w:tab w:val="left" w:pos="1152"/>
          <w:tab w:val="left" w:pos="1872"/>
          <w:tab w:val="left" w:pos="9187"/>
        </w:tabs>
        <w:ind w:left="2088" w:hanging="2088"/>
        <w:jc w:val="left"/>
      </w:pPr>
    </w:p>
    <w:p w:rsidR="000E4F3D" w:rsidRDefault="000E4F3D" w:rsidP="000E4F3D">
      <w:r w:rsidRPr="000E4F3D">
        <w:rPr>
          <w:b/>
        </w:rPr>
        <w:t>VERSIONS OF THIS BILL</w:t>
      </w:r>
    </w:p>
    <w:p w:rsidR="000E4F3D" w:rsidRDefault="000E4F3D" w:rsidP="000E4F3D"/>
    <w:p w:rsidR="000E4F3D" w:rsidRDefault="001C3D24" w:rsidP="000E4F3D">
      <w:hyperlink r:id="rId8" w:history="1">
        <w:r w:rsidR="000E4F3D">
          <w:rPr>
            <w:rStyle w:val="Hyperlink"/>
          </w:rPr>
          <w:t>5/1/2014</w:t>
        </w:r>
      </w:hyperlink>
    </w:p>
    <w:p w:rsidR="000E4F3D" w:rsidRDefault="000E4F3D" w:rsidP="000E4F3D"/>
    <w:p w:rsidR="000E4F3D" w:rsidRDefault="000E4F3D" w:rsidP="000E4F3D">
      <w:pPr>
        <w:sectPr w:rsidR="000E4F3D" w:rsidSect="000E4F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0FA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882" w:rsidRDefault="000259A6" w:rsidP="0038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85882">
        <w:t xml:space="preserve">HONOR </w:t>
      </w:r>
      <w:r w:rsidR="000608D6">
        <w:t xml:space="preserve">MATTIE MARTIN, DONNAVIA ETHEL THOMAS, ETTA MAE WASHINGTON WILLIAMS, </w:t>
      </w:r>
      <w:r w:rsidR="004D46E1">
        <w:t>JESSIE MAE KENNEDY FREEMAN ADKINS, LOIS BOYD, STERLITA CALDWELL</w:t>
      </w:r>
      <w:r w:rsidR="00BF54C3">
        <w:t>,</w:t>
      </w:r>
      <w:r w:rsidR="004D46E1">
        <w:t xml:space="preserve"> HADIYAH MUWWAKKIL (FORMERLY ELLA LOU WATTS), ORA LEE MCGRAW, AND ESSIE L.H. THOMPSON </w:t>
      </w:r>
      <w:r w:rsidR="00385882">
        <w:t xml:space="preserve">ON THE OCCASION OF </w:t>
      </w:r>
      <w:r w:rsidR="00C06504">
        <w:t>WOMEN CELEBRATING LIFE</w:t>
      </w:r>
      <w:r w:rsidR="000C2750" w:rsidRPr="000C2750">
        <w:t>’</w:t>
      </w:r>
      <w:r w:rsidR="00C06504">
        <w:t>S PRE</w:t>
      </w:r>
      <w:r w:rsidR="000C2750">
        <w:noBreakHyphen/>
      </w:r>
      <w:r w:rsidR="00C06504">
        <w:t>MOTHER</w:t>
      </w:r>
      <w:r w:rsidR="000C2750" w:rsidRPr="000C2750">
        <w:t>’</w:t>
      </w:r>
      <w:r w:rsidR="00385882">
        <w:t>S DAY</w:t>
      </w:r>
      <w:r w:rsidR="00C06504">
        <w:t>/SIST</w:t>
      </w:r>
      <w:r w:rsidR="00BF54C3">
        <w:t xml:space="preserve">AS </w:t>
      </w:r>
      <w:r w:rsidR="00C06504">
        <w:t>EXTRAVAGANZA IN WINNSBORO</w:t>
      </w:r>
      <w:r w:rsidR="00385882">
        <w:t xml:space="preserve"> AND TO WISH </w:t>
      </w:r>
      <w:r w:rsidR="004D46E1">
        <w:t>THEM</w:t>
      </w:r>
      <w:r w:rsidR="00385882">
        <w:t xml:space="preserve"> A JOYOUS </w:t>
      </w:r>
      <w:r w:rsidR="00C06504">
        <w:t>MOTHER</w:t>
      </w:r>
      <w:r w:rsidR="000C2750" w:rsidRPr="000C2750">
        <w:t>’</w:t>
      </w:r>
      <w:r w:rsidR="00C06504">
        <w:t xml:space="preserve">S DAY </w:t>
      </w:r>
      <w:r w:rsidR="00385882">
        <w:t xml:space="preserve">CELEBRATION AND </w:t>
      </w:r>
      <w:r w:rsidR="0037756B">
        <w:t xml:space="preserve">MUCH </w:t>
      </w:r>
      <w:r w:rsidR="00385882">
        <w:t>HEALTH AND HAPPINESS</w:t>
      </w:r>
      <w:r w:rsidR="0037756B">
        <w:t xml:space="preserve"> IN THE DAYS AHEAD</w:t>
      </w:r>
      <w:r w:rsidR="00385882">
        <w:t>.</w:t>
      </w:r>
    </w:p>
    <w:p w:rsidR="00AE0FA5" w:rsidRDefault="00AE0F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0AA" w:rsidRDefault="00AE0FA5"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800AA">
        <w:t xml:space="preserve">the members of the South Carolina </w:t>
      </w:r>
      <w:r w:rsidR="009E3A58">
        <w:t>House of Representatives</w:t>
      </w:r>
      <w:r w:rsidR="001800AA">
        <w:t xml:space="preserve"> note with pleasure that Mother</w:t>
      </w:r>
      <w:r w:rsidR="000C2750" w:rsidRPr="000C2750">
        <w:t>’</w:t>
      </w:r>
      <w:r w:rsidR="001800AA">
        <w:t>s Day will be celebrated on Sunday, May 1</w:t>
      </w:r>
      <w:r w:rsidR="00201998">
        <w:t>1</w:t>
      </w:r>
      <w:r w:rsidR="001800AA">
        <w:t>, 20</w:t>
      </w:r>
      <w:r w:rsidR="00201998">
        <w:t>14</w:t>
      </w:r>
      <w:r w:rsidR="001800AA">
        <w:t>; and</w:t>
      </w:r>
    </w:p>
    <w:p w:rsidR="003A7B25" w:rsidRDefault="003A7B25"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B25" w:rsidRDefault="003A7B25"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recognition of this occasion, Women Celebrating Life will host a Pre</w:t>
      </w:r>
      <w:r w:rsidR="000C2750">
        <w:noBreakHyphen/>
      </w:r>
      <w:r>
        <w:t>Mother</w:t>
      </w:r>
      <w:r w:rsidR="000C2750" w:rsidRPr="000C2750">
        <w:t>’</w:t>
      </w:r>
      <w:r>
        <w:t>s Day/Sistas Extravaganza in Winnsboro to honor nine exemplary mothers, Mattie Martin, Donnavia Ethel Thomas, Etta Mae Washington Williams, Jessie Mae Kennedy Freeman Adkins, Lois Boyd, Sterlita Caldwell, Hadiyah Muwwakkil (formerly Ella Lou Watts), Ora Lee McGraw, and Essie L.H. Thompson; and</w:t>
      </w:r>
    </w:p>
    <w:p w:rsidR="003A7B25" w:rsidRDefault="003A7B25"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0AA" w:rsidRDefault="003A7B25"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026FE">
        <w:t xml:space="preserve">it is fitting that all </w:t>
      </w:r>
      <w:r w:rsidR="001800AA">
        <w:t>citizens of South Carolina should pause to remember their mothers and express gratitude for the care and love these dear ones continually give their children, and</w:t>
      </w:r>
      <w:r w:rsidR="0011471D">
        <w:t>,</w:t>
      </w:r>
      <w:r w:rsidR="001800AA">
        <w:t xml:space="preserve"> on the occasion of Mother</w:t>
      </w:r>
      <w:r w:rsidR="000C2750" w:rsidRPr="000C2750">
        <w:t>’</w:t>
      </w:r>
      <w:r w:rsidR="001800AA">
        <w:t>s Day 20</w:t>
      </w:r>
      <w:r w:rsidR="00D026FE">
        <w:t>14</w:t>
      </w:r>
      <w:r w:rsidR="001800AA">
        <w:t xml:space="preserve">, the </w:t>
      </w:r>
      <w:r w:rsidR="009E3A58">
        <w:t>House of Representatives</w:t>
      </w:r>
      <w:r w:rsidR="001800AA">
        <w:t xml:space="preserve"> </w:t>
      </w:r>
      <w:r w:rsidR="00D026FE">
        <w:t xml:space="preserve">takes great pleasure in adding </w:t>
      </w:r>
      <w:r w:rsidR="0011471D">
        <w:t>its</w:t>
      </w:r>
      <w:r w:rsidR="00D026FE">
        <w:t xml:space="preserve"> good </w:t>
      </w:r>
      <w:r w:rsidR="001800AA">
        <w:t xml:space="preserve">wishes to </w:t>
      </w:r>
      <w:r w:rsidR="00D026FE">
        <w:t xml:space="preserve">these outstanding </w:t>
      </w:r>
      <w:r w:rsidR="004541D7">
        <w:t xml:space="preserve">Winnsboro </w:t>
      </w:r>
      <w:r w:rsidR="00D026FE">
        <w:t xml:space="preserve">mothers, all </w:t>
      </w:r>
      <w:r w:rsidR="001800AA">
        <w:t>worthy of emulation by women who would be a blessing to their children; and</w:t>
      </w: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those who know and love </w:t>
      </w:r>
      <w:r w:rsidR="00093E26">
        <w:t xml:space="preserve">these ladies </w:t>
      </w:r>
      <w:r>
        <w:t xml:space="preserve">testify that </w:t>
      </w:r>
      <w:r w:rsidR="00DA782C">
        <w:t>they</w:t>
      </w:r>
      <w:r w:rsidR="00457E2B">
        <w:t xml:space="preserve"> are</w:t>
      </w:r>
      <w:r>
        <w:t xml:space="preserve"> mother</w:t>
      </w:r>
      <w:r w:rsidR="00457E2B">
        <w:t>s</w:t>
      </w:r>
      <w:r>
        <w:t xml:space="preserve"> deserving of the commendation found in Proverbs 31:28</w:t>
      </w:r>
      <w:r w:rsidR="00E32F67">
        <w:t>a</w:t>
      </w:r>
      <w:r>
        <w:t xml:space="preserve"> (KJV): “Her children arise up, and call her blessed.” Now, therefore, </w:t>
      </w: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268" w:rsidRDefault="00BD7268" w:rsidP="00BD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249" w:rsidRDefault="001800AA" w:rsidP="00E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BD7268">
        <w:t>House of Representatives</w:t>
      </w:r>
      <w:r>
        <w:t xml:space="preserve">, by this resolution, </w:t>
      </w:r>
      <w:r w:rsidR="00E86249">
        <w:t xml:space="preserve">honor </w:t>
      </w:r>
      <w:r w:rsidR="00B3135B">
        <w:t>M</w:t>
      </w:r>
      <w:r w:rsidR="00E86249">
        <w:t xml:space="preserve">attie </w:t>
      </w:r>
      <w:r w:rsidR="00B3135B">
        <w:t>M</w:t>
      </w:r>
      <w:r w:rsidR="00E86249">
        <w:t xml:space="preserve">artin, </w:t>
      </w:r>
      <w:r w:rsidR="00B3135B">
        <w:t>D</w:t>
      </w:r>
      <w:r w:rsidR="00E86249">
        <w:t xml:space="preserve">onnavia </w:t>
      </w:r>
      <w:r w:rsidR="00B3135B">
        <w:t>E</w:t>
      </w:r>
      <w:r w:rsidR="00E86249">
        <w:t xml:space="preserve">thel </w:t>
      </w:r>
      <w:r w:rsidR="00B3135B">
        <w:t>T</w:t>
      </w:r>
      <w:r w:rsidR="00E86249">
        <w:t xml:space="preserve">homas, </w:t>
      </w:r>
      <w:r w:rsidR="00B3135B">
        <w:t>E</w:t>
      </w:r>
      <w:r w:rsidR="00E86249">
        <w:t xml:space="preserve">tta </w:t>
      </w:r>
      <w:r w:rsidR="00B3135B">
        <w:t>M</w:t>
      </w:r>
      <w:r w:rsidR="00E86249">
        <w:t xml:space="preserve">ae </w:t>
      </w:r>
      <w:r w:rsidR="00B3135B">
        <w:t>W</w:t>
      </w:r>
      <w:r w:rsidR="00E86249">
        <w:t xml:space="preserve">ashington </w:t>
      </w:r>
      <w:r w:rsidR="00B3135B">
        <w:t>W</w:t>
      </w:r>
      <w:r w:rsidR="00E86249">
        <w:t xml:space="preserve">illiams, </w:t>
      </w:r>
      <w:r w:rsidR="00B3135B">
        <w:t>J</w:t>
      </w:r>
      <w:r w:rsidR="00E86249">
        <w:t xml:space="preserve">essie </w:t>
      </w:r>
      <w:r w:rsidR="00B3135B">
        <w:t>M</w:t>
      </w:r>
      <w:r w:rsidR="00E86249">
        <w:t xml:space="preserve">ae </w:t>
      </w:r>
      <w:r w:rsidR="00B3135B">
        <w:t>K</w:t>
      </w:r>
      <w:r w:rsidR="00E86249">
        <w:t xml:space="preserve">ennedy </w:t>
      </w:r>
      <w:r w:rsidR="00B3135B">
        <w:t>F</w:t>
      </w:r>
      <w:r w:rsidR="00E86249">
        <w:t xml:space="preserve">reeman </w:t>
      </w:r>
      <w:r w:rsidR="00B3135B">
        <w:t>A</w:t>
      </w:r>
      <w:r w:rsidR="00E86249">
        <w:t xml:space="preserve">dkins, </w:t>
      </w:r>
      <w:r w:rsidR="00B3135B">
        <w:t>L</w:t>
      </w:r>
      <w:r w:rsidR="00E86249">
        <w:t xml:space="preserve">ois </w:t>
      </w:r>
      <w:r w:rsidR="00B3135B">
        <w:t>B</w:t>
      </w:r>
      <w:r w:rsidR="00E86249">
        <w:t xml:space="preserve">oyd, </w:t>
      </w:r>
      <w:r w:rsidR="00B3135B">
        <w:t>S</w:t>
      </w:r>
      <w:r w:rsidR="00E86249">
        <w:t xml:space="preserve">terlita </w:t>
      </w:r>
      <w:r w:rsidR="00B3135B">
        <w:t>C</w:t>
      </w:r>
      <w:r w:rsidR="00E86249">
        <w:t>aldwell</w:t>
      </w:r>
      <w:r w:rsidR="00B3135B">
        <w:t>,</w:t>
      </w:r>
      <w:r w:rsidR="00E86249">
        <w:t xml:space="preserve"> </w:t>
      </w:r>
      <w:r w:rsidR="00B3135B">
        <w:t>H</w:t>
      </w:r>
      <w:r w:rsidR="00E86249">
        <w:t xml:space="preserve">adiyah </w:t>
      </w:r>
      <w:r w:rsidR="00B3135B">
        <w:t>M</w:t>
      </w:r>
      <w:r w:rsidR="00E86249">
        <w:t xml:space="preserve">uwwakkil (formerly </w:t>
      </w:r>
      <w:r w:rsidR="00B3135B">
        <w:t>E</w:t>
      </w:r>
      <w:r w:rsidR="00E86249">
        <w:t xml:space="preserve">lla </w:t>
      </w:r>
      <w:r w:rsidR="00B3135B">
        <w:t>L</w:t>
      </w:r>
      <w:r w:rsidR="00E86249">
        <w:t xml:space="preserve">ou </w:t>
      </w:r>
      <w:r w:rsidR="00B3135B">
        <w:t>W</w:t>
      </w:r>
      <w:r w:rsidR="00E86249">
        <w:t xml:space="preserve">atts), </w:t>
      </w:r>
      <w:r w:rsidR="00B3135B">
        <w:t>O</w:t>
      </w:r>
      <w:r w:rsidR="00E86249">
        <w:t xml:space="preserve">ra </w:t>
      </w:r>
      <w:r w:rsidR="00B3135B">
        <w:t>L</w:t>
      </w:r>
      <w:r w:rsidR="00E86249">
        <w:t xml:space="preserve">ee </w:t>
      </w:r>
      <w:r w:rsidR="00B3135B">
        <w:t>M</w:t>
      </w:r>
      <w:r w:rsidR="00E86249">
        <w:t>c</w:t>
      </w:r>
      <w:r w:rsidR="00B3135B">
        <w:t>G</w:t>
      </w:r>
      <w:r w:rsidR="00E86249">
        <w:t xml:space="preserve">raw, and </w:t>
      </w:r>
      <w:r w:rsidR="00B3135B">
        <w:t>E</w:t>
      </w:r>
      <w:r w:rsidR="00E86249">
        <w:t xml:space="preserve">ssie </w:t>
      </w:r>
      <w:r w:rsidR="00B3135B">
        <w:t>L</w:t>
      </w:r>
      <w:r w:rsidR="00E86249">
        <w:t>.</w:t>
      </w:r>
      <w:r w:rsidR="00B3135B">
        <w:t>H</w:t>
      </w:r>
      <w:r w:rsidR="00E86249">
        <w:t xml:space="preserve">. </w:t>
      </w:r>
      <w:r w:rsidR="00B3135B">
        <w:t>T</w:t>
      </w:r>
      <w:r w:rsidR="00E86249">
        <w:t xml:space="preserve">hompson on the occasion of </w:t>
      </w:r>
      <w:r w:rsidR="00B3135B">
        <w:t>W</w:t>
      </w:r>
      <w:r w:rsidR="00E86249">
        <w:t xml:space="preserve">omen </w:t>
      </w:r>
      <w:r w:rsidR="00B3135B">
        <w:t>C</w:t>
      </w:r>
      <w:r w:rsidR="00E86249">
        <w:t xml:space="preserve">elebrating </w:t>
      </w:r>
      <w:r w:rsidR="00B3135B">
        <w:t>L</w:t>
      </w:r>
      <w:r w:rsidR="00E86249">
        <w:t>ife</w:t>
      </w:r>
      <w:r w:rsidR="000C2750" w:rsidRPr="000C2750">
        <w:t>’</w:t>
      </w:r>
      <w:r w:rsidR="00E86249">
        <w:t xml:space="preserve">s </w:t>
      </w:r>
      <w:r w:rsidR="00B3135B">
        <w:t>P</w:t>
      </w:r>
      <w:r w:rsidR="00E86249">
        <w:t>re</w:t>
      </w:r>
      <w:r w:rsidR="000C2750">
        <w:noBreakHyphen/>
      </w:r>
      <w:r w:rsidR="00B3135B">
        <w:t>M</w:t>
      </w:r>
      <w:r w:rsidR="00E86249">
        <w:t>other</w:t>
      </w:r>
      <w:r w:rsidR="000C2750" w:rsidRPr="000C2750">
        <w:t>’</w:t>
      </w:r>
      <w:r w:rsidR="00E86249">
        <w:t xml:space="preserve">s </w:t>
      </w:r>
      <w:r w:rsidR="00B3135B">
        <w:t>D</w:t>
      </w:r>
      <w:r w:rsidR="00E86249">
        <w:t>ay/</w:t>
      </w:r>
      <w:r w:rsidR="00B3135B">
        <w:t>S</w:t>
      </w:r>
      <w:r w:rsidR="00E86249">
        <w:t>ist</w:t>
      </w:r>
      <w:r w:rsidR="00780836">
        <w:t xml:space="preserve">as </w:t>
      </w:r>
      <w:r w:rsidR="00B3135B">
        <w:t>E</w:t>
      </w:r>
      <w:r w:rsidR="00E86249">
        <w:t xml:space="preserve">xtravaganza in </w:t>
      </w:r>
      <w:r w:rsidR="00B3135B">
        <w:t>W</w:t>
      </w:r>
      <w:r w:rsidR="00E86249">
        <w:t xml:space="preserve">innsboro and wish them a joyous </w:t>
      </w:r>
      <w:r w:rsidR="00B3135B">
        <w:t>M</w:t>
      </w:r>
      <w:r w:rsidR="00E86249">
        <w:t>other</w:t>
      </w:r>
      <w:r w:rsidR="000C2750" w:rsidRPr="000C2750">
        <w:t>’</w:t>
      </w:r>
      <w:r w:rsidR="00E86249">
        <w:t xml:space="preserve">s </w:t>
      </w:r>
      <w:r w:rsidR="00B3135B">
        <w:t>D</w:t>
      </w:r>
      <w:r w:rsidR="00E86249">
        <w:t>ay celebration and much health and happiness in the days ahead.</w:t>
      </w: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E7BA7">
        <w:t>provided to Mattie Martin, Donnavia Ethel Thomas, Etta Mae Washington Williams, Jessie Mae Kennedy Freeman Adkins, Lois Boyd, Sterlita Caldwell, Hadiyah Muwwakkil (formerly Ella Lou Watts), Ora Lee McGraw, and Essie L.H. Thompson</w:t>
      </w:r>
      <w:r>
        <w:t>.</w:t>
      </w:r>
    </w:p>
    <w:p w:rsidR="00802CF7" w:rsidRDefault="000C27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CF7" w:rsidRDefault="00802CF7" w:rsidP="000E4F3D">
      <w:pPr>
        <w:suppressAutoHyphens/>
      </w:pPr>
    </w:p>
    <w:sectPr w:rsidR="00802CF7" w:rsidSect="000E4F3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C20" w:rsidRDefault="00555C20" w:rsidP="009F0C77">
      <w:r>
        <w:separator/>
      </w:r>
    </w:p>
  </w:endnote>
  <w:endnote w:type="continuationSeparator" w:id="0">
    <w:p w:rsidR="00555C20" w:rsidRDefault="00555C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275482-2071-4741-BF99-9B752B377461}"/>
    <w:embedBold r:id="rId2" w:fontKey="{2B3ED75E-F507-4544-A8B3-35C96EBE2F93}"/>
  </w:font>
  <w:font w:name="Calibri">
    <w:panose1 w:val="020F0502020204030204"/>
    <w:charset w:val="00"/>
    <w:family w:val="swiss"/>
    <w:pitch w:val="variable"/>
    <w:sig w:usb0="E10002FF" w:usb1="4000ACFF" w:usb2="00000009" w:usb3="00000000" w:csb0="0000019F" w:csb1="00000000"/>
    <w:embedRegular r:id="rId3" w:fontKey="{F0DA25A9-8796-4499-8072-DB861650FE03}"/>
  </w:font>
  <w:font w:name="Tahoma">
    <w:panose1 w:val="020B0604030504040204"/>
    <w:charset w:val="00"/>
    <w:family w:val="swiss"/>
    <w:pitch w:val="variable"/>
    <w:sig w:usb0="21002A87" w:usb1="80000000" w:usb2="00000008" w:usb3="00000000" w:csb0="000101FF" w:csb1="00000000"/>
    <w:embedRegular r:id="rId4" w:fontKey="{DD12F2CA-E5D6-4BEE-AF59-1191DD05EDA7}"/>
  </w:font>
  <w:font w:name="Cambria">
    <w:panose1 w:val="02040503050406030204"/>
    <w:charset w:val="00"/>
    <w:family w:val="roman"/>
    <w:pitch w:val="variable"/>
    <w:sig w:usb0="E00002FF" w:usb1="400004FF" w:usb2="00000000" w:usb3="00000000" w:csb0="0000019F" w:csb1="00000000"/>
    <w:embedRegular r:id="rId5" w:fontKey="{A33CBDED-520B-47F7-9506-A0B6F4B83F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F3D" w:rsidRPr="00802CF7" w:rsidRDefault="000E4F3D" w:rsidP="00802CF7">
    <w:pPr>
      <w:pStyle w:val="Footer"/>
      <w:tabs>
        <w:tab w:val="clear" w:pos="4680"/>
        <w:tab w:val="clear" w:pos="9360"/>
        <w:tab w:val="center" w:pos="2995"/>
      </w:tabs>
      <w:spacing w:before="120"/>
    </w:pPr>
    <w:r>
      <w:t>[5191]</w:t>
    </w:r>
    <w:r>
      <w:tab/>
    </w:r>
    <w:r w:rsidR="005B09ED">
      <w:fldChar w:fldCharType="begin"/>
    </w:r>
    <w:r w:rsidR="005B09ED">
      <w:instrText xml:space="preserve"> PAGE  \* MERGEFORMAT </w:instrText>
    </w:r>
    <w:r w:rsidR="005B09ED">
      <w:fldChar w:fldCharType="separate"/>
    </w:r>
    <w:r w:rsidR="001C3D24">
      <w:rPr>
        <w:noProof/>
      </w:rPr>
      <w:t>1</w:t>
    </w:r>
    <w:r w:rsidR="005B09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C20" w:rsidRDefault="00555C20" w:rsidP="009F0C77">
      <w:r>
        <w:separator/>
      </w:r>
    </w:p>
  </w:footnote>
  <w:footnote w:type="continuationSeparator" w:id="0">
    <w:p w:rsidR="00555C20" w:rsidRDefault="00555C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93AC14"/>
    <w:docVar w:name="CoverBillType" w:val="r"/>
    <w:docVar w:name="docpath" w:val="L:\Council\bills\RM\1593AC14.DOCX"/>
    <w:docVar w:name="dvBillNumber" w:val="5191"/>
    <w:docVar w:name="dvBillNumberPrefix" w:val="H. "/>
    <w:docVar w:name="dvOriginalBody" w:val="House"/>
    <w:docVar w:name="dvSteno" w:val="RM"/>
    <w:docVar w:name="NameofBody" w:val="h"/>
    <w:docVar w:name="vgroup2" w:val="Council"/>
  </w:docVars>
  <w:rsids>
    <w:rsidRoot w:val="008923C3"/>
    <w:rsid w:val="00011869"/>
    <w:rsid w:val="000259A6"/>
    <w:rsid w:val="000608D6"/>
    <w:rsid w:val="00066BD4"/>
    <w:rsid w:val="00093E26"/>
    <w:rsid w:val="000C2750"/>
    <w:rsid w:val="000D0B7A"/>
    <w:rsid w:val="000E1785"/>
    <w:rsid w:val="000E4F3D"/>
    <w:rsid w:val="000F40FA"/>
    <w:rsid w:val="0010776B"/>
    <w:rsid w:val="0011395B"/>
    <w:rsid w:val="0011471D"/>
    <w:rsid w:val="00133E66"/>
    <w:rsid w:val="001435A3"/>
    <w:rsid w:val="001800AA"/>
    <w:rsid w:val="001C3D24"/>
    <w:rsid w:val="001D08F2"/>
    <w:rsid w:val="001D525B"/>
    <w:rsid w:val="001D7F4F"/>
    <w:rsid w:val="00201998"/>
    <w:rsid w:val="0021050A"/>
    <w:rsid w:val="002321B6"/>
    <w:rsid w:val="00250967"/>
    <w:rsid w:val="002543C8"/>
    <w:rsid w:val="00284AAE"/>
    <w:rsid w:val="002E5912"/>
    <w:rsid w:val="00301B21"/>
    <w:rsid w:val="00325348"/>
    <w:rsid w:val="0032732C"/>
    <w:rsid w:val="00336AD0"/>
    <w:rsid w:val="0037079A"/>
    <w:rsid w:val="003733AA"/>
    <w:rsid w:val="0037756B"/>
    <w:rsid w:val="00385882"/>
    <w:rsid w:val="003A7B25"/>
    <w:rsid w:val="003B5D73"/>
    <w:rsid w:val="003C0DD3"/>
    <w:rsid w:val="003D01E8"/>
    <w:rsid w:val="003E5288"/>
    <w:rsid w:val="003F6D79"/>
    <w:rsid w:val="0041760A"/>
    <w:rsid w:val="00417C01"/>
    <w:rsid w:val="004541D7"/>
    <w:rsid w:val="00457E2B"/>
    <w:rsid w:val="004809EE"/>
    <w:rsid w:val="004A4549"/>
    <w:rsid w:val="004B6386"/>
    <w:rsid w:val="004D46E1"/>
    <w:rsid w:val="004E7D54"/>
    <w:rsid w:val="00507B81"/>
    <w:rsid w:val="00513297"/>
    <w:rsid w:val="005273C6"/>
    <w:rsid w:val="00530A69"/>
    <w:rsid w:val="00545593"/>
    <w:rsid w:val="00555C20"/>
    <w:rsid w:val="00577C6C"/>
    <w:rsid w:val="00586130"/>
    <w:rsid w:val="005A5C6D"/>
    <w:rsid w:val="005B09ED"/>
    <w:rsid w:val="005C2FE2"/>
    <w:rsid w:val="005C6395"/>
    <w:rsid w:val="005C7C8E"/>
    <w:rsid w:val="005D1699"/>
    <w:rsid w:val="005E2BC9"/>
    <w:rsid w:val="005F3C46"/>
    <w:rsid w:val="00605102"/>
    <w:rsid w:val="00612574"/>
    <w:rsid w:val="00616E6F"/>
    <w:rsid w:val="006215AA"/>
    <w:rsid w:val="006913C9"/>
    <w:rsid w:val="0069470D"/>
    <w:rsid w:val="00734F00"/>
    <w:rsid w:val="00780836"/>
    <w:rsid w:val="007A70AE"/>
    <w:rsid w:val="00802CF7"/>
    <w:rsid w:val="008362E8"/>
    <w:rsid w:val="008736B4"/>
    <w:rsid w:val="008923C3"/>
    <w:rsid w:val="008A1768"/>
    <w:rsid w:val="008F0F33"/>
    <w:rsid w:val="008F4429"/>
    <w:rsid w:val="0094021A"/>
    <w:rsid w:val="009B44AF"/>
    <w:rsid w:val="009C6A0B"/>
    <w:rsid w:val="009E24A4"/>
    <w:rsid w:val="009E3A58"/>
    <w:rsid w:val="009F0C77"/>
    <w:rsid w:val="009F4DD1"/>
    <w:rsid w:val="00A41684"/>
    <w:rsid w:val="00A64E80"/>
    <w:rsid w:val="00A72BCD"/>
    <w:rsid w:val="00A741D9"/>
    <w:rsid w:val="00A833AB"/>
    <w:rsid w:val="00A9741D"/>
    <w:rsid w:val="00AD4B17"/>
    <w:rsid w:val="00AE0FA5"/>
    <w:rsid w:val="00AF588B"/>
    <w:rsid w:val="00B21591"/>
    <w:rsid w:val="00B26843"/>
    <w:rsid w:val="00B3135B"/>
    <w:rsid w:val="00B412D4"/>
    <w:rsid w:val="00BD7268"/>
    <w:rsid w:val="00BE3C22"/>
    <w:rsid w:val="00BF54C3"/>
    <w:rsid w:val="00C0345E"/>
    <w:rsid w:val="00C06504"/>
    <w:rsid w:val="00C3483A"/>
    <w:rsid w:val="00C510E2"/>
    <w:rsid w:val="00C74E9D"/>
    <w:rsid w:val="00C82FD3"/>
    <w:rsid w:val="00C92819"/>
    <w:rsid w:val="00CB6F82"/>
    <w:rsid w:val="00CC6B7B"/>
    <w:rsid w:val="00CD2089"/>
    <w:rsid w:val="00D026FE"/>
    <w:rsid w:val="00D73A67"/>
    <w:rsid w:val="00D970A9"/>
    <w:rsid w:val="00DA782C"/>
    <w:rsid w:val="00DF3845"/>
    <w:rsid w:val="00DF759A"/>
    <w:rsid w:val="00E00371"/>
    <w:rsid w:val="00E32F67"/>
    <w:rsid w:val="00E41911"/>
    <w:rsid w:val="00E72223"/>
    <w:rsid w:val="00E86249"/>
    <w:rsid w:val="00E92EEF"/>
    <w:rsid w:val="00F24442"/>
    <w:rsid w:val="00F50AE3"/>
    <w:rsid w:val="00F67CF1"/>
    <w:rsid w:val="00F840F0"/>
    <w:rsid w:val="00FB0D0D"/>
    <w:rsid w:val="00FB43B4"/>
    <w:rsid w:val="00FE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4EA34B-3F2E-426D-911C-299EDA122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6E6F"/>
    <w:rPr>
      <w:rFonts w:ascii="Tahoma" w:hAnsi="Tahoma" w:cs="Tahoma"/>
      <w:sz w:val="16"/>
      <w:szCs w:val="16"/>
    </w:rPr>
  </w:style>
  <w:style w:type="character" w:customStyle="1" w:styleId="BalloonTextChar">
    <w:name w:val="Balloon Text Char"/>
    <w:basedOn w:val="DefaultParagraphFont"/>
    <w:link w:val="BalloonText"/>
    <w:uiPriority w:val="99"/>
    <w:semiHidden/>
    <w:rsid w:val="00616E6F"/>
    <w:rPr>
      <w:rFonts w:ascii="Tahoma" w:eastAsia="Times New Roman" w:hAnsi="Tahoma" w:cs="Tahoma"/>
      <w:sz w:val="16"/>
      <w:szCs w:val="16"/>
    </w:rPr>
  </w:style>
  <w:style w:type="character" w:styleId="Hyperlink">
    <w:name w:val="Hyperlink"/>
    <w:basedOn w:val="DefaultParagraphFont"/>
    <w:uiPriority w:val="99"/>
    <w:unhideWhenUsed/>
    <w:rsid w:val="000E4F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91_20140501.docx" TargetMode="External"/><Relationship Id="rId3" Type="http://schemas.openxmlformats.org/officeDocument/2006/relationships/settings" Target="settings.xml"/><Relationship Id="rId7" Type="http://schemas.openxmlformats.org/officeDocument/2006/relationships/hyperlink" Target="file:///H:\HJ%20Archive\2014\05-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47259-BD5A-4AFA-99A4-EBCCB31E0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5191: Women Celebrating Life's Pre-Mother's Day/Sistas Extravaganza - South Carolina Legislature Online</dc:title>
  <dc:creator>McDowell</dc:creator>
  <cp:lastModifiedBy>N Cumfer</cp:lastModifiedBy>
  <cp:revision>9</cp:revision>
  <cp:lastPrinted>2014-04-30T14:48:00Z</cp:lastPrinted>
  <dcterms:created xsi:type="dcterms:W3CDTF">2014-05-01T14:40:00Z</dcterms:created>
  <dcterms:modified xsi:type="dcterms:W3CDTF">2014-12-05T17:10:00Z</dcterms:modified>
</cp:coreProperties>
</file>