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FEF" w:rsidRDefault="00B50FEF" w:rsidP="00B50FEF">
      <w:pPr>
        <w:widowControl w:val="0"/>
        <w:jc w:val="center"/>
      </w:pPr>
      <w:r w:rsidRPr="00B50FEF">
        <w:rPr>
          <w:b/>
        </w:rPr>
        <w:t>South Carolina General Assembly</w:t>
      </w:r>
    </w:p>
    <w:p w:rsidR="00B50FEF" w:rsidRDefault="00B50FEF" w:rsidP="00B50FEF">
      <w:pPr>
        <w:widowControl w:val="0"/>
        <w:jc w:val="center"/>
      </w:pPr>
      <w:r>
        <w:t>120th Session, 2013-2014</w:t>
      </w:r>
    </w:p>
    <w:p w:rsidR="00B50FEF" w:rsidRDefault="00B50FEF" w:rsidP="00B50FEF">
      <w:pPr>
        <w:widowControl w:val="0"/>
        <w:jc w:val="left"/>
      </w:pPr>
    </w:p>
    <w:p w:rsidR="00B50FEF" w:rsidRDefault="00B50FEF" w:rsidP="00B50FEF">
      <w:pPr>
        <w:widowControl w:val="0"/>
        <w:jc w:val="left"/>
        <w:rPr>
          <w:b/>
        </w:rPr>
      </w:pPr>
      <w:r w:rsidRPr="00B50FEF">
        <w:rPr>
          <w:b/>
        </w:rPr>
        <w:t>H. 5212</w:t>
      </w:r>
    </w:p>
    <w:p w:rsidR="00B50FEF" w:rsidRDefault="00B50FEF" w:rsidP="00B50FEF">
      <w:pPr>
        <w:widowControl w:val="0"/>
        <w:jc w:val="left"/>
        <w:rPr>
          <w:b/>
        </w:rPr>
      </w:pPr>
    </w:p>
    <w:p w:rsidR="00B50FEF" w:rsidRDefault="00B50FEF" w:rsidP="00B50FEF">
      <w:pPr>
        <w:widowControl w:val="0"/>
        <w:jc w:val="left"/>
      </w:pPr>
      <w:r w:rsidRPr="00B50FEF">
        <w:rPr>
          <w:b/>
        </w:rPr>
        <w:t>STATUS INFORMATION</w:t>
      </w:r>
    </w:p>
    <w:p w:rsidR="00B50FEF" w:rsidRDefault="00B50FEF" w:rsidP="00B50FEF">
      <w:pPr>
        <w:widowControl w:val="0"/>
        <w:jc w:val="left"/>
      </w:pPr>
    </w:p>
    <w:p w:rsidR="00B50FEF" w:rsidRDefault="00B50FEF" w:rsidP="00B50FEF">
      <w:pPr>
        <w:widowControl w:val="0"/>
        <w:jc w:val="left"/>
      </w:pPr>
      <w:r>
        <w:t>Concurrent Resolution</w:t>
      </w:r>
    </w:p>
    <w:p w:rsidR="00B50FEF" w:rsidRDefault="00B50FEF" w:rsidP="00B50FEF">
      <w:pPr>
        <w:widowControl w:val="0"/>
        <w:jc w:val="left"/>
      </w:pPr>
      <w:r>
        <w:t>Sponsors: Rep. Bernstein</w:t>
      </w:r>
    </w:p>
    <w:p w:rsidR="00B50FEF" w:rsidRDefault="00B50FEF" w:rsidP="00B50FEF">
      <w:pPr>
        <w:widowControl w:val="0"/>
        <w:jc w:val="left"/>
      </w:pPr>
      <w:r>
        <w:t>Document Path: l:\council\bills\rm\1584ahb14.docx</w:t>
      </w:r>
    </w:p>
    <w:p w:rsidR="00B50FEF" w:rsidRDefault="00B50FEF" w:rsidP="00B50FEF">
      <w:pPr>
        <w:widowControl w:val="0"/>
        <w:jc w:val="left"/>
      </w:pPr>
    </w:p>
    <w:p w:rsidR="00510432" w:rsidRDefault="00510432" w:rsidP="00B50FEF">
      <w:pPr>
        <w:widowControl w:val="0"/>
        <w:jc w:val="left"/>
      </w:pPr>
      <w:r>
        <w:t>Introduced in the House on May 7, 2014</w:t>
      </w:r>
    </w:p>
    <w:p w:rsidR="00510432" w:rsidRDefault="00510432" w:rsidP="00B50FEF">
      <w:pPr>
        <w:widowControl w:val="0"/>
        <w:jc w:val="left"/>
      </w:pPr>
      <w:r>
        <w:t>Introduced in the Senate on May 7, 2014</w:t>
      </w:r>
    </w:p>
    <w:p w:rsidR="00510432" w:rsidRDefault="00510432" w:rsidP="00B50FEF">
      <w:pPr>
        <w:widowControl w:val="0"/>
        <w:jc w:val="left"/>
      </w:pPr>
      <w:r>
        <w:t>Adopted by the General Assembly on May 7, 2014</w:t>
      </w:r>
    </w:p>
    <w:p w:rsidR="00510432" w:rsidRDefault="00510432" w:rsidP="00B50FEF">
      <w:pPr>
        <w:widowControl w:val="0"/>
        <w:jc w:val="left"/>
      </w:pPr>
    </w:p>
    <w:p w:rsidR="00B50FEF" w:rsidRDefault="00B50FEF" w:rsidP="00B50FEF">
      <w:pPr>
        <w:widowControl w:val="0"/>
        <w:jc w:val="left"/>
      </w:pPr>
      <w:r>
        <w:t xml:space="preserve">Summary: </w:t>
      </w:r>
      <w:r w:rsidR="00B11587">
        <w:t>Family of Glenn and Cara O'Neill</w:t>
      </w:r>
    </w:p>
    <w:p w:rsidR="00B50FEF" w:rsidRDefault="00B50FEF" w:rsidP="00B50FEF">
      <w:pPr>
        <w:widowControl w:val="0"/>
        <w:jc w:val="left"/>
      </w:pPr>
    </w:p>
    <w:p w:rsidR="00B50FEF" w:rsidRDefault="00B50FEF" w:rsidP="00B50FEF">
      <w:pPr>
        <w:widowControl w:val="0"/>
        <w:jc w:val="left"/>
      </w:pPr>
    </w:p>
    <w:p w:rsidR="00B50FEF" w:rsidRDefault="00B50FEF" w:rsidP="00B50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FEF">
        <w:rPr>
          <w:b/>
        </w:rPr>
        <w:t>HISTORY OF LEGISLATIVE ACTIONS</w:t>
      </w:r>
    </w:p>
    <w:p w:rsidR="00B50FEF" w:rsidRDefault="00B50FEF" w:rsidP="00B50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0FEF" w:rsidRPr="00B50FEF" w:rsidRDefault="00B50FEF" w:rsidP="00B50F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FEF">
        <w:rPr>
          <w:u w:val="single"/>
        </w:rPr>
        <w:tab/>
        <w:t>Date</w:t>
      </w:r>
      <w:r w:rsidRPr="00B50FEF">
        <w:rPr>
          <w:u w:val="single"/>
        </w:rPr>
        <w:tab/>
        <w:t>Body</w:t>
      </w:r>
      <w:r w:rsidRPr="00B50FEF">
        <w:rPr>
          <w:u w:val="single"/>
        </w:rPr>
        <w:tab/>
        <w:t>Action Description with journal page number</w:t>
      </w:r>
      <w:r w:rsidRPr="00B50FEF">
        <w:rPr>
          <w:u w:val="single"/>
        </w:rPr>
        <w:tab/>
      </w:r>
      <w:bookmarkStart w:id="0" w:name="_GoBack"/>
      <w:bookmarkEnd w:id="0"/>
    </w:p>
    <w:p w:rsidR="00570E00" w:rsidRDefault="00570E00" w:rsidP="00570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054840">
        <w:t>Intr</w:t>
      </w:r>
      <w:r>
        <w:t xml:space="preserve">oduced, adopted, sent to Senate </w:t>
      </w:r>
      <w:r w:rsidRPr="00054840">
        <w:t>(</w:t>
      </w:r>
      <w:hyperlink r:id="rId7" w:history="1">
        <w:r w:rsidRPr="00054840">
          <w:rPr>
            <w:rStyle w:val="Hyperlink"/>
          </w:rPr>
          <w:t>House Journal</w:t>
        </w:r>
        <w:r w:rsidRPr="00054840">
          <w:rPr>
            <w:rStyle w:val="Hyperlink"/>
          </w:rPr>
          <w:noBreakHyphen/>
          <w:t>page 12</w:t>
        </w:r>
      </w:hyperlink>
      <w:r w:rsidRPr="00054840">
        <w:t>)</w:t>
      </w:r>
    </w:p>
    <w:p w:rsidR="00570E00" w:rsidRDefault="00570E00" w:rsidP="00570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054840">
        <w:t>Introduced, ado</w:t>
      </w:r>
      <w:r>
        <w:t xml:space="preserve">pted, returned with concurrence </w:t>
      </w:r>
      <w:r w:rsidRPr="00054840">
        <w:t>(</w:t>
      </w:r>
      <w:hyperlink r:id="rId8" w:history="1">
        <w:r w:rsidRPr="00054840">
          <w:rPr>
            <w:rStyle w:val="Hyperlink"/>
          </w:rPr>
          <w:t>Senate Journal</w:t>
        </w:r>
        <w:r w:rsidRPr="00054840">
          <w:rPr>
            <w:rStyle w:val="Hyperlink"/>
          </w:rPr>
          <w:noBreakHyphen/>
          <w:t>page 5</w:t>
        </w:r>
      </w:hyperlink>
      <w:r w:rsidRPr="00054840">
        <w:t>)</w:t>
      </w:r>
    </w:p>
    <w:p w:rsidR="00570E00" w:rsidRDefault="00570E00" w:rsidP="00570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FEF" w:rsidRPr="00B50FEF" w:rsidRDefault="00B50FEF" w:rsidP="00B50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FEF" w:rsidRDefault="00B50FEF" w:rsidP="00B50FEF">
      <w:r w:rsidRPr="00B50FEF">
        <w:rPr>
          <w:b/>
        </w:rPr>
        <w:t>VERSIONS OF THIS BILL</w:t>
      </w:r>
    </w:p>
    <w:p w:rsidR="00B50FEF" w:rsidRDefault="00B50FEF" w:rsidP="00B50FEF"/>
    <w:p w:rsidR="00B50FEF" w:rsidRDefault="006B1B4A" w:rsidP="00B50FEF">
      <w:hyperlink r:id="rId9" w:history="1">
        <w:r w:rsidR="00B50FEF">
          <w:rPr>
            <w:rStyle w:val="Hyperlink"/>
          </w:rPr>
          <w:t>5/7/2014</w:t>
        </w:r>
      </w:hyperlink>
    </w:p>
    <w:p w:rsidR="00B50FEF" w:rsidRDefault="00B50FEF" w:rsidP="00B50FEF"/>
    <w:p w:rsidR="00B50FEF" w:rsidRDefault="00B50FEF" w:rsidP="00B50FEF">
      <w:pPr>
        <w:sectPr w:rsidR="00B50FEF" w:rsidSect="00B50F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B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68F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FF4" w:rsidRDefault="00C91BEC" w:rsidP="00B35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C5D35">
        <w:t xml:space="preserve">COMMEND </w:t>
      </w:r>
      <w:r w:rsidR="00857F74">
        <w:t>THE GLENN AND CARA O</w:t>
      </w:r>
      <w:r w:rsidR="00415DDF" w:rsidRPr="00415DDF">
        <w:t>’</w:t>
      </w:r>
      <w:r w:rsidR="00857F74">
        <w:t>NEILL F</w:t>
      </w:r>
      <w:r w:rsidR="007C5D35">
        <w:t xml:space="preserve">AMILY </w:t>
      </w:r>
      <w:r w:rsidR="00E21A55">
        <w:t xml:space="preserve">OF RICHLAND COUNTY </w:t>
      </w:r>
      <w:r w:rsidR="007C5D35">
        <w:t>FOR THEIR C</w:t>
      </w:r>
      <w:r w:rsidR="00B35FF4">
        <w:t xml:space="preserve">OURAGE AND TO WISH </w:t>
      </w:r>
      <w:r w:rsidR="007C5D35">
        <w:t>THEM</w:t>
      </w:r>
      <w:r w:rsidR="00B35FF4">
        <w:t xml:space="preserve"> THE RICHEST BLESSINGS OF GOD IN THE DAYS AHEAD.</w:t>
      </w:r>
    </w:p>
    <w:p w:rsidR="00B868FC" w:rsidRDefault="00B86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6E30" w:rsidRDefault="00B868FC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6E30">
        <w:t>in the face of unexpected</w:t>
      </w:r>
      <w:r w:rsidR="00E21A55">
        <w:t xml:space="preserve"> and serious health challenges, </w:t>
      </w:r>
      <w:r w:rsidR="008F7D68">
        <w:t>Richland County</w:t>
      </w:r>
      <w:r w:rsidR="00415DDF" w:rsidRPr="00415DDF">
        <w:t>’</w:t>
      </w:r>
      <w:r w:rsidR="008F7D68">
        <w:t xml:space="preserve">s </w:t>
      </w:r>
      <w:r w:rsidR="00C221F6">
        <w:t xml:space="preserve">Glenn and Cara </w:t>
      </w:r>
      <w:r w:rsidR="00E21A55">
        <w:t>O</w:t>
      </w:r>
      <w:r w:rsidR="00415DDF" w:rsidRPr="00415DDF">
        <w:t>’</w:t>
      </w:r>
      <w:r w:rsidR="00E21A55">
        <w:t xml:space="preserve">Neill </w:t>
      </w:r>
      <w:r w:rsidR="00C221F6">
        <w:t>and their children</w:t>
      </w:r>
      <w:r w:rsidR="00E21A55">
        <w:t xml:space="preserve"> </w:t>
      </w:r>
      <w:r w:rsidR="008A6E30">
        <w:t>ha</w:t>
      </w:r>
      <w:r w:rsidR="00E21A55">
        <w:t>ve</w:t>
      </w:r>
      <w:r w:rsidR="008A6E30">
        <w:t xml:space="preserve"> had </w:t>
      </w:r>
      <w:r w:rsidR="00E21A55">
        <w:t>their</w:t>
      </w:r>
      <w:r w:rsidR="008A6E30">
        <w:t xml:space="preserve"> courage</w:t>
      </w:r>
      <w:r w:rsidR="00E21A55">
        <w:t>, determination, and endurance</w:t>
      </w:r>
      <w:r w:rsidR="008A6E30">
        <w:t xml:space="preserve"> strongly tested. </w:t>
      </w:r>
      <w:r w:rsidR="00E21A55">
        <w:t>Their</w:t>
      </w:r>
      <w:r w:rsidR="008A6E30">
        <w:t xml:space="preserve"> response to these challenges has proven that </w:t>
      </w:r>
      <w:r w:rsidR="00E21A55">
        <w:t>all three qualities</w:t>
      </w:r>
      <w:r w:rsidR="008A6E30">
        <w:t xml:space="preserve"> are firmly grounded in </w:t>
      </w:r>
      <w:r w:rsidR="00E21A55">
        <w:t>the O</w:t>
      </w:r>
      <w:r w:rsidR="00415DDF" w:rsidRPr="00415DDF">
        <w:t>’</w:t>
      </w:r>
      <w:r w:rsidR="00E21A55">
        <w:t>Neills</w:t>
      </w:r>
      <w:r w:rsidR="008A6E30">
        <w:t>; and</w:t>
      </w: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result, </w:t>
      </w:r>
      <w:r w:rsidR="00E21A55">
        <w:t>they have b</w:t>
      </w:r>
      <w:r>
        <w:t xml:space="preserve">een an inspiration to all who have watched </w:t>
      </w:r>
      <w:r w:rsidR="00E21A55">
        <w:t xml:space="preserve">them </w:t>
      </w:r>
      <w:r>
        <w:t xml:space="preserve">go through </w:t>
      </w:r>
      <w:r w:rsidR="00E21A55">
        <w:t>their</w:t>
      </w:r>
      <w:r>
        <w:t xml:space="preserve"> trial</w:t>
      </w:r>
      <w:r w:rsidR="00E21A55">
        <w:t>s</w:t>
      </w:r>
      <w:r>
        <w:t xml:space="preserve"> with grace; and</w:t>
      </w:r>
    </w:p>
    <w:p w:rsidR="00EC6B2E" w:rsidRDefault="00EC6B2E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F567B8">
        <w:rPr>
          <w:color w:val="000000" w:themeColor="text1"/>
          <w:u w:color="000000" w:themeColor="text1"/>
        </w:rPr>
        <w:t>July</w:t>
      </w:r>
      <w:r>
        <w:rPr>
          <w:color w:val="000000" w:themeColor="text1"/>
          <w:u w:color="000000" w:themeColor="text1"/>
        </w:rPr>
        <w:t xml:space="preserve"> 2013</w:t>
      </w:r>
      <w:r w:rsidRPr="00F567B8">
        <w:rPr>
          <w:color w:val="000000" w:themeColor="text1"/>
          <w:u w:color="000000" w:themeColor="text1"/>
        </w:rPr>
        <w:t xml:space="preserve">, </w:t>
      </w:r>
      <w:r w:rsidR="00E42D23">
        <w:rPr>
          <w:color w:val="000000" w:themeColor="text1"/>
          <w:u w:color="000000" w:themeColor="text1"/>
        </w:rPr>
        <w:t>little</w:t>
      </w:r>
      <w:r w:rsidRPr="00F567B8">
        <w:rPr>
          <w:color w:val="000000" w:themeColor="text1"/>
          <w:u w:color="000000" w:themeColor="text1"/>
        </w:rPr>
        <w:t xml:space="preserve"> Eliza </w:t>
      </w:r>
      <w:r w:rsidR="00C221F6">
        <w:rPr>
          <w:color w:val="000000" w:themeColor="text1"/>
          <w:u w:color="000000" w:themeColor="text1"/>
        </w:rPr>
        <w:t>O</w:t>
      </w:r>
      <w:r w:rsidR="00415DDF" w:rsidRPr="00415DDF">
        <w:rPr>
          <w:color w:val="000000" w:themeColor="text1"/>
          <w:u w:color="000000" w:themeColor="text1"/>
        </w:rPr>
        <w:t>’</w:t>
      </w:r>
      <w:r w:rsidR="00C221F6">
        <w:rPr>
          <w:color w:val="000000" w:themeColor="text1"/>
          <w:u w:color="000000" w:themeColor="text1"/>
        </w:rPr>
        <w:t>Neill, Glenn and Cara</w:t>
      </w:r>
      <w:r w:rsidR="00415DDF" w:rsidRPr="00415DDF">
        <w:rPr>
          <w:color w:val="000000" w:themeColor="text1"/>
          <w:u w:color="000000" w:themeColor="text1"/>
        </w:rPr>
        <w:t>’</w:t>
      </w:r>
      <w:r w:rsidR="00C221F6">
        <w:rPr>
          <w:color w:val="000000" w:themeColor="text1"/>
          <w:u w:color="000000" w:themeColor="text1"/>
        </w:rPr>
        <w:t xml:space="preserve">s daughter, </w:t>
      </w:r>
      <w:r w:rsidRPr="00F567B8">
        <w:rPr>
          <w:color w:val="000000" w:themeColor="text1"/>
          <w:u w:color="000000" w:themeColor="text1"/>
        </w:rPr>
        <w:t>was diagnosed with a rare terminal genetic disease called Sanfilippo Syndrome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 xml:space="preserve">Type A. In one terrifying instant, </w:t>
      </w:r>
      <w:r w:rsidR="00C221F6">
        <w:rPr>
          <w:color w:val="000000" w:themeColor="text1"/>
          <w:u w:color="000000" w:themeColor="text1"/>
        </w:rPr>
        <w:t>these parents w</w:t>
      </w:r>
      <w:r w:rsidRPr="00F567B8">
        <w:rPr>
          <w:color w:val="000000" w:themeColor="text1"/>
          <w:u w:color="000000" w:themeColor="text1"/>
        </w:rPr>
        <w:t xml:space="preserve">ere told </w:t>
      </w:r>
      <w:r>
        <w:rPr>
          <w:color w:val="000000" w:themeColor="text1"/>
          <w:u w:color="000000" w:themeColor="text1"/>
        </w:rPr>
        <w:t>they</w:t>
      </w:r>
      <w:r w:rsidRPr="00F567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could expect to </w:t>
      </w:r>
      <w:r w:rsidRPr="00F567B8">
        <w:rPr>
          <w:color w:val="000000" w:themeColor="text1"/>
          <w:u w:color="000000" w:themeColor="text1"/>
        </w:rPr>
        <w:t xml:space="preserve">watch </w:t>
      </w:r>
      <w:r>
        <w:rPr>
          <w:color w:val="000000" w:themeColor="text1"/>
          <w:u w:color="000000" w:themeColor="text1"/>
        </w:rPr>
        <w:t xml:space="preserve">their </w:t>
      </w:r>
      <w:r w:rsidR="00DF0B4A">
        <w:rPr>
          <w:color w:val="000000" w:themeColor="text1"/>
          <w:u w:color="000000" w:themeColor="text1"/>
        </w:rPr>
        <w:t>child</w:t>
      </w:r>
      <w:r w:rsidRPr="00F567B8">
        <w:rPr>
          <w:color w:val="000000" w:themeColor="text1"/>
          <w:u w:color="000000" w:themeColor="text1"/>
        </w:rPr>
        <w:t xml:space="preserve"> fade away before </w:t>
      </w:r>
      <w:r>
        <w:rPr>
          <w:color w:val="000000" w:themeColor="text1"/>
          <w:u w:color="000000" w:themeColor="text1"/>
        </w:rPr>
        <w:t>their</w:t>
      </w:r>
      <w:r w:rsidRPr="00F567B8">
        <w:rPr>
          <w:color w:val="000000" w:themeColor="text1"/>
          <w:u w:color="000000" w:themeColor="text1"/>
        </w:rPr>
        <w:t xml:space="preserve"> eyes</w:t>
      </w:r>
      <w:r>
        <w:rPr>
          <w:color w:val="000000" w:themeColor="text1"/>
          <w:u w:color="000000" w:themeColor="text1"/>
        </w:rPr>
        <w:t>; and</w:t>
      </w: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752" w:rsidRPr="00F567B8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7B8">
        <w:rPr>
          <w:color w:val="000000" w:themeColor="text1"/>
          <w:u w:color="000000" w:themeColor="text1"/>
        </w:rPr>
        <w:t>Eliza and other children with Sanfilippo Syndrome are missing an essential enzyme for normal cellular function. Over time, a toxic material called heparan sulfate builds up in their brain</w:t>
      </w:r>
      <w:r>
        <w:rPr>
          <w:color w:val="000000" w:themeColor="text1"/>
          <w:u w:color="000000" w:themeColor="text1"/>
        </w:rPr>
        <w:t>s</w:t>
      </w:r>
      <w:r w:rsidRPr="00F567B8">
        <w:rPr>
          <w:color w:val="000000" w:themeColor="text1"/>
          <w:u w:color="000000" w:themeColor="text1"/>
        </w:rPr>
        <w:t xml:space="preserve"> and bod</w:t>
      </w:r>
      <w:r>
        <w:rPr>
          <w:color w:val="000000" w:themeColor="text1"/>
          <w:u w:color="000000" w:themeColor="text1"/>
        </w:rPr>
        <w:t>ies,</w:t>
      </w:r>
      <w:r w:rsidRPr="00F567B8">
        <w:rPr>
          <w:color w:val="000000" w:themeColor="text1"/>
          <w:u w:color="000000" w:themeColor="text1"/>
        </w:rPr>
        <w:t xml:space="preserve"> leading to severe disability and death before they reach their teens. Th</w:t>
      </w:r>
      <w:r>
        <w:rPr>
          <w:color w:val="000000" w:themeColor="text1"/>
          <w:u w:color="000000" w:themeColor="text1"/>
        </w:rPr>
        <w:t>e</w:t>
      </w:r>
      <w:r w:rsidRPr="00F567B8">
        <w:rPr>
          <w:color w:val="000000" w:themeColor="text1"/>
          <w:u w:color="000000" w:themeColor="text1"/>
        </w:rPr>
        <w:t xml:space="preserve"> disease affects both genders, all races, </w:t>
      </w:r>
      <w:r>
        <w:rPr>
          <w:color w:val="000000" w:themeColor="text1"/>
          <w:u w:color="000000" w:themeColor="text1"/>
        </w:rPr>
        <w:t xml:space="preserve">and </w:t>
      </w:r>
      <w:r w:rsidRPr="00F567B8">
        <w:rPr>
          <w:color w:val="000000" w:themeColor="text1"/>
          <w:u w:color="000000" w:themeColor="text1"/>
        </w:rPr>
        <w:t>all countries</w:t>
      </w:r>
      <w:r>
        <w:rPr>
          <w:color w:val="000000" w:themeColor="text1"/>
          <w:u w:color="000000" w:themeColor="text1"/>
        </w:rPr>
        <w:t xml:space="preserve"> and</w:t>
      </w:r>
      <w:r w:rsidRPr="00F567B8">
        <w:rPr>
          <w:color w:val="000000" w:themeColor="text1"/>
          <w:u w:color="000000" w:themeColor="text1"/>
        </w:rPr>
        <w:t xml:space="preserve"> continents</w:t>
      </w:r>
      <w:r>
        <w:rPr>
          <w:color w:val="000000" w:themeColor="text1"/>
          <w:u w:color="000000" w:themeColor="text1"/>
        </w:rPr>
        <w:t>; and</w:t>
      </w:r>
    </w:p>
    <w:p w:rsidR="00FD6752" w:rsidRPr="00F567B8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752" w:rsidRPr="00F567B8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present, E</w:t>
      </w:r>
      <w:r w:rsidRPr="00F567B8">
        <w:rPr>
          <w:color w:val="000000" w:themeColor="text1"/>
          <w:u w:color="000000" w:themeColor="text1"/>
        </w:rPr>
        <w:t>liza is a fun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 xml:space="preserve">loving </w:t>
      </w:r>
      <w:r>
        <w:rPr>
          <w:color w:val="000000" w:themeColor="text1"/>
          <w:u w:color="000000" w:themeColor="text1"/>
        </w:rPr>
        <w:t>four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>year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>old who l</w:t>
      </w:r>
      <w:r w:rsidR="00D331EA">
        <w:rPr>
          <w:color w:val="000000" w:themeColor="text1"/>
          <w:u w:color="000000" w:themeColor="text1"/>
        </w:rPr>
        <w:t>ikes</w:t>
      </w:r>
      <w:r w:rsidRPr="00F567B8">
        <w:rPr>
          <w:color w:val="000000" w:themeColor="text1"/>
          <w:u w:color="000000" w:themeColor="text1"/>
        </w:rPr>
        <w:t xml:space="preserve"> to sing, run</w:t>
      </w:r>
      <w:r>
        <w:rPr>
          <w:color w:val="000000" w:themeColor="text1"/>
          <w:u w:color="000000" w:themeColor="text1"/>
        </w:rPr>
        <w:t xml:space="preserve">, </w:t>
      </w:r>
      <w:r w:rsidRPr="00F567B8">
        <w:rPr>
          <w:color w:val="000000" w:themeColor="text1"/>
          <w:u w:color="000000" w:themeColor="text1"/>
        </w:rPr>
        <w:t>cuddle</w:t>
      </w:r>
      <w:r>
        <w:rPr>
          <w:color w:val="000000" w:themeColor="text1"/>
          <w:u w:color="000000" w:themeColor="text1"/>
        </w:rPr>
        <w:t xml:space="preserve">, </w:t>
      </w:r>
      <w:r w:rsidRPr="00F567B8">
        <w:rPr>
          <w:color w:val="000000" w:themeColor="text1"/>
          <w:u w:color="000000" w:themeColor="text1"/>
        </w:rPr>
        <w:t>play dress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>,</w:t>
      </w:r>
      <w:r w:rsidRPr="00F567B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romp</w:t>
      </w:r>
      <w:r w:rsidRPr="00F567B8">
        <w:rPr>
          <w:color w:val="000000" w:themeColor="text1"/>
          <w:u w:color="000000" w:themeColor="text1"/>
        </w:rPr>
        <w:t xml:space="preserve"> with her big brother</w:t>
      </w:r>
      <w:r>
        <w:rPr>
          <w:color w:val="000000" w:themeColor="text1"/>
          <w:u w:color="000000" w:themeColor="text1"/>
        </w:rPr>
        <w:t>,</w:t>
      </w:r>
      <w:r w:rsidRPr="00F567B8">
        <w:rPr>
          <w:color w:val="000000" w:themeColor="text1"/>
          <w:u w:color="000000" w:themeColor="text1"/>
        </w:rPr>
        <w:t xml:space="preserve"> Beckham. She is, however, beginning to show signs of the disease in her learning and attention</w:t>
      </w:r>
      <w:r>
        <w:rPr>
          <w:color w:val="000000" w:themeColor="text1"/>
          <w:u w:color="000000" w:themeColor="text1"/>
        </w:rPr>
        <w:t>, and i</w:t>
      </w:r>
      <w:r w:rsidRPr="00F567B8">
        <w:rPr>
          <w:color w:val="000000" w:themeColor="text1"/>
          <w:u w:color="000000" w:themeColor="text1"/>
        </w:rPr>
        <w:t xml:space="preserve">f nothing changes, </w:t>
      </w:r>
      <w:r>
        <w:rPr>
          <w:color w:val="000000" w:themeColor="text1"/>
          <w:u w:color="000000" w:themeColor="text1"/>
        </w:rPr>
        <w:t>her condition will continue to deteriorate; and</w:t>
      </w:r>
    </w:p>
    <w:p w:rsidR="00FD6752" w:rsidRPr="00F567B8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567B8">
        <w:rPr>
          <w:color w:val="000000" w:themeColor="text1"/>
          <w:u w:color="000000" w:themeColor="text1"/>
        </w:rPr>
        <w:t xml:space="preserve">y age </w:t>
      </w:r>
      <w:r>
        <w:rPr>
          <w:color w:val="000000" w:themeColor="text1"/>
          <w:u w:color="000000" w:themeColor="text1"/>
        </w:rPr>
        <w:t>six</w:t>
      </w:r>
      <w:r w:rsidRPr="00F567B8">
        <w:rPr>
          <w:color w:val="000000" w:themeColor="text1"/>
          <w:u w:color="000000" w:themeColor="text1"/>
        </w:rPr>
        <w:t xml:space="preserve">, most children with </w:t>
      </w:r>
      <w:r>
        <w:rPr>
          <w:color w:val="000000" w:themeColor="text1"/>
          <w:u w:color="000000" w:themeColor="text1"/>
        </w:rPr>
        <w:t>Eliza</w:t>
      </w:r>
      <w:r w:rsidR="00415DDF" w:rsidRPr="00415D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567B8">
        <w:rPr>
          <w:color w:val="000000" w:themeColor="text1"/>
          <w:u w:color="000000" w:themeColor="text1"/>
        </w:rPr>
        <w:t xml:space="preserve"> disease have irreversible brain damage and lose the ability to speak. As the disease </w:t>
      </w:r>
      <w:r>
        <w:rPr>
          <w:color w:val="000000" w:themeColor="text1"/>
          <w:u w:color="000000" w:themeColor="text1"/>
        </w:rPr>
        <w:t>progresses</w:t>
      </w:r>
      <w:r w:rsidRPr="00F567B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they also</w:t>
      </w:r>
      <w:r w:rsidRPr="00F567B8">
        <w:rPr>
          <w:color w:val="000000" w:themeColor="text1"/>
          <w:u w:color="000000" w:themeColor="text1"/>
        </w:rPr>
        <w:t xml:space="preserve"> lose the ability to walk and eventually </w:t>
      </w:r>
      <w:r>
        <w:rPr>
          <w:color w:val="000000" w:themeColor="text1"/>
          <w:u w:color="000000" w:themeColor="text1"/>
        </w:rPr>
        <w:t>can</w:t>
      </w:r>
      <w:r w:rsidR="00415DDF" w:rsidRPr="00415D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</w:t>
      </w:r>
      <w:r w:rsidRPr="00F567B8">
        <w:rPr>
          <w:color w:val="000000" w:themeColor="text1"/>
          <w:u w:color="000000" w:themeColor="text1"/>
        </w:rPr>
        <w:t xml:space="preserve">even feed </w:t>
      </w:r>
      <w:r>
        <w:rPr>
          <w:color w:val="000000" w:themeColor="text1"/>
          <w:u w:color="000000" w:themeColor="text1"/>
        </w:rPr>
        <w:t>themselves</w:t>
      </w:r>
      <w:r w:rsidRPr="00F567B8">
        <w:rPr>
          <w:color w:val="000000" w:themeColor="text1"/>
          <w:u w:color="000000" w:themeColor="text1"/>
        </w:rPr>
        <w:t xml:space="preserve"> as seizures ravage </w:t>
      </w:r>
      <w:r>
        <w:rPr>
          <w:color w:val="000000" w:themeColor="text1"/>
          <w:u w:color="000000" w:themeColor="text1"/>
        </w:rPr>
        <w:t xml:space="preserve">their </w:t>
      </w:r>
      <w:r w:rsidRPr="00F567B8">
        <w:rPr>
          <w:color w:val="000000" w:themeColor="text1"/>
          <w:u w:color="000000" w:themeColor="text1"/>
        </w:rPr>
        <w:t>bod</w:t>
      </w:r>
      <w:r>
        <w:rPr>
          <w:color w:val="000000" w:themeColor="text1"/>
          <w:u w:color="000000" w:themeColor="text1"/>
        </w:rPr>
        <w:t>ies. E</w:t>
      </w:r>
      <w:r w:rsidRPr="00F567B8">
        <w:rPr>
          <w:color w:val="000000" w:themeColor="text1"/>
          <w:u w:color="000000" w:themeColor="text1"/>
        </w:rPr>
        <w:t xml:space="preserve">very moment counts as </w:t>
      </w:r>
      <w:r>
        <w:rPr>
          <w:color w:val="000000" w:themeColor="text1"/>
          <w:u w:color="000000" w:themeColor="text1"/>
        </w:rPr>
        <w:t>these children</w:t>
      </w:r>
      <w:r w:rsidRPr="00F567B8">
        <w:rPr>
          <w:color w:val="000000" w:themeColor="text1"/>
          <w:u w:color="000000" w:themeColor="text1"/>
        </w:rPr>
        <w:t xml:space="preserve"> approach the tipping point when </w:t>
      </w:r>
      <w:r>
        <w:rPr>
          <w:color w:val="000000" w:themeColor="text1"/>
          <w:u w:color="000000" w:themeColor="text1"/>
        </w:rPr>
        <w:t>their</w:t>
      </w:r>
      <w:r w:rsidRPr="00F567B8">
        <w:rPr>
          <w:color w:val="000000" w:themeColor="text1"/>
          <w:u w:color="000000" w:themeColor="text1"/>
        </w:rPr>
        <w:t xml:space="preserve"> disease will take an irreversible turn for the wors</w:t>
      </w:r>
      <w:r w:rsidR="008B5D5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; and</w:t>
      </w: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good news, however, is that there now is hope for Eliza and the other victims of </w:t>
      </w:r>
      <w:r w:rsidRPr="00F567B8">
        <w:rPr>
          <w:color w:val="000000" w:themeColor="text1"/>
          <w:u w:color="000000" w:themeColor="text1"/>
        </w:rPr>
        <w:t>Sanfilippo Syndrome</w:t>
      </w:r>
      <w:r>
        <w:rPr>
          <w:color w:val="000000" w:themeColor="text1"/>
          <w:u w:color="000000" w:themeColor="text1"/>
        </w:rPr>
        <w:t xml:space="preserve">. In late 2014, </w:t>
      </w:r>
      <w:r w:rsidRPr="00F567B8">
        <w:rPr>
          <w:color w:val="000000" w:themeColor="text1"/>
          <w:u w:color="000000" w:themeColor="text1"/>
        </w:rPr>
        <w:t>a gene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 xml:space="preserve">therapy trial </w:t>
      </w:r>
      <w:r>
        <w:rPr>
          <w:color w:val="000000" w:themeColor="text1"/>
          <w:u w:color="000000" w:themeColor="text1"/>
        </w:rPr>
        <w:t xml:space="preserve">designed </w:t>
      </w:r>
      <w:r w:rsidRPr="00F567B8">
        <w:rPr>
          <w:color w:val="000000" w:themeColor="text1"/>
          <w:u w:color="000000" w:themeColor="text1"/>
        </w:rPr>
        <w:t>specifically for children with Sanfilippo Syndrome</w:t>
      </w:r>
      <w:r>
        <w:rPr>
          <w:color w:val="000000" w:themeColor="text1"/>
          <w:u w:color="000000" w:themeColor="text1"/>
        </w:rPr>
        <w:t xml:space="preserve"> is scheduled</w:t>
      </w:r>
      <w:r w:rsidRPr="00F567B8">
        <w:rPr>
          <w:color w:val="000000" w:themeColor="text1"/>
          <w:u w:color="000000" w:themeColor="text1"/>
        </w:rPr>
        <w:t xml:space="preserve">. This treatment would stop </w:t>
      </w:r>
      <w:r>
        <w:rPr>
          <w:color w:val="000000" w:themeColor="text1"/>
          <w:u w:color="000000" w:themeColor="text1"/>
        </w:rPr>
        <w:t>progression of the</w:t>
      </w:r>
      <w:r w:rsidRPr="00F567B8">
        <w:rPr>
          <w:color w:val="000000" w:themeColor="text1"/>
          <w:u w:color="000000" w:themeColor="text1"/>
        </w:rPr>
        <w:t xml:space="preserve"> disease overnight</w:t>
      </w:r>
      <w:r>
        <w:rPr>
          <w:color w:val="000000" w:themeColor="text1"/>
          <w:u w:color="000000" w:themeColor="text1"/>
        </w:rPr>
        <w:t xml:space="preserve"> and save Eliza, as explained on the O</w:t>
      </w:r>
      <w:r w:rsidR="00415DDF" w:rsidRPr="00415D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Neills</w:t>
      </w:r>
      <w:r w:rsidR="00415DDF" w:rsidRPr="00415D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Web site, </w:t>
      </w:r>
      <w:r w:rsidRPr="00F01A97">
        <w:rPr>
          <w:i/>
          <w:color w:val="000000" w:themeColor="text1"/>
          <w:u w:color="000000" w:themeColor="text1"/>
        </w:rPr>
        <w:t>www.gofundme.com/ElizaONeill</w:t>
      </w:r>
      <w:r>
        <w:rPr>
          <w:color w:val="000000" w:themeColor="text1"/>
          <w:u w:color="000000" w:themeColor="text1"/>
        </w:rPr>
        <w:t>, for those who desire to support the family and learn more about their story; and</w:t>
      </w: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General Assembly rejoices with </w:t>
      </w:r>
      <w:r w:rsidR="009025C4">
        <w:rPr>
          <w:color w:val="000000" w:themeColor="text1"/>
          <w:u w:color="000000" w:themeColor="text1"/>
        </w:rPr>
        <w:t>the O</w:t>
      </w:r>
      <w:r w:rsidR="00415DDF" w:rsidRPr="00415DDF">
        <w:rPr>
          <w:color w:val="000000" w:themeColor="text1"/>
          <w:u w:color="000000" w:themeColor="text1"/>
        </w:rPr>
        <w:t>’</w:t>
      </w:r>
      <w:r w:rsidR="009025C4">
        <w:rPr>
          <w:color w:val="000000" w:themeColor="text1"/>
          <w:u w:color="000000" w:themeColor="text1"/>
        </w:rPr>
        <w:t xml:space="preserve">Neills that curative treatment for Eliza has been created and pray that all needful resources for her participation will be in place at the proper time. In addition, the </w:t>
      </w:r>
      <w:r w:rsidRPr="00C5711E">
        <w:rPr>
          <w:color w:val="000000" w:themeColor="text1"/>
          <w:u w:color="000000" w:themeColor="text1"/>
        </w:rPr>
        <w:t xml:space="preserve">members with one voice offer their grateful thanks to God for the fine example of </w:t>
      </w:r>
      <w:r w:rsidR="00714309">
        <w:rPr>
          <w:color w:val="000000" w:themeColor="text1"/>
          <w:u w:color="000000" w:themeColor="text1"/>
        </w:rPr>
        <w:t>fortitude</w:t>
      </w:r>
      <w:r w:rsidR="009025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demonstrated by</w:t>
      </w:r>
      <w:r w:rsidRPr="00C5711E">
        <w:rPr>
          <w:color w:val="000000" w:themeColor="text1"/>
          <w:u w:color="000000" w:themeColor="text1"/>
        </w:rPr>
        <w:t xml:space="preserve"> this </w:t>
      </w:r>
      <w:r w:rsidR="009025C4">
        <w:rPr>
          <w:color w:val="000000" w:themeColor="text1"/>
          <w:u w:color="000000" w:themeColor="text1"/>
        </w:rPr>
        <w:t xml:space="preserve">little </w:t>
      </w:r>
      <w:r w:rsidRPr="00C5711E">
        <w:rPr>
          <w:color w:val="000000" w:themeColor="text1"/>
          <w:u w:color="000000" w:themeColor="text1"/>
        </w:rPr>
        <w:t>daughter of South Carolina</w:t>
      </w:r>
      <w:r w:rsidR="009025C4">
        <w:rPr>
          <w:color w:val="000000" w:themeColor="text1"/>
          <w:u w:color="000000" w:themeColor="text1"/>
        </w:rPr>
        <w:t xml:space="preserve"> and her family</w:t>
      </w:r>
      <w:r>
        <w:rPr>
          <w:color w:val="000000" w:themeColor="text1"/>
          <w:u w:color="000000" w:themeColor="text1"/>
        </w:rPr>
        <w:t>. N</w:t>
      </w:r>
      <w:r>
        <w:t xml:space="preserve">ow, therefore, </w:t>
      </w: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845" w:rsidRDefault="00165845" w:rsidP="00165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D57" w:rsidRDefault="008A6E30" w:rsidP="00D9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D95D57">
        <w:t xml:space="preserve">commend </w:t>
      </w:r>
      <w:r w:rsidR="00834CB8">
        <w:t>the Glenn and Cara O</w:t>
      </w:r>
      <w:r w:rsidR="00415DDF" w:rsidRPr="00415DDF">
        <w:t>’</w:t>
      </w:r>
      <w:r w:rsidR="00834CB8">
        <w:t>Neill family of Richland County f</w:t>
      </w:r>
      <w:r w:rsidR="00D95D57">
        <w:t>or their courage and wish them the richest blessings of God in the days ahead.</w:t>
      </w: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332BC">
        <w:t xml:space="preserve">Glenn, Cara, Beckham, and Eliza </w:t>
      </w:r>
      <w:r w:rsidR="00D95D57">
        <w:t>O</w:t>
      </w:r>
      <w:r w:rsidR="00415DDF" w:rsidRPr="00415DDF">
        <w:t>’</w:t>
      </w:r>
      <w:r w:rsidR="00D95D57">
        <w:t>Neill</w:t>
      </w:r>
      <w:r>
        <w:t>.</w:t>
      </w:r>
    </w:p>
    <w:p w:rsidR="00704B8F" w:rsidRDefault="00415D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B8F" w:rsidRDefault="00704B8F" w:rsidP="00B50FEF">
      <w:pPr>
        <w:suppressAutoHyphens/>
      </w:pPr>
    </w:p>
    <w:sectPr w:rsidR="00704B8F" w:rsidSect="00B50F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B2E" w:rsidRDefault="00EC6B2E" w:rsidP="009F0C77">
      <w:r>
        <w:separator/>
      </w:r>
    </w:p>
  </w:endnote>
  <w:endnote w:type="continuationSeparator" w:id="0">
    <w:p w:rsidR="00EC6B2E" w:rsidRDefault="00EC6B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EB4201-2C13-488A-9E8A-E099EE7380F2}"/>
    <w:embedBold r:id="rId2" w:fontKey="{2C02442F-B05B-4BE6-AB9D-7D1651BC26A9}"/>
    <w:embedItalic r:id="rId3" w:fontKey="{B6D30172-4667-462A-A6F3-C0E5E907C6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110ADE9-0091-4310-85CE-54B659866A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F39B60E-4E02-44C4-BD4C-C2D735BC23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35D4AFA-4E12-4457-BC0F-08E2ACAF3B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FEF" w:rsidRPr="00704B8F" w:rsidRDefault="00B50FEF" w:rsidP="00704B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[5212]</w:t>
    </w:r>
    <w:r>
      <w:tab/>
    </w:r>
    <w:r w:rsidR="0073091C">
      <w:fldChar w:fldCharType="begin"/>
    </w:r>
    <w:r w:rsidR="0073091C">
      <w:instrText xml:space="preserve"> PAGE  \* MERGEFORMAT </w:instrText>
    </w:r>
    <w:r w:rsidR="0073091C">
      <w:fldChar w:fldCharType="separate"/>
    </w:r>
    <w:r w:rsidR="006B1B4A">
      <w:rPr>
        <w:noProof/>
      </w:rPr>
      <w:t>1</w:t>
    </w:r>
    <w:r w:rsidR="007309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B2E" w:rsidRDefault="00EC6B2E" w:rsidP="009F0C77">
      <w:r>
        <w:separator/>
      </w:r>
    </w:p>
  </w:footnote>
  <w:footnote w:type="continuationSeparator" w:id="0">
    <w:p w:rsidR="00EC6B2E" w:rsidRDefault="00EC6B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84AHB14"/>
    <w:docVar w:name="CoverBillType" w:val="c"/>
    <w:docVar w:name="docpath" w:val="L:\Council\bills\RM\1584AHB14.DOCX"/>
    <w:docVar w:name="dvBillNumber" w:val="52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0F4F"/>
    <w:rsid w:val="00011869"/>
    <w:rsid w:val="0006234F"/>
    <w:rsid w:val="000E1785"/>
    <w:rsid w:val="000F40FA"/>
    <w:rsid w:val="0010776B"/>
    <w:rsid w:val="00133E66"/>
    <w:rsid w:val="001435A3"/>
    <w:rsid w:val="00165845"/>
    <w:rsid w:val="00190F4F"/>
    <w:rsid w:val="001C07D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32BC"/>
    <w:rsid w:val="00336AD0"/>
    <w:rsid w:val="00357C77"/>
    <w:rsid w:val="003640A7"/>
    <w:rsid w:val="0037079A"/>
    <w:rsid w:val="003D01E8"/>
    <w:rsid w:val="003E5288"/>
    <w:rsid w:val="003F6D79"/>
    <w:rsid w:val="004117E8"/>
    <w:rsid w:val="00415DDF"/>
    <w:rsid w:val="0041760A"/>
    <w:rsid w:val="00417C01"/>
    <w:rsid w:val="0044009D"/>
    <w:rsid w:val="004809EE"/>
    <w:rsid w:val="004E7D54"/>
    <w:rsid w:val="00510432"/>
    <w:rsid w:val="005273C6"/>
    <w:rsid w:val="00530A69"/>
    <w:rsid w:val="00545593"/>
    <w:rsid w:val="00553B70"/>
    <w:rsid w:val="00570E00"/>
    <w:rsid w:val="00577C6C"/>
    <w:rsid w:val="005C2FE2"/>
    <w:rsid w:val="005E2BC9"/>
    <w:rsid w:val="00605102"/>
    <w:rsid w:val="006215AA"/>
    <w:rsid w:val="006913C9"/>
    <w:rsid w:val="0069470D"/>
    <w:rsid w:val="006B11FE"/>
    <w:rsid w:val="006B1B4A"/>
    <w:rsid w:val="00704B8F"/>
    <w:rsid w:val="00714309"/>
    <w:rsid w:val="0073091C"/>
    <w:rsid w:val="00734F00"/>
    <w:rsid w:val="007A70AE"/>
    <w:rsid w:val="007C5D35"/>
    <w:rsid w:val="00834CB8"/>
    <w:rsid w:val="008362E8"/>
    <w:rsid w:val="00857F74"/>
    <w:rsid w:val="008A1768"/>
    <w:rsid w:val="008A6E30"/>
    <w:rsid w:val="008B5D5F"/>
    <w:rsid w:val="008D4075"/>
    <w:rsid w:val="008F0F33"/>
    <w:rsid w:val="008F4429"/>
    <w:rsid w:val="008F7D68"/>
    <w:rsid w:val="009025C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587"/>
    <w:rsid w:val="00B35FF4"/>
    <w:rsid w:val="00B412D4"/>
    <w:rsid w:val="00B50FEF"/>
    <w:rsid w:val="00B868FC"/>
    <w:rsid w:val="00BC10CB"/>
    <w:rsid w:val="00BE3C22"/>
    <w:rsid w:val="00BF741A"/>
    <w:rsid w:val="00C0345E"/>
    <w:rsid w:val="00C221F6"/>
    <w:rsid w:val="00C3483A"/>
    <w:rsid w:val="00C74E9D"/>
    <w:rsid w:val="00C82FD3"/>
    <w:rsid w:val="00C91BEC"/>
    <w:rsid w:val="00C92819"/>
    <w:rsid w:val="00CC6B7B"/>
    <w:rsid w:val="00CD2089"/>
    <w:rsid w:val="00D065B4"/>
    <w:rsid w:val="00D331EA"/>
    <w:rsid w:val="00D73A67"/>
    <w:rsid w:val="00D95D57"/>
    <w:rsid w:val="00D970A9"/>
    <w:rsid w:val="00DF0B4A"/>
    <w:rsid w:val="00DF3845"/>
    <w:rsid w:val="00E21A55"/>
    <w:rsid w:val="00E3342F"/>
    <w:rsid w:val="00E41911"/>
    <w:rsid w:val="00E42D23"/>
    <w:rsid w:val="00E570F2"/>
    <w:rsid w:val="00E92EEF"/>
    <w:rsid w:val="00EC6B2E"/>
    <w:rsid w:val="00EE2966"/>
    <w:rsid w:val="00F24442"/>
    <w:rsid w:val="00F50AE3"/>
    <w:rsid w:val="00F67CF1"/>
    <w:rsid w:val="00F840F0"/>
    <w:rsid w:val="00FB0D0D"/>
    <w:rsid w:val="00FB43B4"/>
    <w:rsid w:val="00FC5812"/>
    <w:rsid w:val="00FD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1315E1-BA19-4A1A-8058-FF85F7EF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D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0F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7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12_2014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010E5-F772-48AA-907D-220428DA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5212: Family of Glenn and Cara O'Neill - South Carolina Legislature Online</dc:title>
  <dc:creator>McDowell</dc:creator>
  <cp:lastModifiedBy>N Cumfer</cp:lastModifiedBy>
  <cp:revision>8</cp:revision>
  <cp:lastPrinted>2014-04-28T20:42:00Z</cp:lastPrinted>
  <dcterms:created xsi:type="dcterms:W3CDTF">2014-05-07T14:40:00Z</dcterms:created>
  <dcterms:modified xsi:type="dcterms:W3CDTF">2014-12-05T17:10:00Z</dcterms:modified>
</cp:coreProperties>
</file>