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CB5" w:rsidRDefault="00E84CB5" w:rsidP="00E84CB5">
      <w:pPr>
        <w:widowControl w:val="0"/>
        <w:jc w:val="center"/>
      </w:pPr>
      <w:r w:rsidRPr="00E84CB5">
        <w:rPr>
          <w:b/>
        </w:rPr>
        <w:t>South Carolina General Assembly</w:t>
      </w:r>
    </w:p>
    <w:p w:rsidR="00E84CB5" w:rsidRDefault="00E84CB5" w:rsidP="00E84CB5">
      <w:pPr>
        <w:widowControl w:val="0"/>
        <w:jc w:val="center"/>
      </w:pPr>
      <w:r>
        <w:t>120th Session, 2013-2014</w:t>
      </w:r>
    </w:p>
    <w:p w:rsidR="00E84CB5" w:rsidRDefault="00E84CB5" w:rsidP="00E84CB5">
      <w:pPr>
        <w:widowControl w:val="0"/>
        <w:jc w:val="left"/>
      </w:pPr>
    </w:p>
    <w:p w:rsidR="00E84CB5" w:rsidRDefault="00E84CB5" w:rsidP="00E84CB5">
      <w:pPr>
        <w:widowControl w:val="0"/>
        <w:jc w:val="left"/>
        <w:rPr>
          <w:b/>
        </w:rPr>
      </w:pPr>
      <w:r w:rsidRPr="00E84CB5">
        <w:rPr>
          <w:b/>
        </w:rPr>
        <w:t>H. 5245</w:t>
      </w:r>
    </w:p>
    <w:p w:rsidR="00E84CB5" w:rsidRDefault="00E84CB5" w:rsidP="00E84CB5">
      <w:pPr>
        <w:widowControl w:val="0"/>
        <w:jc w:val="left"/>
        <w:rPr>
          <w:b/>
        </w:rPr>
      </w:pPr>
    </w:p>
    <w:p w:rsidR="00E84CB5" w:rsidRDefault="00E84CB5" w:rsidP="00E84CB5">
      <w:pPr>
        <w:widowControl w:val="0"/>
        <w:jc w:val="left"/>
      </w:pPr>
      <w:r w:rsidRPr="00E84CB5">
        <w:rPr>
          <w:b/>
        </w:rPr>
        <w:t>STATUS INFORMATION</w:t>
      </w:r>
    </w:p>
    <w:p w:rsidR="00E84CB5" w:rsidRDefault="00E84CB5" w:rsidP="00E84CB5">
      <w:pPr>
        <w:widowControl w:val="0"/>
        <w:jc w:val="left"/>
      </w:pPr>
    </w:p>
    <w:p w:rsidR="00E84CB5" w:rsidRDefault="00E84CB5" w:rsidP="00E84CB5">
      <w:pPr>
        <w:widowControl w:val="0"/>
        <w:jc w:val="left"/>
      </w:pPr>
      <w:r>
        <w:t>House Resolution</w:t>
      </w:r>
    </w:p>
    <w:p w:rsidR="00E84CB5" w:rsidRDefault="00E84CB5" w:rsidP="00E84CB5">
      <w:pPr>
        <w:widowControl w:val="0"/>
        <w:jc w:val="left"/>
      </w:pPr>
      <w:r>
        <w:t>Sponsors: Reps. Rutherford,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Ryhal, Sabb, Sandifer, Sellers, Simrill, Skelton, G.M. Smith, G.R. Smith, J.E. Smith, J.R. Smith, Sottile, Southard, Spires, Stavrinakis, Stringer, Tallon, Taylor, Thayer, Toole, Vick, Weeks, Wells, Whipper, White, Whitmire, Williams, Willis and Wood</w:t>
      </w:r>
    </w:p>
    <w:p w:rsidR="00E84CB5" w:rsidRDefault="00E84CB5" w:rsidP="00E84CB5">
      <w:pPr>
        <w:widowControl w:val="0"/>
        <w:jc w:val="left"/>
      </w:pPr>
      <w:r>
        <w:t>Document Path: l:\council\bills\gm\24106zw14.docx</w:t>
      </w:r>
    </w:p>
    <w:p w:rsidR="00E84CB5" w:rsidRDefault="00E84CB5" w:rsidP="00E84CB5">
      <w:pPr>
        <w:widowControl w:val="0"/>
        <w:jc w:val="left"/>
      </w:pPr>
    </w:p>
    <w:p w:rsidR="00E84CB5" w:rsidRDefault="00E84CB5" w:rsidP="00E84CB5">
      <w:pPr>
        <w:widowControl w:val="0"/>
        <w:jc w:val="left"/>
      </w:pPr>
      <w:r>
        <w:t>Introduced in the House on May 13, 2014</w:t>
      </w:r>
    </w:p>
    <w:p w:rsidR="00E84CB5" w:rsidRDefault="00E84CB5" w:rsidP="00E84CB5">
      <w:pPr>
        <w:widowControl w:val="0"/>
        <w:jc w:val="left"/>
      </w:pPr>
      <w:r>
        <w:t>Adopted by the House on May 13, 2014</w:t>
      </w:r>
    </w:p>
    <w:p w:rsidR="00E84CB5" w:rsidRDefault="00E84CB5" w:rsidP="00E84CB5">
      <w:pPr>
        <w:widowControl w:val="0"/>
        <w:jc w:val="left"/>
      </w:pPr>
    </w:p>
    <w:p w:rsidR="00E84CB5" w:rsidRDefault="00E84CB5" w:rsidP="00E84CB5">
      <w:pPr>
        <w:widowControl w:val="0"/>
        <w:jc w:val="left"/>
      </w:pPr>
      <w:r>
        <w:t xml:space="preserve">Summary: </w:t>
      </w:r>
      <w:r w:rsidR="004E493C">
        <w:t>Dr. Ruby Waiters Watts</w:t>
      </w:r>
    </w:p>
    <w:p w:rsidR="00E84CB5" w:rsidRDefault="00E84CB5" w:rsidP="00E84CB5">
      <w:pPr>
        <w:widowControl w:val="0"/>
        <w:jc w:val="left"/>
      </w:pPr>
    </w:p>
    <w:p w:rsidR="00E84CB5" w:rsidRDefault="00E84CB5" w:rsidP="00E84CB5">
      <w:pPr>
        <w:widowControl w:val="0"/>
        <w:jc w:val="left"/>
      </w:pPr>
    </w:p>
    <w:p w:rsidR="00E84CB5" w:rsidRDefault="00E84CB5" w:rsidP="00E84CB5">
      <w:pPr>
        <w:widowControl w:val="0"/>
        <w:tabs>
          <w:tab w:val="center" w:pos="590"/>
          <w:tab w:val="center" w:pos="1440"/>
          <w:tab w:val="left" w:pos="1872"/>
          <w:tab w:val="left" w:pos="9187"/>
        </w:tabs>
        <w:jc w:val="left"/>
      </w:pPr>
      <w:r w:rsidRPr="00E84CB5">
        <w:rPr>
          <w:b/>
        </w:rPr>
        <w:t>HISTORY OF LEGISLATIVE ACTIONS</w:t>
      </w:r>
    </w:p>
    <w:p w:rsidR="00E84CB5" w:rsidRDefault="00E84CB5" w:rsidP="00E84CB5">
      <w:pPr>
        <w:widowControl w:val="0"/>
        <w:tabs>
          <w:tab w:val="center" w:pos="590"/>
          <w:tab w:val="center" w:pos="1440"/>
          <w:tab w:val="left" w:pos="1872"/>
          <w:tab w:val="left" w:pos="9187"/>
        </w:tabs>
        <w:jc w:val="left"/>
      </w:pPr>
    </w:p>
    <w:p w:rsidR="00E84CB5" w:rsidRPr="00E84CB5" w:rsidRDefault="00E84CB5" w:rsidP="00E84CB5">
      <w:pPr>
        <w:widowControl w:val="0"/>
        <w:tabs>
          <w:tab w:val="center" w:pos="590"/>
          <w:tab w:val="center" w:pos="1440"/>
          <w:tab w:val="left" w:pos="1872"/>
          <w:tab w:val="left" w:pos="9187"/>
        </w:tabs>
        <w:jc w:val="left"/>
      </w:pPr>
      <w:r w:rsidRPr="00E84CB5">
        <w:rPr>
          <w:u w:val="single"/>
        </w:rPr>
        <w:tab/>
        <w:t>Date</w:t>
      </w:r>
      <w:r w:rsidRPr="00E84CB5">
        <w:rPr>
          <w:u w:val="single"/>
        </w:rPr>
        <w:tab/>
        <w:t>Body</w:t>
      </w:r>
      <w:r w:rsidRPr="00E84CB5">
        <w:rPr>
          <w:u w:val="single"/>
        </w:rPr>
        <w:tab/>
        <w:t>Action Description with journal page number</w:t>
      </w:r>
      <w:r w:rsidRPr="00E84CB5">
        <w:rPr>
          <w:u w:val="single"/>
        </w:rPr>
        <w:tab/>
      </w:r>
      <w:bookmarkStart w:id="0" w:name="_GoBack"/>
      <w:bookmarkEnd w:id="0"/>
    </w:p>
    <w:p w:rsidR="00811693" w:rsidRDefault="00811693" w:rsidP="00811693">
      <w:pPr>
        <w:widowControl w:val="0"/>
        <w:tabs>
          <w:tab w:val="right" w:pos="1008"/>
          <w:tab w:val="left" w:pos="1152"/>
          <w:tab w:val="left" w:pos="1872"/>
          <w:tab w:val="left" w:pos="9187"/>
        </w:tabs>
        <w:ind w:left="2088" w:hanging="2088"/>
        <w:jc w:val="left"/>
      </w:pPr>
      <w:r>
        <w:tab/>
        <w:t>5/13/2014</w:t>
      </w:r>
      <w:r>
        <w:tab/>
        <w:t>House</w:t>
      </w:r>
      <w:r>
        <w:tab/>
      </w:r>
      <w:r w:rsidRPr="007625F2">
        <w:t>Introduced and adopted (</w:t>
      </w:r>
      <w:hyperlink r:id="rId7" w:history="1">
        <w:r w:rsidRPr="007625F2">
          <w:rPr>
            <w:rStyle w:val="Hyperlink"/>
          </w:rPr>
          <w:t>House Journal</w:t>
        </w:r>
        <w:r w:rsidRPr="007625F2">
          <w:rPr>
            <w:rStyle w:val="Hyperlink"/>
          </w:rPr>
          <w:noBreakHyphen/>
          <w:t>page 34</w:t>
        </w:r>
      </w:hyperlink>
      <w:r w:rsidRPr="007625F2">
        <w:t>)</w:t>
      </w:r>
    </w:p>
    <w:p w:rsidR="00811693" w:rsidRDefault="00811693" w:rsidP="00811693">
      <w:pPr>
        <w:widowControl w:val="0"/>
        <w:tabs>
          <w:tab w:val="right" w:pos="1008"/>
          <w:tab w:val="left" w:pos="1152"/>
          <w:tab w:val="left" w:pos="1872"/>
          <w:tab w:val="left" w:pos="9187"/>
        </w:tabs>
        <w:ind w:left="2088" w:hanging="2088"/>
        <w:jc w:val="left"/>
      </w:pPr>
    </w:p>
    <w:p w:rsidR="00E84CB5" w:rsidRPr="00E84CB5" w:rsidRDefault="00E84CB5" w:rsidP="00E84CB5">
      <w:pPr>
        <w:widowControl w:val="0"/>
        <w:tabs>
          <w:tab w:val="right" w:pos="1008"/>
          <w:tab w:val="left" w:pos="1152"/>
          <w:tab w:val="left" w:pos="1872"/>
          <w:tab w:val="left" w:pos="9187"/>
        </w:tabs>
        <w:ind w:left="2088" w:hanging="2088"/>
        <w:jc w:val="left"/>
      </w:pPr>
    </w:p>
    <w:p w:rsidR="00E84CB5" w:rsidRDefault="00E84CB5" w:rsidP="00E84CB5">
      <w:r w:rsidRPr="00E84CB5">
        <w:rPr>
          <w:b/>
        </w:rPr>
        <w:t>VERSIONS OF THIS BILL</w:t>
      </w:r>
    </w:p>
    <w:p w:rsidR="00E84CB5" w:rsidRDefault="00E84CB5" w:rsidP="00E84CB5"/>
    <w:p w:rsidR="00E84CB5" w:rsidRDefault="00EE2390" w:rsidP="00E84CB5">
      <w:hyperlink r:id="rId8" w:history="1">
        <w:r w:rsidR="00E84CB5">
          <w:rPr>
            <w:rStyle w:val="Hyperlink"/>
          </w:rPr>
          <w:t>5/13/2014</w:t>
        </w:r>
      </w:hyperlink>
    </w:p>
    <w:p w:rsidR="00E84CB5" w:rsidRDefault="00E84CB5" w:rsidP="00E84CB5"/>
    <w:p w:rsidR="00E84CB5" w:rsidRDefault="00E84CB5" w:rsidP="00E84CB5">
      <w:pPr>
        <w:sectPr w:rsidR="00E84CB5" w:rsidSect="00E84CB5">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73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0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w:t>
      </w:r>
      <w:r w:rsidR="00DF4D9B">
        <w:t xml:space="preserve">D HONOR </w:t>
      </w:r>
      <w:r w:rsidR="00A51CF1">
        <w:t>DR. RUBY WAITERS WATTS FOR FIFTY YEARS OF EXEMPLARY SERVICE TO BENEDICT COLLEGE</w:t>
      </w:r>
      <w:r>
        <w:t>.</w:t>
      </w:r>
    </w:p>
    <w:p w:rsidR="00E673E8" w:rsidRDefault="00E67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0053" w:rsidRDefault="00E673E8"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1CF1">
        <w:t xml:space="preserve"> it is altogether fitting and proper that the members of the South Carolina House of Representatives should pause in their deliberations to express their gratitude to Dr. Ruby Waiters Watts for her significant contributions to </w:t>
      </w:r>
      <w:r w:rsidR="00770053">
        <w:t>Benedict College; and</w:t>
      </w:r>
    </w:p>
    <w:p w:rsidR="00770053"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053"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DF4D9B">
        <w:t>fter</w:t>
      </w:r>
      <w:r>
        <w:t xml:space="preserve"> graduat</w:t>
      </w:r>
      <w:r w:rsidR="00DF4D9B">
        <w:t>ing</w:t>
      </w:r>
      <w:r>
        <w:t xml:space="preserve"> from </w:t>
      </w:r>
      <w:r w:rsidR="00DF4D9B">
        <w:t>Benedict College with a degree in English, she prepared herself for her lifelong work by earning a master</w:t>
      </w:r>
      <w:r w:rsidR="00990725" w:rsidRPr="00990725">
        <w:t>’</w:t>
      </w:r>
      <w:r w:rsidR="00DF4D9B">
        <w:t>s in English from the University of North Carolina at Chapel Hill and a doctorate in English education from the University of South Carolina; and</w:t>
      </w:r>
    </w:p>
    <w:p w:rsidR="00DF4D9B" w:rsidRDefault="00DF4D9B"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D9B" w:rsidRDefault="00DF4D9B"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47DA">
        <w:t>Dr. Wa</w:t>
      </w:r>
      <w:r w:rsidR="0091590D">
        <w:t>t</w:t>
      </w:r>
      <w:r w:rsidR="001A47DA">
        <w:t>ts</w:t>
      </w:r>
      <w:r>
        <w:t xml:space="preserve"> has served Benedict College as a professor of English, the department chair, the vice president for academic affairs, interim president, and the executive vice president; and</w:t>
      </w: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honored as </w:t>
      </w:r>
      <w:r w:rsidR="00A51CF1">
        <w:t>a</w:t>
      </w:r>
      <w:r>
        <w:t xml:space="preserve"> recipient of the Woodrow Wilson Teaching Fellowship and the Kellogg Fellowship; and</w:t>
      </w: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Watts received the Outstanding Service Award from the Benedict College National Alumni Association, an honorary doctor of humane letters degree from Benedict College, the Crystal Bell Award for Outstanding Contributions to Education from Bennett College, the Tribute to Women in Business and Industry Award, and the TWIN Academy Award from the YWCA; and</w:t>
      </w: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professional and community service, she has been a member of the South Carolina Committee for the Humani</w:t>
      </w:r>
      <w:r w:rsidR="00A51CF1">
        <w:t xml:space="preserve">ties; the National Council of Negro Women; Alpha Mu </w:t>
      </w:r>
      <w:r w:rsidR="00A51CF1">
        <w:lastRenderedPageBreak/>
        <w:t>Kappa Honorary Society; Phi Delta Kappa Professional Educational Society; and D</w:t>
      </w:r>
      <w:r w:rsidR="00E26453">
        <w:t>elta Sigma Theta Sorority, Inc.;</w:t>
      </w:r>
      <w:r w:rsidR="00A51CF1">
        <w:t xml:space="preserve"> and</w:t>
      </w:r>
      <w:r w:rsidR="00E26453">
        <w:t xml:space="preserve"> she</w:t>
      </w:r>
      <w:r w:rsidR="00A51CF1">
        <w:t xml:space="preserve"> has served</w:t>
      </w:r>
      <w:r w:rsidR="00B020BE">
        <w:t xml:space="preserve"> </w:t>
      </w:r>
      <w:r w:rsidR="00A51CF1">
        <w:t xml:space="preserve">on the </w:t>
      </w:r>
      <w:r w:rsidR="00B020BE">
        <w:t>board of directors of the Columbia Urban League</w:t>
      </w:r>
      <w:r>
        <w:t xml:space="preserve">, the Council of Independent </w:t>
      </w:r>
      <w:r w:rsidR="00B020BE">
        <w:t>C</w:t>
      </w:r>
      <w:r>
        <w:t xml:space="preserve">olleges Deans Task Force, </w:t>
      </w:r>
      <w:r w:rsidR="00A51CF1">
        <w:t xml:space="preserve">and </w:t>
      </w:r>
      <w:r>
        <w:t>the executive and advisory boards for the South Carolina Women in Higher Education</w:t>
      </w:r>
      <w:r w:rsidR="00A51CF1">
        <w:t xml:space="preserve"> Administration</w:t>
      </w:r>
      <w:r w:rsidR="00B020BE">
        <w:t>; and</w:t>
      </w:r>
    </w:p>
    <w:p w:rsidR="00B020BE" w:rsidRDefault="00B020BE"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0BE" w:rsidRDefault="00B020BE"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unshakable faith, steadfast loyalty, and dedication, Dr. Watts is a devoted member of Mount Pilgrim Baptist Church; and</w:t>
      </w:r>
    </w:p>
    <w:p w:rsidR="00E26453" w:rsidRDefault="00E264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53" w:rsidRDefault="00E264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thousands at Benedict College, she has been more than a teacher</w:t>
      </w:r>
      <w:r w:rsidR="0091590D">
        <w:t>,</w:t>
      </w:r>
      <w:r>
        <w:t xml:space="preserve"> administrator</w:t>
      </w:r>
      <w:r w:rsidR="0091590D">
        <w:t>,</w:t>
      </w:r>
      <w:r>
        <w:t xml:space="preserve"> or leader on the campus</w:t>
      </w:r>
      <w:r w:rsidR="00990725">
        <w:t>;</w:t>
      </w:r>
      <w:r>
        <w:t xml:space="preserve"> she has been a source of strength for her colleagues, a source of guidance to her students, and a power for good in society; and</w:t>
      </w:r>
    </w:p>
    <w:p w:rsidR="00770053"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3E8"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990725">
        <w:rPr>
          <w:color w:val="000000" w:themeColor="text1"/>
          <w:u w:color="000000" w:themeColor="text1"/>
        </w:rPr>
        <w:t>is profoundly</w:t>
      </w:r>
      <w:r>
        <w:rPr>
          <w:color w:val="000000" w:themeColor="text1"/>
          <w:u w:color="000000" w:themeColor="text1"/>
        </w:rPr>
        <w:t xml:space="preserve"> grateful for </w:t>
      </w:r>
      <w:r w:rsidR="00E26453">
        <w:rPr>
          <w:color w:val="000000" w:themeColor="text1"/>
          <w:u w:color="000000" w:themeColor="text1"/>
        </w:rPr>
        <w:t>the half century</w:t>
      </w:r>
      <w:r>
        <w:rPr>
          <w:color w:val="000000" w:themeColor="text1"/>
          <w:u w:color="000000" w:themeColor="text1"/>
        </w:rPr>
        <w:t xml:space="preserve"> of unparalleled dedication  that Dr. Watts has devoted to </w:t>
      </w:r>
      <w:r>
        <w:t>Benedict College</w:t>
      </w:r>
      <w:r w:rsidR="00E26453">
        <w:t xml:space="preserve"> and to the Palmetto State</w:t>
      </w:r>
      <w:r>
        <w:t>.</w:t>
      </w:r>
      <w:r w:rsidR="00E673E8">
        <w:t xml:space="preserve">  Now, therefore,</w:t>
      </w:r>
    </w:p>
    <w:p w:rsidR="00E673E8" w:rsidRDefault="00E67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3E8" w:rsidRDefault="00E67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73E8" w:rsidRDefault="00E67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053" w:rsidRDefault="00E673E8"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0053">
        <w:t xml:space="preserve"> the members of the </w:t>
      </w:r>
      <w:r w:rsidR="00990725">
        <w:t xml:space="preserve">South Carolina </w:t>
      </w:r>
      <w:r w:rsidR="00770053">
        <w:t xml:space="preserve">House of Representatives, by this resolution, recognize and honor </w:t>
      </w:r>
      <w:r w:rsidR="00DF4D9B">
        <w:t>Dr. Ruby Waiters Watts</w:t>
      </w:r>
      <w:r w:rsidR="00A51CF1">
        <w:t xml:space="preserve"> for</w:t>
      </w:r>
      <w:r w:rsidR="00770053">
        <w:t xml:space="preserve"> </w:t>
      </w:r>
      <w:r w:rsidR="00DF4D9B">
        <w:t xml:space="preserve">fifty </w:t>
      </w:r>
      <w:r w:rsidR="00770053">
        <w:t>years of exemplary service</w:t>
      </w:r>
      <w:r w:rsidR="00DF4D9B">
        <w:t xml:space="preserve"> to Benedict College</w:t>
      </w:r>
      <w:r w:rsidR="00770053">
        <w:t>.</w:t>
      </w:r>
    </w:p>
    <w:p w:rsidR="00770053"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Ruby Waiters Watts.</w:t>
      </w:r>
    </w:p>
    <w:p w:rsidR="004C3598" w:rsidRDefault="00990725" w:rsidP="00075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598" w:rsidRDefault="004C3598" w:rsidP="00E84CB5">
      <w:pPr>
        <w:suppressAutoHyphens/>
      </w:pPr>
    </w:p>
    <w:sectPr w:rsidR="004C3598" w:rsidSect="00E84C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453" w:rsidRDefault="00E26453" w:rsidP="009F0C77">
      <w:r>
        <w:separator/>
      </w:r>
    </w:p>
  </w:endnote>
  <w:endnote w:type="continuationSeparator" w:id="0">
    <w:p w:rsidR="00E26453" w:rsidRDefault="00E264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D785D6-08F5-4D7F-8CCA-69586D7E41EB}"/>
    <w:embedBold r:id="rId2" w:fontKey="{FA40B761-7618-4612-83BD-1B8DA9BD0C93}"/>
  </w:font>
  <w:font w:name="Calibri">
    <w:panose1 w:val="020F0502020204030204"/>
    <w:charset w:val="00"/>
    <w:family w:val="swiss"/>
    <w:pitch w:val="variable"/>
    <w:sig w:usb0="E10002FF" w:usb1="4000ACFF" w:usb2="00000009" w:usb3="00000000" w:csb0="0000019F" w:csb1="00000000"/>
    <w:embedRegular r:id="rId3" w:fontKey="{95D373BE-B0D8-4EBC-B83F-84BE1D292014}"/>
  </w:font>
  <w:font w:name="Tahoma">
    <w:panose1 w:val="020B0604030504040204"/>
    <w:charset w:val="00"/>
    <w:family w:val="swiss"/>
    <w:pitch w:val="variable"/>
    <w:sig w:usb0="21002A87" w:usb1="80000000" w:usb2="00000008" w:usb3="00000000" w:csb0="000101FF" w:csb1="00000000"/>
    <w:embedRegular r:id="rId4" w:fontKey="{7C6C400E-E75D-4E37-8B26-F01855F082E9}"/>
  </w:font>
  <w:font w:name="Cambria">
    <w:panose1 w:val="02040503050406030204"/>
    <w:charset w:val="00"/>
    <w:family w:val="roman"/>
    <w:pitch w:val="variable"/>
    <w:sig w:usb0="E00002FF" w:usb1="400004FF" w:usb2="00000000" w:usb3="00000000" w:csb0="0000019F" w:csb1="00000000"/>
    <w:embedRegular r:id="rId5" w:fontKey="{418C6AD5-E921-4F77-8FD1-21BA73A85B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B5" w:rsidRPr="004C3598" w:rsidRDefault="00E84CB5" w:rsidP="004C3598">
    <w:pPr>
      <w:pStyle w:val="Footer"/>
      <w:tabs>
        <w:tab w:val="clear" w:pos="4680"/>
        <w:tab w:val="clear" w:pos="9360"/>
        <w:tab w:val="center" w:pos="2995"/>
      </w:tabs>
      <w:spacing w:before="120"/>
    </w:pPr>
    <w:r>
      <w:t>[5245]</w:t>
    </w:r>
    <w:r>
      <w:tab/>
    </w:r>
    <w:r w:rsidR="000E72D0">
      <w:fldChar w:fldCharType="begin"/>
    </w:r>
    <w:r w:rsidR="000E72D0">
      <w:instrText xml:space="preserve"> PAGE  \* MERGEFORMAT </w:instrText>
    </w:r>
    <w:r w:rsidR="000E72D0">
      <w:fldChar w:fldCharType="separate"/>
    </w:r>
    <w:r w:rsidR="00EE2390">
      <w:rPr>
        <w:noProof/>
      </w:rPr>
      <w:t>1</w:t>
    </w:r>
    <w:r w:rsidR="000E72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453" w:rsidRDefault="00E26453" w:rsidP="009F0C77">
      <w:r>
        <w:separator/>
      </w:r>
    </w:p>
  </w:footnote>
  <w:footnote w:type="continuationSeparator" w:id="0">
    <w:p w:rsidR="00E26453" w:rsidRDefault="00E264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06ZW14"/>
    <w:docVar w:name="CoverBillType" w:val="r"/>
    <w:docVar w:name="docpath" w:val="L:\Council\bills\GM\24106ZW14.DOCX"/>
    <w:docVar w:name="dvBillNumber" w:val="5245"/>
    <w:docVar w:name="dvBillNumberPrefix" w:val="H. "/>
    <w:docVar w:name="dvOriginalBody" w:val="House"/>
    <w:docVar w:name="dvSteno" w:val="GM"/>
    <w:docVar w:name="NameofBody" w:val="h"/>
    <w:docVar w:name="vgroup2" w:val="Council"/>
  </w:docVars>
  <w:rsids>
    <w:rsidRoot w:val="0082786B"/>
    <w:rsid w:val="00011869"/>
    <w:rsid w:val="0005792F"/>
    <w:rsid w:val="00075DFA"/>
    <w:rsid w:val="000E1785"/>
    <w:rsid w:val="000E72D0"/>
    <w:rsid w:val="000F40FA"/>
    <w:rsid w:val="0010776B"/>
    <w:rsid w:val="0011588C"/>
    <w:rsid w:val="00133E66"/>
    <w:rsid w:val="001435A3"/>
    <w:rsid w:val="001A47DA"/>
    <w:rsid w:val="001D08F2"/>
    <w:rsid w:val="001D525B"/>
    <w:rsid w:val="001D7F4F"/>
    <w:rsid w:val="0022355B"/>
    <w:rsid w:val="002321B6"/>
    <w:rsid w:val="00250967"/>
    <w:rsid w:val="002543C8"/>
    <w:rsid w:val="00284AAE"/>
    <w:rsid w:val="002E5912"/>
    <w:rsid w:val="00301B21"/>
    <w:rsid w:val="003141A7"/>
    <w:rsid w:val="00321E9C"/>
    <w:rsid w:val="00322033"/>
    <w:rsid w:val="00325348"/>
    <w:rsid w:val="0032732C"/>
    <w:rsid w:val="00336AD0"/>
    <w:rsid w:val="0037079A"/>
    <w:rsid w:val="003D01E8"/>
    <w:rsid w:val="003E5288"/>
    <w:rsid w:val="003F6D79"/>
    <w:rsid w:val="0041760A"/>
    <w:rsid w:val="00417C01"/>
    <w:rsid w:val="004809EE"/>
    <w:rsid w:val="004C3598"/>
    <w:rsid w:val="004E493C"/>
    <w:rsid w:val="004E51A1"/>
    <w:rsid w:val="004E7D54"/>
    <w:rsid w:val="00511253"/>
    <w:rsid w:val="005273C6"/>
    <w:rsid w:val="00530A69"/>
    <w:rsid w:val="00545593"/>
    <w:rsid w:val="00577C6C"/>
    <w:rsid w:val="005C2FE2"/>
    <w:rsid w:val="005E2BC9"/>
    <w:rsid w:val="00605102"/>
    <w:rsid w:val="006215AA"/>
    <w:rsid w:val="006913C9"/>
    <w:rsid w:val="0069470D"/>
    <w:rsid w:val="00734F00"/>
    <w:rsid w:val="00770053"/>
    <w:rsid w:val="007A70AE"/>
    <w:rsid w:val="007B1394"/>
    <w:rsid w:val="00811693"/>
    <w:rsid w:val="0082786B"/>
    <w:rsid w:val="008362E8"/>
    <w:rsid w:val="008A1768"/>
    <w:rsid w:val="008F0F33"/>
    <w:rsid w:val="008F4429"/>
    <w:rsid w:val="0091590D"/>
    <w:rsid w:val="0094021A"/>
    <w:rsid w:val="00990725"/>
    <w:rsid w:val="009B44AF"/>
    <w:rsid w:val="009C6A0B"/>
    <w:rsid w:val="009F0C77"/>
    <w:rsid w:val="009F4DD1"/>
    <w:rsid w:val="00A41684"/>
    <w:rsid w:val="00A51CF1"/>
    <w:rsid w:val="00A64E80"/>
    <w:rsid w:val="00A72BCD"/>
    <w:rsid w:val="00A741D9"/>
    <w:rsid w:val="00A833AB"/>
    <w:rsid w:val="00A9741D"/>
    <w:rsid w:val="00AD4B17"/>
    <w:rsid w:val="00AF2DFE"/>
    <w:rsid w:val="00B020BE"/>
    <w:rsid w:val="00B412D4"/>
    <w:rsid w:val="00B76FB3"/>
    <w:rsid w:val="00BE3C22"/>
    <w:rsid w:val="00BF3444"/>
    <w:rsid w:val="00C0345E"/>
    <w:rsid w:val="00C3483A"/>
    <w:rsid w:val="00C74E9D"/>
    <w:rsid w:val="00C82FD3"/>
    <w:rsid w:val="00C92819"/>
    <w:rsid w:val="00CC44AB"/>
    <w:rsid w:val="00CC6B7B"/>
    <w:rsid w:val="00CD2089"/>
    <w:rsid w:val="00D73A67"/>
    <w:rsid w:val="00D970A9"/>
    <w:rsid w:val="00DB057C"/>
    <w:rsid w:val="00DF3845"/>
    <w:rsid w:val="00DF4D9B"/>
    <w:rsid w:val="00E26453"/>
    <w:rsid w:val="00E41911"/>
    <w:rsid w:val="00E506A8"/>
    <w:rsid w:val="00E673E8"/>
    <w:rsid w:val="00E84CB5"/>
    <w:rsid w:val="00E92EEF"/>
    <w:rsid w:val="00EE2390"/>
    <w:rsid w:val="00F24442"/>
    <w:rsid w:val="00F30747"/>
    <w:rsid w:val="00F50AE3"/>
    <w:rsid w:val="00F67CF1"/>
    <w:rsid w:val="00F840F0"/>
    <w:rsid w:val="00FB0D0D"/>
    <w:rsid w:val="00FB1FC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3B2AE6-B98A-437C-A269-602552E7B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453"/>
    <w:rPr>
      <w:rFonts w:ascii="Tahoma" w:hAnsi="Tahoma" w:cs="Tahoma"/>
      <w:sz w:val="16"/>
      <w:szCs w:val="16"/>
    </w:rPr>
  </w:style>
  <w:style w:type="character" w:customStyle="1" w:styleId="BalloonTextChar">
    <w:name w:val="Balloon Text Char"/>
    <w:basedOn w:val="DefaultParagraphFont"/>
    <w:link w:val="BalloonText"/>
    <w:uiPriority w:val="99"/>
    <w:semiHidden/>
    <w:rsid w:val="00E26453"/>
    <w:rPr>
      <w:rFonts w:ascii="Tahoma" w:eastAsia="Times New Roman" w:hAnsi="Tahoma" w:cs="Tahoma"/>
      <w:sz w:val="16"/>
      <w:szCs w:val="16"/>
    </w:rPr>
  </w:style>
  <w:style w:type="character" w:styleId="Hyperlink">
    <w:name w:val="Hyperlink"/>
    <w:basedOn w:val="DefaultParagraphFont"/>
    <w:uiPriority w:val="99"/>
    <w:unhideWhenUsed/>
    <w:rsid w:val="00E84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45_20140513.docx" TargetMode="External"/><Relationship Id="rId3" Type="http://schemas.openxmlformats.org/officeDocument/2006/relationships/settings" Target="settings.xml"/><Relationship Id="rId7" Type="http://schemas.openxmlformats.org/officeDocument/2006/relationships/hyperlink" Target="file:///H:\HJ%20Archive\2014\05-1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B8720-2679-4B9C-8F7A-A1D9998D4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5245: Dr. Ruby Waiters Watts - South Carolina Legislature Online</dc:title>
  <dc:creator>%USERNAME%</dc:creator>
  <cp:lastModifiedBy>N Cumfer</cp:lastModifiedBy>
  <cp:revision>6</cp:revision>
  <cp:lastPrinted>2014-05-13T14:58:00Z</cp:lastPrinted>
  <dcterms:created xsi:type="dcterms:W3CDTF">2014-05-13T18:25:00Z</dcterms:created>
  <dcterms:modified xsi:type="dcterms:W3CDTF">2014-12-05T17:11:00Z</dcterms:modified>
</cp:coreProperties>
</file>