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84D" w:rsidRDefault="00C1784D" w:rsidP="00C1784D">
      <w:pPr>
        <w:widowControl w:val="0"/>
        <w:jc w:val="center"/>
      </w:pPr>
      <w:r w:rsidRPr="00C1784D">
        <w:rPr>
          <w:b/>
        </w:rPr>
        <w:t>South Carolina General Assembly</w:t>
      </w:r>
    </w:p>
    <w:p w:rsidR="00C1784D" w:rsidRDefault="00C1784D" w:rsidP="00C1784D">
      <w:pPr>
        <w:widowControl w:val="0"/>
        <w:jc w:val="center"/>
      </w:pPr>
      <w:r>
        <w:t>120th Session, 2013-2014</w:t>
      </w:r>
    </w:p>
    <w:p w:rsidR="00C1784D" w:rsidRDefault="00C1784D" w:rsidP="00C1784D">
      <w:pPr>
        <w:widowControl w:val="0"/>
        <w:jc w:val="left"/>
      </w:pPr>
    </w:p>
    <w:p w:rsidR="00C1784D" w:rsidRDefault="00C1784D" w:rsidP="00C1784D">
      <w:pPr>
        <w:widowControl w:val="0"/>
        <w:jc w:val="left"/>
        <w:rPr>
          <w:b/>
        </w:rPr>
      </w:pPr>
      <w:r w:rsidRPr="00C1784D">
        <w:rPr>
          <w:b/>
        </w:rPr>
        <w:t>H. 5265</w:t>
      </w:r>
    </w:p>
    <w:p w:rsidR="00C1784D" w:rsidRDefault="00C1784D" w:rsidP="00C1784D">
      <w:pPr>
        <w:widowControl w:val="0"/>
        <w:jc w:val="left"/>
        <w:rPr>
          <w:b/>
        </w:rPr>
      </w:pPr>
    </w:p>
    <w:p w:rsidR="00C1784D" w:rsidRDefault="00C1784D" w:rsidP="00C1784D">
      <w:pPr>
        <w:widowControl w:val="0"/>
        <w:jc w:val="left"/>
      </w:pPr>
      <w:r w:rsidRPr="00C1784D">
        <w:rPr>
          <w:b/>
        </w:rPr>
        <w:t>STATUS INFORMATION</w:t>
      </w:r>
    </w:p>
    <w:p w:rsidR="00C1784D" w:rsidRDefault="00C1784D" w:rsidP="00C1784D">
      <w:pPr>
        <w:widowControl w:val="0"/>
        <w:jc w:val="left"/>
      </w:pPr>
    </w:p>
    <w:p w:rsidR="00C1784D" w:rsidRDefault="00C1784D" w:rsidP="00C1784D">
      <w:pPr>
        <w:widowControl w:val="0"/>
        <w:jc w:val="left"/>
      </w:pPr>
      <w:r>
        <w:t>House Resolution</w:t>
      </w:r>
    </w:p>
    <w:p w:rsidR="00C1784D" w:rsidRDefault="00C1784D" w:rsidP="00C1784D">
      <w:pPr>
        <w:widowControl w:val="0"/>
        <w:jc w:val="left"/>
      </w:pPr>
      <w:r>
        <w:t>Sponsors: Rep. G.A. Brown</w:t>
      </w:r>
    </w:p>
    <w:p w:rsidR="00C1784D" w:rsidRDefault="00C1784D" w:rsidP="00C1784D">
      <w:pPr>
        <w:widowControl w:val="0"/>
        <w:jc w:val="left"/>
      </w:pPr>
      <w:r>
        <w:t>Document Path: l:\council\bills\rm\1631sd14.docx</w:t>
      </w:r>
    </w:p>
    <w:p w:rsidR="00C1784D" w:rsidRDefault="00C1784D" w:rsidP="00C1784D">
      <w:pPr>
        <w:widowControl w:val="0"/>
        <w:jc w:val="left"/>
      </w:pPr>
    </w:p>
    <w:p w:rsidR="00C1784D" w:rsidRDefault="00C1784D" w:rsidP="00C1784D">
      <w:pPr>
        <w:widowControl w:val="0"/>
        <w:jc w:val="left"/>
      </w:pPr>
      <w:r>
        <w:t>Introduced in the House on May 15, 2014</w:t>
      </w:r>
    </w:p>
    <w:p w:rsidR="00C1784D" w:rsidRDefault="00C1784D" w:rsidP="00C1784D">
      <w:pPr>
        <w:widowControl w:val="0"/>
        <w:jc w:val="left"/>
      </w:pPr>
      <w:r>
        <w:t>Adopted by the House on May 15, 2014</w:t>
      </w:r>
    </w:p>
    <w:p w:rsidR="00C1784D" w:rsidRDefault="00C1784D" w:rsidP="00C1784D">
      <w:pPr>
        <w:widowControl w:val="0"/>
        <w:jc w:val="left"/>
      </w:pPr>
    </w:p>
    <w:p w:rsidR="00C1784D" w:rsidRDefault="00C1784D" w:rsidP="00C1784D">
      <w:pPr>
        <w:widowControl w:val="0"/>
        <w:jc w:val="left"/>
      </w:pPr>
      <w:r>
        <w:t xml:space="preserve">Summary: </w:t>
      </w:r>
      <w:r w:rsidR="00E675BD">
        <w:t>New Bethel AME Church of Bishopville</w:t>
      </w:r>
    </w:p>
    <w:p w:rsidR="00C1784D" w:rsidRDefault="00C1784D" w:rsidP="00C1784D">
      <w:pPr>
        <w:widowControl w:val="0"/>
        <w:jc w:val="left"/>
      </w:pPr>
    </w:p>
    <w:p w:rsidR="00C1784D" w:rsidRDefault="00C1784D" w:rsidP="00C1784D">
      <w:pPr>
        <w:widowControl w:val="0"/>
        <w:jc w:val="left"/>
      </w:pPr>
    </w:p>
    <w:p w:rsidR="00C1784D" w:rsidRDefault="00C1784D" w:rsidP="00C178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784D">
        <w:rPr>
          <w:b/>
        </w:rPr>
        <w:t>HISTORY OF LEGISLATIVE ACTIONS</w:t>
      </w:r>
    </w:p>
    <w:p w:rsidR="00C1784D" w:rsidRDefault="00C1784D" w:rsidP="00C178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784D" w:rsidRPr="00C1784D" w:rsidRDefault="00C1784D" w:rsidP="00C1784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784D">
        <w:rPr>
          <w:u w:val="single"/>
        </w:rPr>
        <w:tab/>
        <w:t>Date</w:t>
      </w:r>
      <w:r w:rsidRPr="00C1784D">
        <w:rPr>
          <w:u w:val="single"/>
        </w:rPr>
        <w:tab/>
        <w:t>Body</w:t>
      </w:r>
      <w:r w:rsidRPr="00C1784D">
        <w:rPr>
          <w:u w:val="single"/>
        </w:rPr>
        <w:tab/>
        <w:t>Action Description with journal page number</w:t>
      </w:r>
      <w:r w:rsidRPr="00C1784D">
        <w:rPr>
          <w:u w:val="single"/>
        </w:rPr>
        <w:tab/>
      </w:r>
      <w:bookmarkStart w:id="0" w:name="_GoBack"/>
      <w:bookmarkEnd w:id="0"/>
    </w:p>
    <w:p w:rsidR="00F8362C" w:rsidRDefault="00F8362C" w:rsidP="00F836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5/15/2014</w:t>
      </w:r>
      <w:r>
        <w:tab/>
        <w:t>House</w:t>
      </w:r>
      <w:r>
        <w:tab/>
      </w:r>
      <w:r w:rsidRPr="004641CC">
        <w:t>Introduced and adopted (</w:t>
      </w:r>
      <w:hyperlink r:id="rId7" w:history="1">
        <w:r w:rsidRPr="004641CC">
          <w:rPr>
            <w:rStyle w:val="Hyperlink"/>
          </w:rPr>
          <w:t>House Journal</w:t>
        </w:r>
        <w:r w:rsidRPr="004641CC">
          <w:rPr>
            <w:rStyle w:val="Hyperlink"/>
          </w:rPr>
          <w:noBreakHyphen/>
          <w:t>page 50</w:t>
        </w:r>
      </w:hyperlink>
      <w:r w:rsidRPr="004641CC">
        <w:t>)</w:t>
      </w:r>
    </w:p>
    <w:p w:rsidR="00F8362C" w:rsidRDefault="00F8362C" w:rsidP="00F836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784D" w:rsidRPr="00C1784D" w:rsidRDefault="00C1784D" w:rsidP="00C178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784D" w:rsidRDefault="00C1784D" w:rsidP="00C1784D">
      <w:r w:rsidRPr="00C1784D">
        <w:rPr>
          <w:b/>
        </w:rPr>
        <w:t>VERSIONS OF THIS BILL</w:t>
      </w:r>
    </w:p>
    <w:p w:rsidR="00C1784D" w:rsidRDefault="00C1784D" w:rsidP="00C1784D"/>
    <w:p w:rsidR="00C1784D" w:rsidRDefault="00510023" w:rsidP="00C1784D">
      <w:hyperlink r:id="rId8" w:history="1">
        <w:r w:rsidR="00C1784D">
          <w:rPr>
            <w:rStyle w:val="Hyperlink"/>
          </w:rPr>
          <w:t>5/15/2014</w:t>
        </w:r>
      </w:hyperlink>
    </w:p>
    <w:p w:rsidR="00C1784D" w:rsidRDefault="00C1784D" w:rsidP="00C1784D"/>
    <w:p w:rsidR="00C1784D" w:rsidRDefault="00C1784D" w:rsidP="00C1784D">
      <w:pPr>
        <w:sectPr w:rsidR="00C1784D" w:rsidSect="00C1784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2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266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7D34" w:rsidRDefault="00C11F3E" w:rsidP="00707D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07D34">
        <w:t xml:space="preserve">RECOGNIZE AND HONOR THE MEMBERS OF </w:t>
      </w:r>
      <w:r w:rsidR="00A17127">
        <w:t>NEW BETHEL AME CHURCH</w:t>
      </w:r>
      <w:r w:rsidR="00707D34">
        <w:t xml:space="preserve"> OF </w:t>
      </w:r>
      <w:r w:rsidR="00A17127">
        <w:t>BISHOPVILLE</w:t>
      </w:r>
      <w:r w:rsidR="00707D34">
        <w:t xml:space="preserve"> AND TO EXPRESS GRATITUDE FOR THEIR MINISTRY TO THEIR COMMUNITY UPON THE OCCASION OF THE</w:t>
      </w:r>
      <w:r w:rsidR="00B04186">
        <w:t xml:space="preserve"> CHURCH</w:t>
      </w:r>
      <w:r w:rsidR="00AB6B05" w:rsidRPr="00AB6B05">
        <w:t>’</w:t>
      </w:r>
      <w:r w:rsidR="00B04186">
        <w:t>S</w:t>
      </w:r>
      <w:r w:rsidR="00707D34">
        <w:t xml:space="preserve"> 20</w:t>
      </w:r>
      <w:r w:rsidR="00A17127">
        <w:t>14</w:t>
      </w:r>
      <w:r w:rsidR="00707D34">
        <w:t xml:space="preserve"> HOMECOMING.</w:t>
      </w:r>
    </w:p>
    <w:p w:rsidR="009D2666" w:rsidRDefault="009D266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93AE5" w:rsidRDefault="009D2666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5695">
        <w:t>founded in 1920,</w:t>
      </w:r>
      <w:r w:rsidR="00393AE5">
        <w:t xml:space="preserve"> </w:t>
      </w:r>
      <w:r w:rsidR="008E5695">
        <w:t xml:space="preserve">New Bethel AME Church </w:t>
      </w:r>
      <w:r w:rsidR="00393AE5">
        <w:t xml:space="preserve">has accepted the task of </w:t>
      </w:r>
      <w:r w:rsidR="00A92D80">
        <w:t xml:space="preserve">ministering to its own flock of </w:t>
      </w:r>
      <w:r w:rsidR="00393AE5">
        <w:t>Christian believers</w:t>
      </w:r>
      <w:r w:rsidR="00A92D80">
        <w:t xml:space="preserve">, as well as the community at large; </w:t>
      </w:r>
      <w:r w:rsidR="00393AE5">
        <w:t>and</w:t>
      </w: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S</w:t>
      </w:r>
      <w:r w:rsidR="00083550">
        <w:t>aturday and Sunday, May 24</w:t>
      </w:r>
      <w:r w:rsidR="00AB6B05">
        <w:noBreakHyphen/>
      </w:r>
      <w:r w:rsidR="00083550">
        <w:t xml:space="preserve">25, 2014, </w:t>
      </w:r>
      <w:r>
        <w:t xml:space="preserve">the church will celebrate </w:t>
      </w:r>
      <w:r w:rsidR="00083550">
        <w:t xml:space="preserve">its fifteenth </w:t>
      </w:r>
      <w:r>
        <w:t xml:space="preserve">homecoming </w:t>
      </w:r>
      <w:r w:rsidR="00083550">
        <w:t xml:space="preserve">through </w:t>
      </w:r>
      <w:r>
        <w:t xml:space="preserve">praising the Lord </w:t>
      </w:r>
      <w:r w:rsidR="00083550">
        <w:t xml:space="preserve">in </w:t>
      </w:r>
      <w:r>
        <w:t>word and song</w:t>
      </w:r>
      <w:r w:rsidR="000C25EF">
        <w:t xml:space="preserve"> during special worship services</w:t>
      </w:r>
      <w:r w:rsidR="00F723E0">
        <w:t xml:space="preserve">, all under the theme </w:t>
      </w:r>
      <w:r w:rsidR="00B04169">
        <w:t xml:space="preserve">of </w:t>
      </w:r>
      <w:r w:rsidR="00F723E0">
        <w:t>“Satisfied in Faith”</w:t>
      </w:r>
      <w:r>
        <w:t>; and</w:t>
      </w: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May 24, the schedule includes the young people</w:t>
      </w:r>
      <w:r w:rsidR="00AB6B05" w:rsidRPr="00AB6B05">
        <w:t>’</w:t>
      </w:r>
      <w:r>
        <w:t>s hour of praise, worship, and spiritual entertainment, followed by refreshments; and</w:t>
      </w: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May 25 will bring a worship service </w:t>
      </w:r>
      <w:r w:rsidR="002B05E5">
        <w:t>with</w:t>
      </w:r>
      <w:r>
        <w:t xml:space="preserve"> guest speaker Chief Calvin Collins of the Bishopville Police Department</w:t>
      </w:r>
      <w:r w:rsidR="002B05E5">
        <w:t xml:space="preserve"> and</w:t>
      </w:r>
      <w:r w:rsidR="00415465">
        <w:t xml:space="preserve"> a light meal to follow</w:t>
      </w:r>
      <w:r>
        <w:t>; and</w:t>
      </w:r>
    </w:p>
    <w:p w:rsidR="00083550" w:rsidRDefault="00083550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15465">
        <w:t xml:space="preserve">appreciative of the fine ministry of Bethel AME, </w:t>
      </w:r>
      <w:r>
        <w:t xml:space="preserve">the House of Representatives </w:t>
      </w:r>
      <w:r w:rsidR="00415465">
        <w:t>takes great pleasure in wishing its congregation the choicest blessings of God on th</w:t>
      </w:r>
      <w:r w:rsidR="009E24AE">
        <w:t>is</w:t>
      </w:r>
      <w:r w:rsidR="00415465">
        <w:t xml:space="preserve"> fifteenth homecoming and on all the church</w:t>
      </w:r>
      <w:r w:rsidR="00AB6B05" w:rsidRPr="00AB6B05">
        <w:t>’</w:t>
      </w:r>
      <w:r w:rsidR="00415465">
        <w:t xml:space="preserve">s future endeavors in the Bishopville community. </w:t>
      </w:r>
      <w:r>
        <w:t>Now, therefore,</w:t>
      </w: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the members of the South Carolina House of Representatives </w:t>
      </w:r>
      <w:r w:rsidR="0090228E">
        <w:t>recognize and honor the members of New Bethel AME Church of Bishopville and express gratitude for their ministry to their community upon the occasion of the church</w:t>
      </w:r>
      <w:r w:rsidR="00AB6B05" w:rsidRPr="00AB6B05">
        <w:t>’</w:t>
      </w:r>
      <w:r w:rsidR="0090228E">
        <w:t>s 2014 homecoming.</w:t>
      </w: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3AE5" w:rsidRDefault="00393AE5" w:rsidP="00393A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A2D48">
        <w:t>provided</w:t>
      </w:r>
      <w:r>
        <w:t xml:space="preserve"> to </w:t>
      </w:r>
      <w:r w:rsidR="0090228E">
        <w:t xml:space="preserve">the </w:t>
      </w:r>
      <w:r>
        <w:t xml:space="preserve">Reverend </w:t>
      </w:r>
      <w:r w:rsidR="0090228E">
        <w:t>Jerome McCray</w:t>
      </w:r>
      <w:r w:rsidR="0091081C">
        <w:t>, senior pastor,</w:t>
      </w:r>
      <w:r w:rsidR="0090228E">
        <w:t xml:space="preserve"> for the church</w:t>
      </w:r>
      <w:r>
        <w:t>.</w:t>
      </w:r>
    </w:p>
    <w:p w:rsidR="00BB2A72" w:rsidRDefault="00AB6B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2A72" w:rsidRDefault="00BB2A72" w:rsidP="00C1784D">
      <w:pPr>
        <w:suppressAutoHyphens/>
      </w:pPr>
    </w:p>
    <w:sectPr w:rsidR="00BB2A72" w:rsidSect="00C1784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2666" w:rsidRDefault="009D2666" w:rsidP="009F0C77">
      <w:r>
        <w:separator/>
      </w:r>
    </w:p>
  </w:endnote>
  <w:endnote w:type="continuationSeparator" w:id="0">
    <w:p w:rsidR="009D2666" w:rsidRDefault="009D26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B4B0AC-EB92-414D-8078-80CBC1526567}"/>
    <w:embedBold r:id="rId2" w:fontKey="{3BF3FDEA-47A9-426A-BF70-B33EFD04F83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3435E88-A109-4FE9-8FEA-21280F51A51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E3B1F897-2C54-4052-8762-D917A4CF0F7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486F3C9-B08C-4AA8-AE28-C044B6159D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84D" w:rsidRPr="00BB2A72" w:rsidRDefault="00C1784D" w:rsidP="00BB2A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[5265]</w:t>
    </w:r>
    <w:r>
      <w:tab/>
    </w:r>
    <w:r w:rsidR="002B5FE1">
      <w:fldChar w:fldCharType="begin"/>
    </w:r>
    <w:r w:rsidR="002B5FE1">
      <w:instrText xml:space="preserve"> PAGE  \* MERGEFORMAT </w:instrText>
    </w:r>
    <w:r w:rsidR="002B5FE1">
      <w:fldChar w:fldCharType="separate"/>
    </w:r>
    <w:r w:rsidR="00510023">
      <w:rPr>
        <w:noProof/>
      </w:rPr>
      <w:t>1</w:t>
    </w:r>
    <w:r w:rsidR="002B5FE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2666" w:rsidRDefault="009D2666" w:rsidP="009F0C77">
      <w:r>
        <w:separator/>
      </w:r>
    </w:p>
  </w:footnote>
  <w:footnote w:type="continuationSeparator" w:id="0">
    <w:p w:rsidR="009D2666" w:rsidRDefault="009D26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31SD14"/>
    <w:docVar w:name="CoverBillType" w:val="r"/>
    <w:docVar w:name="docpath" w:val="L:\Council\bills\RM\1631SD14.DOCX"/>
    <w:docVar w:name="dvBillNumber" w:val="526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722B"/>
    <w:rsid w:val="00011869"/>
    <w:rsid w:val="00055578"/>
    <w:rsid w:val="00083550"/>
    <w:rsid w:val="00087D3A"/>
    <w:rsid w:val="000C25E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B05E5"/>
    <w:rsid w:val="002B5FE1"/>
    <w:rsid w:val="002E5912"/>
    <w:rsid w:val="00301B21"/>
    <w:rsid w:val="00325348"/>
    <w:rsid w:val="00326716"/>
    <w:rsid w:val="0032732C"/>
    <w:rsid w:val="00336AD0"/>
    <w:rsid w:val="00365D74"/>
    <w:rsid w:val="0037079A"/>
    <w:rsid w:val="00393AE5"/>
    <w:rsid w:val="0039722B"/>
    <w:rsid w:val="003D01E8"/>
    <w:rsid w:val="003E5288"/>
    <w:rsid w:val="003F6D79"/>
    <w:rsid w:val="00402381"/>
    <w:rsid w:val="00415465"/>
    <w:rsid w:val="0041760A"/>
    <w:rsid w:val="00417C01"/>
    <w:rsid w:val="004809EE"/>
    <w:rsid w:val="004E78C0"/>
    <w:rsid w:val="004E7D54"/>
    <w:rsid w:val="00510023"/>
    <w:rsid w:val="005273C6"/>
    <w:rsid w:val="00530A69"/>
    <w:rsid w:val="00545593"/>
    <w:rsid w:val="00574B9F"/>
    <w:rsid w:val="00577C6C"/>
    <w:rsid w:val="005C2FE2"/>
    <w:rsid w:val="005E2BC9"/>
    <w:rsid w:val="005F2672"/>
    <w:rsid w:val="00605102"/>
    <w:rsid w:val="006215AA"/>
    <w:rsid w:val="006913C9"/>
    <w:rsid w:val="0069470D"/>
    <w:rsid w:val="00707D34"/>
    <w:rsid w:val="00734F00"/>
    <w:rsid w:val="007A70AE"/>
    <w:rsid w:val="007B4A88"/>
    <w:rsid w:val="00814268"/>
    <w:rsid w:val="00830E60"/>
    <w:rsid w:val="008362E8"/>
    <w:rsid w:val="008A1768"/>
    <w:rsid w:val="008E5695"/>
    <w:rsid w:val="008F0F33"/>
    <w:rsid w:val="008F4429"/>
    <w:rsid w:val="0090228E"/>
    <w:rsid w:val="0091081C"/>
    <w:rsid w:val="0094021A"/>
    <w:rsid w:val="009B44AF"/>
    <w:rsid w:val="009C6A0B"/>
    <w:rsid w:val="009D2666"/>
    <w:rsid w:val="009E24AE"/>
    <w:rsid w:val="009F0C77"/>
    <w:rsid w:val="009F4DD1"/>
    <w:rsid w:val="00A17127"/>
    <w:rsid w:val="00A41684"/>
    <w:rsid w:val="00A64E80"/>
    <w:rsid w:val="00A72BCD"/>
    <w:rsid w:val="00A741D9"/>
    <w:rsid w:val="00A833AB"/>
    <w:rsid w:val="00A92D80"/>
    <w:rsid w:val="00A9741D"/>
    <w:rsid w:val="00AA2501"/>
    <w:rsid w:val="00AB6633"/>
    <w:rsid w:val="00AB6B05"/>
    <w:rsid w:val="00AD4B17"/>
    <w:rsid w:val="00B04169"/>
    <w:rsid w:val="00B04186"/>
    <w:rsid w:val="00B412D4"/>
    <w:rsid w:val="00BA2D48"/>
    <w:rsid w:val="00BB2A72"/>
    <w:rsid w:val="00BE3C22"/>
    <w:rsid w:val="00C0345E"/>
    <w:rsid w:val="00C11F3E"/>
    <w:rsid w:val="00C1784D"/>
    <w:rsid w:val="00C3483A"/>
    <w:rsid w:val="00C74E9D"/>
    <w:rsid w:val="00C82FD3"/>
    <w:rsid w:val="00C92819"/>
    <w:rsid w:val="00CC6B7B"/>
    <w:rsid w:val="00CD2089"/>
    <w:rsid w:val="00D135C5"/>
    <w:rsid w:val="00D73A67"/>
    <w:rsid w:val="00D970A9"/>
    <w:rsid w:val="00DF3845"/>
    <w:rsid w:val="00E41911"/>
    <w:rsid w:val="00E4699A"/>
    <w:rsid w:val="00E675BD"/>
    <w:rsid w:val="00E92EEF"/>
    <w:rsid w:val="00F24442"/>
    <w:rsid w:val="00F50AE3"/>
    <w:rsid w:val="00F67CF1"/>
    <w:rsid w:val="00F723E0"/>
    <w:rsid w:val="00F8362C"/>
    <w:rsid w:val="00F840F0"/>
    <w:rsid w:val="00FB0D0D"/>
    <w:rsid w:val="00FB43B4"/>
    <w:rsid w:val="00FE6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51DB5F4-90BB-4675-8023-5BB0E1971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723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3E0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784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265_2014051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1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0CD41-CA95-4B9C-AE5C-E9477EAE7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334</Words>
  <Characters>1909</Characters>
  <Application>Microsoft Office Word</Application>
  <DocSecurity>0</DocSecurity>
  <Lines>15</Lines>
  <Paragraphs>4</Paragraphs>
  <ScaleCrop>false</ScaleCrop>
  <Company>LPITS</Company>
  <LinksUpToDate>false</LinksUpToDate>
  <CharactersWithSpaces>2239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5265: New Bethel AME Church of Bishopville - South Carolina Legislature Online</dc:title>
  <dc:creator>McDowell</dc:creator>
  <cp:lastModifiedBy>N Cumfer</cp:lastModifiedBy>
  <cp:revision>6</cp:revision>
  <cp:lastPrinted>2014-05-15T14:43:00Z</cp:lastPrinted>
  <dcterms:created xsi:type="dcterms:W3CDTF">2014-05-15T16:51:00Z</dcterms:created>
  <dcterms:modified xsi:type="dcterms:W3CDTF">2014-12-05T17:11:00Z</dcterms:modified>
</cp:coreProperties>
</file>