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71A" w:rsidRDefault="0016371A" w:rsidP="0016371A">
      <w:pPr>
        <w:widowControl w:val="0"/>
        <w:jc w:val="center"/>
      </w:pPr>
      <w:r w:rsidRPr="0016371A">
        <w:rPr>
          <w:b/>
        </w:rPr>
        <w:t>South Carolina General Assembly</w:t>
      </w:r>
    </w:p>
    <w:p w:rsidR="0016371A" w:rsidRDefault="0016371A" w:rsidP="0016371A">
      <w:pPr>
        <w:widowControl w:val="0"/>
        <w:jc w:val="center"/>
      </w:pPr>
      <w:r>
        <w:t>120th Session, 2013-2014</w:t>
      </w:r>
    </w:p>
    <w:p w:rsidR="0016371A" w:rsidRDefault="0016371A" w:rsidP="0016371A">
      <w:pPr>
        <w:widowControl w:val="0"/>
        <w:jc w:val="left"/>
      </w:pPr>
    </w:p>
    <w:p w:rsidR="0016371A" w:rsidRDefault="0016371A" w:rsidP="0016371A">
      <w:pPr>
        <w:widowControl w:val="0"/>
        <w:jc w:val="left"/>
        <w:rPr>
          <w:b/>
        </w:rPr>
      </w:pPr>
      <w:r w:rsidRPr="0016371A">
        <w:rPr>
          <w:b/>
        </w:rPr>
        <w:t>H. 5294</w:t>
      </w:r>
    </w:p>
    <w:p w:rsidR="0016371A" w:rsidRDefault="0016371A" w:rsidP="0016371A">
      <w:pPr>
        <w:widowControl w:val="0"/>
        <w:jc w:val="left"/>
        <w:rPr>
          <w:b/>
        </w:rPr>
      </w:pPr>
    </w:p>
    <w:p w:rsidR="0016371A" w:rsidRDefault="0016371A" w:rsidP="0016371A">
      <w:pPr>
        <w:widowControl w:val="0"/>
        <w:jc w:val="left"/>
      </w:pPr>
      <w:r w:rsidRPr="0016371A">
        <w:rPr>
          <w:b/>
        </w:rPr>
        <w:t>STATUS INFORMATION</w:t>
      </w:r>
    </w:p>
    <w:p w:rsidR="0016371A" w:rsidRDefault="0016371A" w:rsidP="0016371A">
      <w:pPr>
        <w:widowControl w:val="0"/>
        <w:jc w:val="left"/>
      </w:pPr>
    </w:p>
    <w:p w:rsidR="0016371A" w:rsidRDefault="0016371A" w:rsidP="0016371A">
      <w:pPr>
        <w:widowControl w:val="0"/>
        <w:jc w:val="left"/>
      </w:pPr>
      <w:r>
        <w:t>Concurrent Resolution</w:t>
      </w:r>
    </w:p>
    <w:p w:rsidR="0016371A" w:rsidRDefault="00646A0D" w:rsidP="0016371A">
      <w:pPr>
        <w:widowControl w:val="0"/>
        <w:jc w:val="left"/>
      </w:pPr>
      <w:r>
        <w:t>Sponsors: Reps. Gagnon, Gambrell,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6371A" w:rsidRDefault="0016371A" w:rsidP="0016371A">
      <w:pPr>
        <w:widowControl w:val="0"/>
        <w:jc w:val="left"/>
      </w:pPr>
      <w:r>
        <w:t>Document Path: l:\council\bills\gm\24143zw14.docx</w:t>
      </w:r>
    </w:p>
    <w:p w:rsidR="00B62EDE" w:rsidRDefault="00B62EDE" w:rsidP="0016371A">
      <w:pPr>
        <w:widowControl w:val="0"/>
        <w:jc w:val="left"/>
      </w:pPr>
      <w:r>
        <w:t>Companion/Similar bill(s): 5323</w:t>
      </w:r>
    </w:p>
    <w:p w:rsidR="0016371A" w:rsidRDefault="0016371A" w:rsidP="0016371A">
      <w:pPr>
        <w:widowControl w:val="0"/>
        <w:jc w:val="left"/>
      </w:pPr>
    </w:p>
    <w:p w:rsidR="007B6385" w:rsidRDefault="007B6385" w:rsidP="0016371A">
      <w:pPr>
        <w:widowControl w:val="0"/>
        <w:jc w:val="left"/>
      </w:pPr>
      <w:r>
        <w:t>Introduced in the House on May 27, 2014</w:t>
      </w:r>
    </w:p>
    <w:p w:rsidR="007B6385" w:rsidRDefault="007B6385" w:rsidP="0016371A">
      <w:pPr>
        <w:widowControl w:val="0"/>
        <w:jc w:val="left"/>
      </w:pPr>
      <w:r>
        <w:t>Introduced in the Senate on May 28, 2014</w:t>
      </w:r>
    </w:p>
    <w:p w:rsidR="007B6385" w:rsidRDefault="007B6385" w:rsidP="0016371A">
      <w:pPr>
        <w:widowControl w:val="0"/>
        <w:jc w:val="left"/>
      </w:pPr>
      <w:r>
        <w:t>Adopted by the General Assembly on May 28, 2014</w:t>
      </w:r>
    </w:p>
    <w:p w:rsidR="007B6385" w:rsidRDefault="007B6385" w:rsidP="0016371A">
      <w:pPr>
        <w:widowControl w:val="0"/>
        <w:jc w:val="left"/>
      </w:pPr>
    </w:p>
    <w:p w:rsidR="0016371A" w:rsidRDefault="0016371A" w:rsidP="0016371A">
      <w:pPr>
        <w:widowControl w:val="0"/>
        <w:jc w:val="left"/>
      </w:pPr>
      <w:r>
        <w:t xml:space="preserve">Summary: </w:t>
      </w:r>
      <w:r w:rsidR="005679DA">
        <w:t>Dixie High School Varsity Softball Team</w:t>
      </w:r>
    </w:p>
    <w:p w:rsidR="0016371A" w:rsidRDefault="0016371A" w:rsidP="0016371A">
      <w:pPr>
        <w:widowControl w:val="0"/>
        <w:jc w:val="left"/>
      </w:pPr>
    </w:p>
    <w:p w:rsidR="0016371A" w:rsidRDefault="0016371A" w:rsidP="0016371A">
      <w:pPr>
        <w:widowControl w:val="0"/>
        <w:jc w:val="left"/>
      </w:pPr>
    </w:p>
    <w:p w:rsidR="0016371A" w:rsidRDefault="0016371A" w:rsidP="00163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71A">
        <w:rPr>
          <w:b/>
        </w:rPr>
        <w:t>HISTORY OF LEGISLATIVE ACTIONS</w:t>
      </w:r>
    </w:p>
    <w:p w:rsidR="0016371A" w:rsidRDefault="0016371A" w:rsidP="00163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371A" w:rsidRPr="0016371A" w:rsidRDefault="0016371A" w:rsidP="00163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71A">
        <w:rPr>
          <w:u w:val="single"/>
        </w:rPr>
        <w:tab/>
        <w:t>Date</w:t>
      </w:r>
      <w:r w:rsidRPr="0016371A">
        <w:rPr>
          <w:u w:val="single"/>
        </w:rPr>
        <w:tab/>
        <w:t>Body</w:t>
      </w:r>
      <w:r w:rsidRPr="0016371A">
        <w:rPr>
          <w:u w:val="single"/>
        </w:rPr>
        <w:tab/>
        <w:t>Action Description with journal page number</w:t>
      </w:r>
      <w:r w:rsidRPr="0016371A">
        <w:rPr>
          <w:u w:val="single"/>
        </w:rPr>
        <w:tab/>
      </w:r>
      <w:bookmarkStart w:id="0" w:name="_GoBack"/>
      <w:bookmarkEnd w:id="0"/>
    </w:p>
    <w:p w:rsidR="003A0551" w:rsidRDefault="003A0551" w:rsidP="003A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B423C9">
        <w:t>Intr</w:t>
      </w:r>
      <w:r>
        <w:t xml:space="preserve">oduced, adopted, sent to Senate </w:t>
      </w:r>
      <w:r w:rsidRPr="00B423C9">
        <w:t>(</w:t>
      </w:r>
      <w:hyperlink r:id="rId7" w:history="1">
        <w:r w:rsidRPr="00B423C9">
          <w:rPr>
            <w:rStyle w:val="Hyperlink"/>
          </w:rPr>
          <w:t>House Journal</w:t>
        </w:r>
        <w:r w:rsidRPr="00B423C9">
          <w:rPr>
            <w:rStyle w:val="Hyperlink"/>
          </w:rPr>
          <w:noBreakHyphen/>
          <w:t>page 79</w:t>
        </w:r>
      </w:hyperlink>
      <w:r w:rsidRPr="00B423C9">
        <w:t>)</w:t>
      </w:r>
    </w:p>
    <w:p w:rsidR="003A0551" w:rsidRDefault="003A0551" w:rsidP="003A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B423C9">
        <w:t>Introduced, ado</w:t>
      </w:r>
      <w:r>
        <w:t xml:space="preserve">pted, returned with concurrence </w:t>
      </w:r>
      <w:r w:rsidRPr="00B423C9">
        <w:t>(</w:t>
      </w:r>
      <w:hyperlink r:id="rId8" w:history="1">
        <w:r w:rsidRPr="00B423C9">
          <w:rPr>
            <w:rStyle w:val="Hyperlink"/>
          </w:rPr>
          <w:t>Senate Journal</w:t>
        </w:r>
        <w:r w:rsidRPr="00B423C9">
          <w:rPr>
            <w:rStyle w:val="Hyperlink"/>
          </w:rPr>
          <w:noBreakHyphen/>
          <w:t>page 14</w:t>
        </w:r>
      </w:hyperlink>
      <w:r w:rsidRPr="00B423C9">
        <w:t>)</w:t>
      </w:r>
    </w:p>
    <w:p w:rsidR="003A0551" w:rsidRDefault="003A0551" w:rsidP="003A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71A" w:rsidRPr="0016371A" w:rsidRDefault="0016371A" w:rsidP="00163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71A" w:rsidRDefault="0016371A" w:rsidP="0016371A">
      <w:r w:rsidRPr="0016371A">
        <w:rPr>
          <w:b/>
        </w:rPr>
        <w:t>VERSIONS OF THIS BILL</w:t>
      </w:r>
    </w:p>
    <w:p w:rsidR="0016371A" w:rsidRDefault="0016371A" w:rsidP="0016371A"/>
    <w:p w:rsidR="0016371A" w:rsidRDefault="00DD2D56" w:rsidP="0016371A">
      <w:hyperlink r:id="rId9" w:history="1">
        <w:r w:rsidR="0016371A">
          <w:rPr>
            <w:rStyle w:val="Hyperlink"/>
          </w:rPr>
          <w:t>5/27/2014</w:t>
        </w:r>
      </w:hyperlink>
    </w:p>
    <w:p w:rsidR="0016371A" w:rsidRDefault="0016371A" w:rsidP="0016371A"/>
    <w:p w:rsidR="0016371A" w:rsidRDefault="0016371A" w:rsidP="0016371A">
      <w:pPr>
        <w:sectPr w:rsidR="0016371A" w:rsidSect="001637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A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DIXIE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43CF" w:rsidRDefault="00743A9A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43CF">
        <w:t xml:space="preserve">the South Carolina </w:t>
      </w:r>
      <w:r w:rsidR="001B2714">
        <w:t>General Assembly</w:t>
      </w:r>
      <w:r w:rsidR="009E43CF">
        <w:t xml:space="preserve"> is pleased to learn that the members of the </w:t>
      </w:r>
      <w:r w:rsidR="009E43CF">
        <w:rPr>
          <w:color w:val="000000" w:themeColor="text1"/>
          <w:u w:color="000000" w:themeColor="text1"/>
        </w:rPr>
        <w:t>Dixie High School softball</w:t>
      </w:r>
      <w:r w:rsidR="009E43CF">
        <w:t xml:space="preserve"> team </w:t>
      </w:r>
      <w:r w:rsidR="009E43CF">
        <w:rPr>
          <w:color w:val="000000" w:themeColor="text1"/>
          <w:u w:color="000000" w:themeColor="text1"/>
        </w:rPr>
        <w:t xml:space="preserve">of Abbeville County </w:t>
      </w:r>
      <w:r w:rsidR="009E43CF">
        <w:t xml:space="preserve">took top honors at the state competition on Friday, May 23, 2014, at </w:t>
      </w:r>
      <w:r w:rsidR="001B2714" w:rsidRPr="00793CB7">
        <w:rPr>
          <w:color w:val="000000" w:themeColor="text1"/>
          <w:u w:color="000000" w:themeColor="text1"/>
        </w:rPr>
        <w:t>River Bluff</w:t>
      </w:r>
      <w:r w:rsidR="00362FD5">
        <w:rPr>
          <w:color w:val="000000" w:themeColor="text1"/>
          <w:u w:color="000000" w:themeColor="text1"/>
        </w:rPr>
        <w:t xml:space="preserve"> High School</w:t>
      </w:r>
      <w:r w:rsidR="001B2714">
        <w:rPr>
          <w:color w:val="000000" w:themeColor="text1"/>
          <w:u w:color="000000" w:themeColor="text1"/>
        </w:rPr>
        <w:t xml:space="preserve"> </w:t>
      </w:r>
      <w:r w:rsidR="009E43CF">
        <w:t>in Lexington;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362FD5">
        <w:t>,</w:t>
      </w:r>
      <w:r>
        <w:t xml:space="preserve"> the Dixie High Lady Hornets defeated East Clarendon High School 12</w:t>
      </w:r>
      <w:r w:rsidR="008B315A">
        <w:noBreakHyphen/>
      </w:r>
      <w:r>
        <w:t>0 in the third game in the best</w:t>
      </w:r>
      <w:r w:rsidR="008B315A">
        <w:noBreakHyphen/>
      </w:r>
      <w:r>
        <w:t>two</w:t>
      </w:r>
      <w:r w:rsidR="008B315A">
        <w:noBreakHyphen/>
      </w:r>
      <w:r>
        <w:t>out</w:t>
      </w:r>
      <w:r w:rsidR="008B315A">
        <w:noBreakHyphen/>
      </w:r>
      <w:r>
        <w:t>of</w:t>
      </w:r>
      <w:r w:rsidR="008B315A">
        <w:noBreakHyphen/>
      </w:r>
      <w:r>
        <w:t>three series to claim the 2014 state title;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first game played</w:t>
      </w:r>
      <w:r w:rsidR="001B2714">
        <w:t xml:space="preserve"> </w:t>
      </w:r>
      <w:r w:rsidR="00362FD5">
        <w:t xml:space="preserve">Monday </w:t>
      </w:r>
      <w:r w:rsidR="000921F4">
        <w:t>i</w:t>
      </w:r>
      <w:r w:rsidR="001B2714">
        <w:t>n</w:t>
      </w:r>
      <w:r w:rsidR="000921F4">
        <w:t xml:space="preserve"> the</w:t>
      </w:r>
      <w:r w:rsidR="001B2714">
        <w:t xml:space="preserve"> Hornet</w:t>
      </w:r>
      <w:r w:rsidR="008B315A" w:rsidRPr="008B315A">
        <w:t>’</w:t>
      </w:r>
      <w:r w:rsidR="000921F4">
        <w:t>s</w:t>
      </w:r>
      <w:r w:rsidR="001B2714">
        <w:t xml:space="preserve"> </w:t>
      </w:r>
      <w:r w:rsidR="000921F4">
        <w:t>nest</w:t>
      </w:r>
      <w:r>
        <w:t xml:space="preserve"> in Due West, East Clarendon suffered a </w:t>
      </w:r>
      <w:r w:rsidR="000921F4">
        <w:t>sting</w:t>
      </w:r>
      <w:r w:rsidR="00FC118A">
        <w:t>ing 5</w:t>
      </w:r>
      <w:r w:rsidR="008B315A">
        <w:noBreakHyphen/>
      </w:r>
      <w:r w:rsidR="00FC118A">
        <w:t>1</w:t>
      </w:r>
      <w:r>
        <w:t xml:space="preserve"> defeat</w:t>
      </w:r>
      <w:r w:rsidR="00FC118A">
        <w:t xml:space="preserve">, and the second game </w:t>
      </w:r>
      <w:r w:rsidR="00362FD5">
        <w:t xml:space="preserve">on Wednesday </w:t>
      </w:r>
      <w:r w:rsidR="00FC118A">
        <w:t xml:space="preserve">in </w:t>
      </w:r>
      <w:r w:rsidR="000921F4">
        <w:t>the den of East Clarendon</w:t>
      </w:r>
      <w:r w:rsidR="008B315A" w:rsidRPr="008B315A">
        <w:t>’</w:t>
      </w:r>
      <w:r w:rsidR="000921F4">
        <w:t>s Lady Wolverine</w:t>
      </w:r>
      <w:r w:rsidR="008B315A">
        <w:t>s</w:t>
      </w:r>
      <w:r w:rsidR="00FC118A">
        <w:t xml:space="preserve"> delivered a narrow 4</w:t>
      </w:r>
      <w:r w:rsidR="008B315A">
        <w:noBreakHyphen/>
      </w:r>
      <w:r w:rsidR="00FC118A">
        <w:t>3 loss for the Lady Hornets; and</w:t>
      </w:r>
    </w:p>
    <w:p w:rsidR="001B2714" w:rsidRDefault="001B2714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714" w:rsidRDefault="001B2714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Dixie </w:t>
      </w:r>
      <w:r w:rsidR="00CC1FCD">
        <w:t xml:space="preserve">High </w:t>
      </w:r>
      <w:r>
        <w:t xml:space="preserve">team held the Lady Wolverines scoreless in the third game on </w:t>
      </w:r>
      <w:r>
        <w:rPr>
          <w:color w:val="000000" w:themeColor="text1"/>
          <w:u w:color="000000" w:themeColor="text1"/>
        </w:rPr>
        <w:t xml:space="preserve">a </w:t>
      </w:r>
      <w:r w:rsidRPr="00793CB7">
        <w:rPr>
          <w:color w:val="000000" w:themeColor="text1"/>
          <w:u w:color="000000" w:themeColor="text1"/>
        </w:rPr>
        <w:t>neutral site</w:t>
      </w:r>
      <w:r>
        <w:t xml:space="preserve"> </w:t>
      </w:r>
      <w:r w:rsidR="00362FD5">
        <w:t xml:space="preserve">at River Bluff </w:t>
      </w:r>
      <w:r>
        <w:t>to take the state championship; and</w:t>
      </w:r>
    </w:p>
    <w:p w:rsidR="00FC118A" w:rsidRDefault="00FC118A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118A" w:rsidRDefault="00FC118A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2FD5">
        <w:t xml:space="preserve">Dixie High </w:t>
      </w:r>
      <w:r w:rsidR="001B2714">
        <w:t>s</w:t>
      </w:r>
      <w:r w:rsidR="00362FD5">
        <w:t>enior</w:t>
      </w:r>
      <w:r>
        <w:t xml:space="preserve"> </w:t>
      </w:r>
      <w:r w:rsidRPr="00793CB7">
        <w:rPr>
          <w:color w:val="000000" w:themeColor="text1"/>
          <w:u w:color="000000" w:themeColor="text1"/>
        </w:rPr>
        <w:t>Kensley Carwile</w:t>
      </w:r>
      <w:r>
        <w:rPr>
          <w:color w:val="000000" w:themeColor="text1"/>
          <w:u w:color="000000" w:themeColor="text1"/>
        </w:rPr>
        <w:t xml:space="preserve"> was </w:t>
      </w:r>
      <w:r w:rsidR="00362FD5">
        <w:rPr>
          <w:color w:val="000000" w:themeColor="text1"/>
          <w:u w:color="000000" w:themeColor="text1"/>
        </w:rPr>
        <w:t xml:space="preserve">honored by selection </w:t>
      </w:r>
      <w:r>
        <w:rPr>
          <w:color w:val="000000" w:themeColor="text1"/>
          <w:u w:color="000000" w:themeColor="text1"/>
        </w:rPr>
        <w:t>to play in the North</w:t>
      </w:r>
      <w:r w:rsidR="008B31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South </w:t>
      </w:r>
      <w:r w:rsidR="00362FD5">
        <w:rPr>
          <w:color w:val="000000" w:themeColor="text1"/>
          <w:u w:color="000000" w:themeColor="text1"/>
        </w:rPr>
        <w:t xml:space="preserve">softball </w:t>
      </w:r>
      <w:r>
        <w:rPr>
          <w:color w:val="000000" w:themeColor="text1"/>
          <w:u w:color="000000" w:themeColor="text1"/>
        </w:rPr>
        <w:t>game</w:t>
      </w:r>
      <w:r w:rsidR="001B2714">
        <w:rPr>
          <w:color w:val="000000" w:themeColor="text1"/>
          <w:u w:color="000000" w:themeColor="text1"/>
        </w:rPr>
        <w:t>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speed</w:t>
      </w:r>
      <w:r>
        <w:rPr>
          <w:color w:val="000000" w:themeColor="text1"/>
          <w:u w:color="000000" w:themeColor="text1"/>
        </w:rPr>
        <w:t xml:space="preserve">, Head Coach </w:t>
      </w:r>
      <w:r w:rsidR="001B2714" w:rsidRPr="00793CB7">
        <w:rPr>
          <w:color w:val="000000" w:themeColor="text1"/>
          <w:u w:color="000000" w:themeColor="text1"/>
        </w:rPr>
        <w:t>Gary Stone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1B271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skilled coaching staff capitalized on their own athletic ability and training to </w:t>
      </w:r>
      <w:r w:rsidR="00FC118A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</w:t>
      </w:r>
      <w:r>
        <w:rPr>
          <w:color w:val="000000" w:themeColor="text1"/>
          <w:u w:color="000000" w:themeColor="text1"/>
        </w:rPr>
        <w:lastRenderedPageBreak/>
        <w:t>team and teach these athletes lessons that will prove invaluable through life</w:t>
      </w:r>
      <w:r w:rsidR="00CA25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</w:t>
      </w:r>
      <w:r w:rsidR="00FC118A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A9A" w:rsidRDefault="009E43CF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1B2714"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Dixie High </w:t>
      </w:r>
      <w:r w:rsidR="00F627C4">
        <w:rPr>
          <w:color w:val="000000" w:themeColor="text1"/>
          <w:u w:color="000000" w:themeColor="text1"/>
        </w:rPr>
        <w:t>softball</w:t>
      </w:r>
      <w:r>
        <w:rPr>
          <w:color w:val="000000" w:themeColor="text1"/>
          <w:u w:color="000000" w:themeColor="text1"/>
        </w:rPr>
        <w:t xml:space="preserve"> players have brought to their school and the</w:t>
      </w:r>
      <w:r w:rsidR="00F627C4">
        <w:rPr>
          <w:color w:val="000000" w:themeColor="text1"/>
          <w:u w:color="000000" w:themeColor="text1"/>
        </w:rPr>
        <w:t xml:space="preserve"> Due West</w:t>
      </w:r>
      <w:r>
        <w:rPr>
          <w:color w:val="000000" w:themeColor="text1"/>
          <w:u w:color="000000" w:themeColor="text1"/>
        </w:rPr>
        <w:t xml:space="preserve">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43A9A">
        <w:t xml:space="preserve">.  Now, therefore, </w:t>
      </w: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3CF" w:rsidRDefault="00743A9A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43CF">
        <w:t xml:space="preserve"> the members of the South Carolina General Assembly, by this resolution, r</w:t>
      </w:r>
      <w:r w:rsidR="009E43CF">
        <w:rPr>
          <w:color w:val="000000" w:themeColor="text1"/>
          <w:u w:color="000000" w:themeColor="text1"/>
        </w:rPr>
        <w:t xml:space="preserve">ecognize and honor the Dixie High School varsity softball </w:t>
      </w:r>
      <w:r w:rsidR="009E43CF" w:rsidRPr="00E542AE">
        <w:rPr>
          <w:color w:val="000000" w:themeColor="text1"/>
          <w:u w:color="000000" w:themeColor="text1"/>
        </w:rPr>
        <w:t>team</w:t>
      </w:r>
      <w:r w:rsidR="009E43CF">
        <w:rPr>
          <w:color w:val="000000" w:themeColor="text1"/>
          <w:u w:color="000000" w:themeColor="text1"/>
        </w:rPr>
        <w:t>, coaches, and school officials</w:t>
      </w:r>
      <w:r w:rsidR="009E43CF" w:rsidRPr="00E542AE">
        <w:rPr>
          <w:color w:val="000000" w:themeColor="text1"/>
          <w:u w:color="000000" w:themeColor="text1"/>
        </w:rPr>
        <w:t xml:space="preserve"> for </w:t>
      </w:r>
      <w:r w:rsidR="009E43CF">
        <w:rPr>
          <w:color w:val="000000" w:themeColor="text1"/>
          <w:u w:color="000000" w:themeColor="text1"/>
        </w:rPr>
        <w:t>an</w:t>
      </w:r>
      <w:r w:rsidR="009E43CF" w:rsidRPr="00E542AE">
        <w:rPr>
          <w:color w:val="000000" w:themeColor="text1"/>
          <w:u w:color="000000" w:themeColor="text1"/>
        </w:rPr>
        <w:t xml:space="preserve"> outstanding season and </w:t>
      </w:r>
      <w:r w:rsidR="009E43CF">
        <w:rPr>
          <w:color w:val="000000" w:themeColor="text1"/>
          <w:u w:color="000000" w:themeColor="text1"/>
        </w:rPr>
        <w:t>congratulate them for winnin</w:t>
      </w:r>
      <w:r w:rsidR="009E43CF" w:rsidRPr="00E542AE">
        <w:rPr>
          <w:color w:val="000000" w:themeColor="text1"/>
          <w:u w:color="000000" w:themeColor="text1"/>
        </w:rPr>
        <w:t xml:space="preserve">g the </w:t>
      </w:r>
      <w:r w:rsidR="009E43CF">
        <w:rPr>
          <w:color w:val="000000" w:themeColor="text1"/>
          <w:u w:color="000000" w:themeColor="text1"/>
        </w:rPr>
        <w:t xml:space="preserve">2014 </w:t>
      </w:r>
      <w:r w:rsidR="009E43CF" w:rsidRPr="00E542AE">
        <w:rPr>
          <w:color w:val="000000" w:themeColor="text1"/>
          <w:u w:color="000000" w:themeColor="text1"/>
        </w:rPr>
        <w:t>Class</w:t>
      </w:r>
      <w:r w:rsidR="009E43CF">
        <w:rPr>
          <w:color w:val="000000" w:themeColor="text1"/>
          <w:u w:color="000000" w:themeColor="text1"/>
        </w:rPr>
        <w:t xml:space="preserve"> A </w:t>
      </w:r>
      <w:r w:rsidR="009E43CF" w:rsidRPr="00E542AE">
        <w:rPr>
          <w:color w:val="000000" w:themeColor="text1"/>
          <w:u w:color="000000" w:themeColor="text1"/>
        </w:rPr>
        <w:t xml:space="preserve">State Championship </w:t>
      </w:r>
      <w:r w:rsidR="009E43CF">
        <w:rPr>
          <w:color w:val="000000" w:themeColor="text1"/>
          <w:u w:color="000000" w:themeColor="text1"/>
        </w:rPr>
        <w:t>t</w:t>
      </w:r>
      <w:r w:rsidR="009E43CF" w:rsidRPr="00E542AE">
        <w:rPr>
          <w:color w:val="000000" w:themeColor="text1"/>
          <w:u w:color="000000" w:themeColor="text1"/>
        </w:rPr>
        <w:t>itle.</w:t>
      </w:r>
    </w:p>
    <w:p w:rsidR="009E43CF" w:rsidRDefault="009E43CF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3CF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B2714" w:rsidRPr="00793CB7">
        <w:rPr>
          <w:color w:val="000000" w:themeColor="text1"/>
          <w:u w:color="000000" w:themeColor="text1"/>
        </w:rPr>
        <w:t>Lori Brownlee</w:t>
      </w:r>
      <w:r w:rsidR="008B315A">
        <w:rPr>
          <w:color w:val="000000" w:themeColor="text1"/>
          <w:u w:color="000000" w:themeColor="text1"/>
        </w:rPr>
        <w:noBreakHyphen/>
      </w:r>
      <w:r w:rsidR="001B2714" w:rsidRPr="00793CB7">
        <w:rPr>
          <w:color w:val="000000" w:themeColor="text1"/>
          <w:u w:color="000000" w:themeColor="text1"/>
        </w:rPr>
        <w:t>Brewton</w:t>
      </w:r>
      <w:r>
        <w:t xml:space="preserve"> and Coach </w:t>
      </w:r>
      <w:r w:rsidR="001B2714" w:rsidRPr="00793CB7">
        <w:rPr>
          <w:color w:val="000000" w:themeColor="text1"/>
          <w:u w:color="000000" w:themeColor="text1"/>
        </w:rPr>
        <w:t>Gary Stone</w:t>
      </w:r>
      <w:r>
        <w:t>.</w:t>
      </w:r>
    </w:p>
    <w:p w:rsidR="00550970" w:rsidRDefault="008B31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970" w:rsidRDefault="00550970" w:rsidP="0016371A">
      <w:pPr>
        <w:suppressAutoHyphens/>
      </w:pPr>
    </w:p>
    <w:sectPr w:rsidR="00550970" w:rsidSect="001637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1F4" w:rsidRDefault="000921F4" w:rsidP="009F0C77">
      <w:r>
        <w:separator/>
      </w:r>
    </w:p>
  </w:endnote>
  <w:endnote w:type="continuationSeparator" w:id="0">
    <w:p w:rsidR="000921F4" w:rsidRDefault="000921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5D4FB2-BE18-4438-9A61-3CDD9510E799}"/>
    <w:embedBold r:id="rId2" w:fontKey="{FF976B7C-7442-4632-A33B-558559DA81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BE69E0-760A-45C7-A234-ECC350C3A4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F4DBF3-8A78-4295-A766-3E60A9936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941840-0216-4D12-B146-49C847385E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71A" w:rsidRPr="00550970" w:rsidRDefault="0016371A" w:rsidP="00550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[5294]</w:t>
    </w:r>
    <w:r>
      <w:tab/>
    </w:r>
    <w:r w:rsidR="007A3A17">
      <w:fldChar w:fldCharType="begin"/>
    </w:r>
    <w:r w:rsidR="007A3A17">
      <w:instrText xml:space="preserve"> PAGE  \* MERGEFORMAT </w:instrText>
    </w:r>
    <w:r w:rsidR="007A3A17">
      <w:fldChar w:fldCharType="separate"/>
    </w:r>
    <w:r w:rsidR="00DD2D56">
      <w:rPr>
        <w:noProof/>
      </w:rPr>
      <w:t>1</w:t>
    </w:r>
    <w:r w:rsidR="007A3A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1F4" w:rsidRDefault="000921F4" w:rsidP="009F0C77">
      <w:r>
        <w:separator/>
      </w:r>
    </w:p>
  </w:footnote>
  <w:footnote w:type="continuationSeparator" w:id="0">
    <w:p w:rsidR="000921F4" w:rsidRDefault="000921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43ZW14"/>
    <w:docVar w:name="CoverBillType" w:val="c"/>
    <w:docVar w:name="docpath" w:val="L:\Council\bills\GM\24143ZW14.DOCX"/>
    <w:docVar w:name="dvBillNumber" w:val="52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2140"/>
    <w:rsid w:val="00011869"/>
    <w:rsid w:val="000921F4"/>
    <w:rsid w:val="000E1785"/>
    <w:rsid w:val="000F40FA"/>
    <w:rsid w:val="0010776B"/>
    <w:rsid w:val="00133E66"/>
    <w:rsid w:val="001435A3"/>
    <w:rsid w:val="0016371A"/>
    <w:rsid w:val="001B2714"/>
    <w:rsid w:val="001D08F2"/>
    <w:rsid w:val="001D525B"/>
    <w:rsid w:val="001D7F4F"/>
    <w:rsid w:val="002321B6"/>
    <w:rsid w:val="00250967"/>
    <w:rsid w:val="002543C8"/>
    <w:rsid w:val="00284AAE"/>
    <w:rsid w:val="002E5912"/>
    <w:rsid w:val="002F072B"/>
    <w:rsid w:val="00301B21"/>
    <w:rsid w:val="00325348"/>
    <w:rsid w:val="0032732C"/>
    <w:rsid w:val="00336AD0"/>
    <w:rsid w:val="00362FD5"/>
    <w:rsid w:val="0037079A"/>
    <w:rsid w:val="003A055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970"/>
    <w:rsid w:val="005679DA"/>
    <w:rsid w:val="00577C6C"/>
    <w:rsid w:val="005940D5"/>
    <w:rsid w:val="005C2FE2"/>
    <w:rsid w:val="005D5A20"/>
    <w:rsid w:val="005E2BC9"/>
    <w:rsid w:val="00605102"/>
    <w:rsid w:val="006215AA"/>
    <w:rsid w:val="00646A0D"/>
    <w:rsid w:val="006913C9"/>
    <w:rsid w:val="0069470D"/>
    <w:rsid w:val="006A2140"/>
    <w:rsid w:val="006F67C1"/>
    <w:rsid w:val="00734F00"/>
    <w:rsid w:val="00743A9A"/>
    <w:rsid w:val="007A3A17"/>
    <w:rsid w:val="007A70AE"/>
    <w:rsid w:val="007B6385"/>
    <w:rsid w:val="007E314B"/>
    <w:rsid w:val="008362E8"/>
    <w:rsid w:val="008A1768"/>
    <w:rsid w:val="008B315A"/>
    <w:rsid w:val="008F0F33"/>
    <w:rsid w:val="008F38D1"/>
    <w:rsid w:val="008F4429"/>
    <w:rsid w:val="0094021A"/>
    <w:rsid w:val="009B44AF"/>
    <w:rsid w:val="009C6A0B"/>
    <w:rsid w:val="009E43CF"/>
    <w:rsid w:val="009F0C77"/>
    <w:rsid w:val="009F4DD1"/>
    <w:rsid w:val="00A13F29"/>
    <w:rsid w:val="00A41684"/>
    <w:rsid w:val="00A64E80"/>
    <w:rsid w:val="00A72BCD"/>
    <w:rsid w:val="00A741D9"/>
    <w:rsid w:val="00A833AB"/>
    <w:rsid w:val="00A9741D"/>
    <w:rsid w:val="00AD4B17"/>
    <w:rsid w:val="00B412D4"/>
    <w:rsid w:val="00B62EDE"/>
    <w:rsid w:val="00BE3C22"/>
    <w:rsid w:val="00C0345E"/>
    <w:rsid w:val="00C3483A"/>
    <w:rsid w:val="00C74E9D"/>
    <w:rsid w:val="00C82FD3"/>
    <w:rsid w:val="00C92819"/>
    <w:rsid w:val="00CA2568"/>
    <w:rsid w:val="00CC1FCD"/>
    <w:rsid w:val="00CC6B7B"/>
    <w:rsid w:val="00CD2089"/>
    <w:rsid w:val="00D73A67"/>
    <w:rsid w:val="00D970A9"/>
    <w:rsid w:val="00DA7DAF"/>
    <w:rsid w:val="00DB1759"/>
    <w:rsid w:val="00DD2D56"/>
    <w:rsid w:val="00DF3845"/>
    <w:rsid w:val="00E41911"/>
    <w:rsid w:val="00E92EEF"/>
    <w:rsid w:val="00EC6474"/>
    <w:rsid w:val="00EF464C"/>
    <w:rsid w:val="00F232DB"/>
    <w:rsid w:val="00F24442"/>
    <w:rsid w:val="00F251A9"/>
    <w:rsid w:val="00F50AE3"/>
    <w:rsid w:val="00F627C4"/>
    <w:rsid w:val="00F67CF1"/>
    <w:rsid w:val="00F840F0"/>
    <w:rsid w:val="00F94D15"/>
    <w:rsid w:val="00FB0D0D"/>
    <w:rsid w:val="00FB43B4"/>
    <w:rsid w:val="00FC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ED1801-B763-4CB6-BAB4-D360A233C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F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3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9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94_2014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4E902-0BAD-4837-8FF8-CF813E1BF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5294: Dixie High School Varsity Softball Team - South Carolina Legislature Online</dc:title>
  <dc:creator>%USERNAME%</dc:creator>
  <cp:lastModifiedBy>N Cumfer</cp:lastModifiedBy>
  <cp:revision>10</cp:revision>
  <cp:lastPrinted>2014-05-27T19:56:00Z</cp:lastPrinted>
  <dcterms:created xsi:type="dcterms:W3CDTF">2014-05-27T21:26:00Z</dcterms:created>
  <dcterms:modified xsi:type="dcterms:W3CDTF">2014-12-05T18:19:00Z</dcterms:modified>
</cp:coreProperties>
</file>