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4B6" w:rsidRDefault="00C964B6" w:rsidP="00C964B6">
      <w:pPr>
        <w:widowControl w:val="0"/>
        <w:jc w:val="center"/>
      </w:pPr>
      <w:r w:rsidRPr="00C964B6">
        <w:rPr>
          <w:b/>
        </w:rPr>
        <w:t>South Carolina General Assembly</w:t>
      </w:r>
    </w:p>
    <w:p w:rsidR="00C964B6" w:rsidRDefault="00C964B6" w:rsidP="00C964B6">
      <w:pPr>
        <w:widowControl w:val="0"/>
        <w:jc w:val="center"/>
      </w:pPr>
      <w:r>
        <w:t>120th Session, 2013-2014</w:t>
      </w:r>
    </w:p>
    <w:p w:rsidR="00C964B6" w:rsidRDefault="00C964B6" w:rsidP="00C964B6">
      <w:pPr>
        <w:widowControl w:val="0"/>
        <w:jc w:val="left"/>
      </w:pPr>
    </w:p>
    <w:p w:rsidR="00C964B6" w:rsidRDefault="00C964B6" w:rsidP="00C964B6">
      <w:pPr>
        <w:widowControl w:val="0"/>
        <w:jc w:val="left"/>
        <w:rPr>
          <w:b/>
        </w:rPr>
      </w:pPr>
      <w:r w:rsidRPr="00C964B6">
        <w:rPr>
          <w:b/>
        </w:rPr>
        <w:t>H. 5321</w:t>
      </w:r>
    </w:p>
    <w:p w:rsidR="00C964B6" w:rsidRDefault="00C964B6" w:rsidP="00C964B6">
      <w:pPr>
        <w:widowControl w:val="0"/>
        <w:jc w:val="left"/>
        <w:rPr>
          <w:b/>
        </w:rPr>
      </w:pPr>
    </w:p>
    <w:p w:rsidR="00C964B6" w:rsidRDefault="00C964B6" w:rsidP="00C964B6">
      <w:pPr>
        <w:widowControl w:val="0"/>
        <w:jc w:val="left"/>
      </w:pPr>
      <w:r w:rsidRPr="00C964B6">
        <w:rPr>
          <w:b/>
        </w:rPr>
        <w:t>STATUS INFORMATION</w:t>
      </w:r>
    </w:p>
    <w:p w:rsidR="00C964B6" w:rsidRDefault="00C964B6" w:rsidP="00C964B6">
      <w:pPr>
        <w:widowControl w:val="0"/>
        <w:jc w:val="left"/>
      </w:pPr>
    </w:p>
    <w:p w:rsidR="00C964B6" w:rsidRDefault="00C964B6" w:rsidP="00C964B6">
      <w:pPr>
        <w:widowControl w:val="0"/>
        <w:jc w:val="left"/>
      </w:pPr>
      <w:r>
        <w:t>House Resolution</w:t>
      </w:r>
    </w:p>
    <w:p w:rsidR="00C964B6" w:rsidRDefault="00C964B6" w:rsidP="00C964B6">
      <w:pPr>
        <w:widowControl w:val="0"/>
        <w:jc w:val="left"/>
      </w:pPr>
      <w:r>
        <w:t>Sponsors: Reps. Hayes,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964B6" w:rsidRDefault="00C964B6" w:rsidP="00C964B6">
      <w:pPr>
        <w:widowControl w:val="0"/>
        <w:jc w:val="left"/>
      </w:pPr>
      <w:r>
        <w:t>Document Path: l:\council\bills\nbd\11355ac14.docx</w:t>
      </w:r>
    </w:p>
    <w:p w:rsidR="00C964B6" w:rsidRDefault="00C964B6" w:rsidP="00C964B6">
      <w:pPr>
        <w:widowControl w:val="0"/>
        <w:jc w:val="left"/>
      </w:pPr>
    </w:p>
    <w:p w:rsidR="00C964B6" w:rsidRDefault="00C964B6" w:rsidP="00C964B6">
      <w:pPr>
        <w:widowControl w:val="0"/>
        <w:jc w:val="left"/>
      </w:pPr>
      <w:r>
        <w:t>Introduced in the House on May 28, 2014</w:t>
      </w:r>
    </w:p>
    <w:p w:rsidR="00C964B6" w:rsidRDefault="00C964B6" w:rsidP="00C964B6">
      <w:pPr>
        <w:widowControl w:val="0"/>
        <w:jc w:val="left"/>
      </w:pPr>
      <w:r>
        <w:t>Adopted by the House on May 28, 2014</w:t>
      </w:r>
    </w:p>
    <w:p w:rsidR="00C964B6" w:rsidRDefault="00C964B6" w:rsidP="00C964B6">
      <w:pPr>
        <w:widowControl w:val="0"/>
        <w:jc w:val="left"/>
      </w:pPr>
    </w:p>
    <w:p w:rsidR="00C964B6" w:rsidRDefault="00C964B6" w:rsidP="00C964B6">
      <w:pPr>
        <w:widowControl w:val="0"/>
        <w:jc w:val="left"/>
      </w:pPr>
      <w:r>
        <w:t xml:space="preserve">Summary: </w:t>
      </w:r>
      <w:r w:rsidR="00FB49E9">
        <w:t>Dillon High School Lady Wildcats Softball Team</w:t>
      </w:r>
    </w:p>
    <w:p w:rsidR="00C964B6" w:rsidRDefault="00C964B6" w:rsidP="00C964B6">
      <w:pPr>
        <w:widowControl w:val="0"/>
        <w:jc w:val="left"/>
      </w:pPr>
    </w:p>
    <w:p w:rsidR="00C964B6" w:rsidRDefault="00C964B6" w:rsidP="00C964B6">
      <w:pPr>
        <w:widowControl w:val="0"/>
        <w:jc w:val="left"/>
      </w:pPr>
    </w:p>
    <w:p w:rsidR="00C964B6" w:rsidRDefault="00C964B6" w:rsidP="00C96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4B6">
        <w:rPr>
          <w:b/>
        </w:rPr>
        <w:t>HISTORY OF LEGISLATIVE ACTIONS</w:t>
      </w:r>
    </w:p>
    <w:p w:rsidR="00C964B6" w:rsidRDefault="00C964B6" w:rsidP="00C96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64B6" w:rsidRPr="00C964B6" w:rsidRDefault="00C964B6" w:rsidP="00C96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4B6">
        <w:rPr>
          <w:u w:val="single"/>
        </w:rPr>
        <w:tab/>
        <w:t>Date</w:t>
      </w:r>
      <w:r w:rsidRPr="00C964B6">
        <w:rPr>
          <w:u w:val="single"/>
        </w:rPr>
        <w:tab/>
        <w:t>Body</w:t>
      </w:r>
      <w:r w:rsidRPr="00C964B6">
        <w:rPr>
          <w:u w:val="single"/>
        </w:rPr>
        <w:tab/>
        <w:t>Action Description with journal page number</w:t>
      </w:r>
      <w:r w:rsidRPr="00C964B6">
        <w:rPr>
          <w:u w:val="single"/>
        </w:rPr>
        <w:tab/>
      </w:r>
      <w:bookmarkStart w:id="0" w:name="_GoBack"/>
      <w:bookmarkEnd w:id="0"/>
    </w:p>
    <w:p w:rsidR="00C964B6" w:rsidRDefault="00C964B6" w:rsidP="00C96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House</w:t>
      </w:r>
      <w:r>
        <w:tab/>
      </w:r>
      <w:r w:rsidRPr="00B52218">
        <w:t>Introduced and adopted</w:t>
      </w:r>
    </w:p>
    <w:p w:rsidR="00C964B6" w:rsidRDefault="00C964B6" w:rsidP="00C96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4B6" w:rsidRPr="00C964B6" w:rsidRDefault="00C964B6" w:rsidP="00C96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4B6" w:rsidRDefault="00C964B6" w:rsidP="00C964B6">
      <w:r w:rsidRPr="00C964B6">
        <w:rPr>
          <w:b/>
        </w:rPr>
        <w:t>VERSIONS OF THIS BILL</w:t>
      </w:r>
    </w:p>
    <w:p w:rsidR="00C964B6" w:rsidRDefault="00C964B6" w:rsidP="00C964B6"/>
    <w:p w:rsidR="00C964B6" w:rsidRDefault="00FA2803" w:rsidP="00C964B6">
      <w:hyperlink r:id="rId7" w:history="1">
        <w:r w:rsidR="00C964B6">
          <w:rPr>
            <w:rStyle w:val="Hyperlink"/>
          </w:rPr>
          <w:t>5/28/2014</w:t>
        </w:r>
      </w:hyperlink>
    </w:p>
    <w:p w:rsidR="00C964B6" w:rsidRDefault="00C964B6" w:rsidP="00C964B6"/>
    <w:p w:rsidR="00C964B6" w:rsidRDefault="00C964B6" w:rsidP="00C964B6">
      <w:pPr>
        <w:sectPr w:rsidR="00C964B6" w:rsidSect="00C964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08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DILLON HIGH SCHOOL </w:t>
      </w:r>
      <w:r w:rsidR="00F23AB8">
        <w:t>LADY WILDCATS</w:t>
      </w:r>
      <w:r>
        <w:t xml:space="preserve"> SOFTBALL TEAM, COACHES, AND SCHOOL OFFICIALS FOR AN OUTSTANDING SEASON AND TO CONGRATULATE THEM FOR WINNING THE 2014 SOUTH CAROLINA CLASS AA STATE CHAMPIONSHIP TITLE.</w:t>
      </w: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7EDD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7EDD">
        <w:t>the South Carolina House of Representatives is pleased to learn that the Dillon High School Lady Wildcats won the school</w:t>
      </w:r>
      <w:r w:rsidR="00980ACF" w:rsidRPr="00980ACF">
        <w:t>’</w:t>
      </w:r>
      <w:r w:rsidR="00277EDD">
        <w:t>s first state softba</w:t>
      </w:r>
      <w:r w:rsidR="00F23AB8">
        <w:t>ll championship on May 21, 2014</w:t>
      </w:r>
      <w:r w:rsidR="00277EDD">
        <w:t>; and</w:t>
      </w: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Lady Wildcats, facing elimination throughout much of the playoffs,</w:t>
      </w:r>
      <w:r w:rsidR="003C73DC">
        <w:t xml:space="preserve"> stayed focused and,</w:t>
      </w:r>
      <w:r w:rsidR="003B276E">
        <w:t xml:space="preserve"> to the thrill of Dillon’s fans</w:t>
      </w:r>
      <w:r w:rsidR="003C73DC">
        <w:t>, advanced</w:t>
      </w:r>
      <w:r w:rsidR="003B276E">
        <w:t xml:space="preserve"> to take on Central High School in</w:t>
      </w:r>
      <w:r>
        <w:t xml:space="preserve"> the championship </w:t>
      </w:r>
      <w:r w:rsidR="00F23AB8">
        <w:t>series</w:t>
      </w:r>
      <w:r>
        <w:t>; and</w:t>
      </w: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3DC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23AB8">
        <w:t xml:space="preserve"> </w:t>
      </w:r>
      <w:r w:rsidR="003B276E">
        <w:t>after</w:t>
      </w:r>
      <w:r w:rsidR="00F23AB8">
        <w:t xml:space="preserve"> the Lady Wildcats pulled ahead of Central 2-1 in the bottom of the first </w:t>
      </w:r>
      <w:r w:rsidR="003B276E">
        <w:t>in</w:t>
      </w:r>
      <w:r w:rsidR="00F23AB8">
        <w:t xml:space="preserve"> the first of the series games, Dillon retained the lead for the remainder </w:t>
      </w:r>
      <w:r w:rsidR="003B276E">
        <w:t>of that</w:t>
      </w:r>
      <w:r w:rsidR="00F23AB8">
        <w:t xml:space="preserve"> game and throughout the second game,</w:t>
      </w:r>
      <w:r>
        <w:t xml:space="preserve"> c</w:t>
      </w:r>
      <w:r w:rsidR="00F23AB8">
        <w:t>linching</w:t>
      </w:r>
      <w:r>
        <w:t xml:space="preserve"> the state title by sweeping Central 6</w:t>
      </w:r>
      <w:r w:rsidR="00980ACF">
        <w:noBreakHyphen/>
      </w:r>
      <w:r>
        <w:t>2 and 8</w:t>
      </w:r>
      <w:r w:rsidR="00980ACF">
        <w:noBreakHyphen/>
      </w:r>
      <w:r>
        <w:t>2</w:t>
      </w:r>
      <w:r w:rsidR="003C73DC">
        <w:t xml:space="preserve"> for an overall season of 24-6; and</w:t>
      </w:r>
    </w:p>
    <w:p w:rsidR="003C73DC" w:rsidRDefault="003C7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EDD" w:rsidRDefault="003C7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their victory</w:t>
      </w:r>
      <w:r w:rsidR="003B276E">
        <w:t xml:space="preserve"> was met with great excitement</w:t>
      </w:r>
      <w:r>
        <w:t xml:space="preserve"> and celebration</w:t>
      </w:r>
      <w:r w:rsidR="003B276E">
        <w:t xml:space="preserve"> from Dillon’</w:t>
      </w:r>
      <w:r>
        <w:t>s stalwart supporters, families</w:t>
      </w:r>
      <w:r w:rsidR="003B276E">
        <w:t>, students, and friends, the victory</w:t>
      </w:r>
      <w:r>
        <w:t xml:space="preserve"> made</w:t>
      </w:r>
      <w:r w:rsidR="003B276E">
        <w:t xml:space="preserve"> all the sweeter</w:t>
      </w:r>
      <w:r>
        <w:t xml:space="preserve"> by</w:t>
      </w:r>
      <w:r w:rsidR="003B276E">
        <w:t xml:space="preserve"> bringing home their first state softball title</w:t>
      </w:r>
      <w:r w:rsidR="00277EDD">
        <w:t>; and</w:t>
      </w: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 in a sport that demand</w:t>
      </w:r>
      <w:r w:rsidR="00F23AB8">
        <w:t>s</w:t>
      </w:r>
      <w:r>
        <w:t xml:space="preserve"> hard work, dedication, strength, and skill, Coach Shirl Carter capitalized on her own athletic ability and training to forge a championship team and teach these athletes lessons that will prove invaluable throughout life both on and off the field; and</w:t>
      </w:r>
    </w:p>
    <w:p w:rsidR="00277EDD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BA" w:rsidRDefault="00277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Lady Wildcats have brought</w:t>
      </w:r>
      <w:r w:rsidR="00F23AB8">
        <w:t xml:space="preserve"> great </w:t>
      </w:r>
      <w:r>
        <w:t>pride and recognition to their school and their community</w:t>
      </w:r>
      <w:r w:rsidR="00F23AB8">
        <w:t>,</w:t>
      </w:r>
      <w:r>
        <w:t xml:space="preserve"> and the members of the House of Representatives</w:t>
      </w:r>
      <w:r w:rsidR="003C73DC">
        <w:t xml:space="preserve"> congratulate them on their success and</w:t>
      </w:r>
      <w:r>
        <w:t xml:space="preserve"> look to hear of their continued</w:t>
      </w:r>
      <w:r w:rsidR="00F23AB8">
        <w:t xml:space="preserve"> </w:t>
      </w:r>
      <w:r>
        <w:t xml:space="preserve">accomplishments in the years ahead.  </w:t>
      </w:r>
      <w:r w:rsidR="001008BA">
        <w:t>Now, therefore,</w:t>
      </w: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77EDD">
        <w:t xml:space="preserve"> the members of the South Carolina House of Representatives, by this resolution, recognize and honor the Dillon High School </w:t>
      </w:r>
      <w:r w:rsidR="00F23AB8">
        <w:t>Lady Wildcats</w:t>
      </w:r>
      <w:r w:rsidR="00277EDD">
        <w:t xml:space="preserve"> softball team, coaches, and school officials for an outstanding season and congratulate them for winning the 2014 South Carolina Class AA State Championship title.</w:t>
      </w:r>
    </w:p>
    <w:p w:rsidR="001008BA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0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80ACF">
        <w:t>presented</w:t>
      </w:r>
      <w:r>
        <w:t xml:space="preserve"> to</w:t>
      </w:r>
      <w:r w:rsidR="00980ACF">
        <w:t xml:space="preserve"> Principal Dr. Shawn Johnson and Coach Shirl Carter.</w:t>
      </w:r>
    </w:p>
    <w:p w:rsidR="00C71641" w:rsidRDefault="00980A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1641" w:rsidRDefault="00C71641" w:rsidP="00C964B6">
      <w:pPr>
        <w:suppressAutoHyphens/>
      </w:pPr>
    </w:p>
    <w:sectPr w:rsidR="00C71641" w:rsidSect="00C964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EDD" w:rsidRDefault="00277EDD" w:rsidP="009F0C77">
      <w:r>
        <w:separator/>
      </w:r>
    </w:p>
  </w:endnote>
  <w:endnote w:type="continuationSeparator" w:id="0">
    <w:p w:rsidR="00277EDD" w:rsidRDefault="00277E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C8AF5B-4B6C-4977-A855-CE9757C675D2}"/>
    <w:embedBold r:id="rId2" w:fontKey="{08FE7FEC-415E-441B-B3CD-DB0C7C94B0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8688DE-E887-430D-B012-4E1E651A7E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97B9CB-16AA-485B-9AC8-01FBAAB88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6FE2D7-6793-47C7-B01E-E20E80A52A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4B6" w:rsidRPr="00C71641" w:rsidRDefault="00C964B6" w:rsidP="00C716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[5321]</w:t>
    </w:r>
    <w:r>
      <w:tab/>
    </w:r>
    <w:r w:rsidR="007C32F5">
      <w:fldChar w:fldCharType="begin"/>
    </w:r>
    <w:r w:rsidR="007C32F5">
      <w:instrText xml:space="preserve"> PAGE  \* MERGEFORMAT </w:instrText>
    </w:r>
    <w:r w:rsidR="007C32F5">
      <w:fldChar w:fldCharType="separate"/>
    </w:r>
    <w:r w:rsidR="00FA2803">
      <w:rPr>
        <w:noProof/>
      </w:rPr>
      <w:t>1</w:t>
    </w:r>
    <w:r w:rsidR="007C32F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EDD" w:rsidRDefault="00277EDD" w:rsidP="009F0C77">
      <w:r>
        <w:separator/>
      </w:r>
    </w:p>
  </w:footnote>
  <w:footnote w:type="continuationSeparator" w:id="0">
    <w:p w:rsidR="00277EDD" w:rsidRDefault="00277E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55AC14"/>
    <w:docVar w:name="CoverBillType" w:val="r"/>
    <w:docVar w:name="docpath" w:val="L:\Council\bills\NBD\11355AC14.DOCX"/>
    <w:docVar w:name="dvBillNumber" w:val="532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61E6A"/>
    <w:rsid w:val="00011869"/>
    <w:rsid w:val="000E1785"/>
    <w:rsid w:val="000F40FA"/>
    <w:rsid w:val="001008BA"/>
    <w:rsid w:val="0010776B"/>
    <w:rsid w:val="00120638"/>
    <w:rsid w:val="00133E66"/>
    <w:rsid w:val="001435A3"/>
    <w:rsid w:val="001D08F2"/>
    <w:rsid w:val="001D525B"/>
    <w:rsid w:val="001D7F4F"/>
    <w:rsid w:val="00223C97"/>
    <w:rsid w:val="002321B6"/>
    <w:rsid w:val="00250967"/>
    <w:rsid w:val="002543C8"/>
    <w:rsid w:val="00257CD2"/>
    <w:rsid w:val="00277EDD"/>
    <w:rsid w:val="00284AAE"/>
    <w:rsid w:val="002E5912"/>
    <w:rsid w:val="00301B21"/>
    <w:rsid w:val="00325348"/>
    <w:rsid w:val="0032732C"/>
    <w:rsid w:val="00331894"/>
    <w:rsid w:val="00336AD0"/>
    <w:rsid w:val="0037079A"/>
    <w:rsid w:val="003778EE"/>
    <w:rsid w:val="003B276E"/>
    <w:rsid w:val="003C73DC"/>
    <w:rsid w:val="003D01E8"/>
    <w:rsid w:val="003E5288"/>
    <w:rsid w:val="003F6D79"/>
    <w:rsid w:val="0041760A"/>
    <w:rsid w:val="00417C01"/>
    <w:rsid w:val="0045445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3F2"/>
    <w:rsid w:val="00734F00"/>
    <w:rsid w:val="007A70AE"/>
    <w:rsid w:val="007C32F5"/>
    <w:rsid w:val="007D4B36"/>
    <w:rsid w:val="008362E8"/>
    <w:rsid w:val="008A1768"/>
    <w:rsid w:val="008F0F33"/>
    <w:rsid w:val="008F4429"/>
    <w:rsid w:val="0094021A"/>
    <w:rsid w:val="00980ACF"/>
    <w:rsid w:val="009B44AF"/>
    <w:rsid w:val="009C6A0B"/>
    <w:rsid w:val="009F0C77"/>
    <w:rsid w:val="009F4DD1"/>
    <w:rsid w:val="00A41684"/>
    <w:rsid w:val="00A61E6A"/>
    <w:rsid w:val="00A64E80"/>
    <w:rsid w:val="00A72BCD"/>
    <w:rsid w:val="00A741D9"/>
    <w:rsid w:val="00A833AB"/>
    <w:rsid w:val="00A9741D"/>
    <w:rsid w:val="00AB0755"/>
    <w:rsid w:val="00AD4B17"/>
    <w:rsid w:val="00B412D4"/>
    <w:rsid w:val="00BE3C22"/>
    <w:rsid w:val="00C0345E"/>
    <w:rsid w:val="00C3483A"/>
    <w:rsid w:val="00C71641"/>
    <w:rsid w:val="00C74E9D"/>
    <w:rsid w:val="00C82FD3"/>
    <w:rsid w:val="00C92819"/>
    <w:rsid w:val="00C94679"/>
    <w:rsid w:val="00C964B6"/>
    <w:rsid w:val="00CC6B7B"/>
    <w:rsid w:val="00CD2089"/>
    <w:rsid w:val="00D73A67"/>
    <w:rsid w:val="00D970A9"/>
    <w:rsid w:val="00DF3845"/>
    <w:rsid w:val="00E41911"/>
    <w:rsid w:val="00E92EEF"/>
    <w:rsid w:val="00F23AB8"/>
    <w:rsid w:val="00F24442"/>
    <w:rsid w:val="00F50AE3"/>
    <w:rsid w:val="00F67CF1"/>
    <w:rsid w:val="00F840F0"/>
    <w:rsid w:val="00FA2803"/>
    <w:rsid w:val="00FA34A8"/>
    <w:rsid w:val="00FB0D0D"/>
    <w:rsid w:val="00FB43B4"/>
    <w:rsid w:val="00FB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2C28AD-F082-4EC0-8045-14F6938BA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C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64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21_20140528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F8A21-72CD-4F4A-95E8-AE67C809C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5321: Dillon High School Lady Wildcats Softball Team - South Carolina Legislature Online</dc:title>
  <dc:creator>%USERNAME%</dc:creator>
  <cp:lastModifiedBy>N Cumfer</cp:lastModifiedBy>
  <cp:revision>5</cp:revision>
  <cp:lastPrinted>2014-05-27T20:45:00Z</cp:lastPrinted>
  <dcterms:created xsi:type="dcterms:W3CDTF">2014-05-28T20:06:00Z</dcterms:created>
  <dcterms:modified xsi:type="dcterms:W3CDTF">2014-12-05T18:20:00Z</dcterms:modified>
</cp:coreProperties>
</file>