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76D" w:rsidRDefault="00CA776D" w:rsidP="00CA776D">
      <w:pPr>
        <w:widowControl w:val="0"/>
        <w:jc w:val="center"/>
      </w:pPr>
      <w:r w:rsidRPr="00CA776D">
        <w:rPr>
          <w:b/>
        </w:rPr>
        <w:t>South Carolina General Assembly</w:t>
      </w:r>
    </w:p>
    <w:p w:rsidR="00CA776D" w:rsidRDefault="00CA776D" w:rsidP="00CA776D">
      <w:pPr>
        <w:widowControl w:val="0"/>
        <w:jc w:val="center"/>
      </w:pPr>
      <w:r>
        <w:t>120th Session, 2013-2014</w:t>
      </w:r>
    </w:p>
    <w:p w:rsidR="00CA776D" w:rsidRDefault="00CA776D" w:rsidP="00CA776D">
      <w:pPr>
        <w:widowControl w:val="0"/>
        <w:jc w:val="left"/>
      </w:pPr>
    </w:p>
    <w:p w:rsidR="00CA776D" w:rsidRDefault="00CA776D" w:rsidP="00CA776D">
      <w:pPr>
        <w:widowControl w:val="0"/>
        <w:jc w:val="left"/>
        <w:rPr>
          <w:b/>
        </w:rPr>
      </w:pPr>
      <w:r w:rsidRPr="00CA776D">
        <w:rPr>
          <w:b/>
        </w:rPr>
        <w:t>H. 5330</w:t>
      </w:r>
    </w:p>
    <w:p w:rsidR="00CA776D" w:rsidRDefault="00CA776D" w:rsidP="00CA776D">
      <w:pPr>
        <w:widowControl w:val="0"/>
        <w:jc w:val="left"/>
        <w:rPr>
          <w:b/>
        </w:rPr>
      </w:pPr>
    </w:p>
    <w:p w:rsidR="00CA776D" w:rsidRDefault="00CA776D" w:rsidP="00CA776D">
      <w:pPr>
        <w:widowControl w:val="0"/>
        <w:jc w:val="left"/>
      </w:pPr>
      <w:r w:rsidRPr="00CA776D">
        <w:rPr>
          <w:b/>
        </w:rPr>
        <w:t>STATUS INFORMATION</w:t>
      </w:r>
    </w:p>
    <w:p w:rsidR="00CA776D" w:rsidRDefault="00CA776D" w:rsidP="00CA776D">
      <w:pPr>
        <w:widowControl w:val="0"/>
        <w:jc w:val="left"/>
      </w:pPr>
    </w:p>
    <w:p w:rsidR="00CA776D" w:rsidRDefault="00CA776D" w:rsidP="00CA776D">
      <w:pPr>
        <w:widowControl w:val="0"/>
        <w:jc w:val="left"/>
      </w:pPr>
      <w:r>
        <w:t>House Resolution</w:t>
      </w:r>
    </w:p>
    <w:p w:rsidR="00CA776D" w:rsidRDefault="00CA776D" w:rsidP="00CA776D">
      <w:pPr>
        <w:widowControl w:val="0"/>
        <w:jc w:val="left"/>
      </w:pPr>
      <w:r>
        <w:t>Sponsors: Reps. Limehouse,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CA776D" w:rsidRDefault="00CA776D" w:rsidP="00CA776D">
      <w:pPr>
        <w:widowControl w:val="0"/>
        <w:jc w:val="left"/>
      </w:pPr>
      <w:r>
        <w:t>Document Path: l:\council\bills\agm\18258cz14.docx</w:t>
      </w:r>
    </w:p>
    <w:p w:rsidR="00CA776D" w:rsidRDefault="00CA776D" w:rsidP="00CA776D">
      <w:pPr>
        <w:widowControl w:val="0"/>
        <w:jc w:val="left"/>
      </w:pPr>
    </w:p>
    <w:p w:rsidR="00CA776D" w:rsidRDefault="00CA776D" w:rsidP="00CA776D">
      <w:pPr>
        <w:widowControl w:val="0"/>
        <w:jc w:val="left"/>
      </w:pPr>
      <w:r>
        <w:t>Introduced in the House on May 29, 2014</w:t>
      </w:r>
    </w:p>
    <w:p w:rsidR="00CA776D" w:rsidRDefault="00CA776D" w:rsidP="00CA776D">
      <w:pPr>
        <w:widowControl w:val="0"/>
        <w:jc w:val="left"/>
      </w:pPr>
      <w:r>
        <w:t>Adopted by the House on May 29, 2014</w:t>
      </w:r>
    </w:p>
    <w:p w:rsidR="00CA776D" w:rsidRDefault="00CA776D" w:rsidP="00CA776D">
      <w:pPr>
        <w:widowControl w:val="0"/>
        <w:jc w:val="left"/>
      </w:pPr>
    </w:p>
    <w:p w:rsidR="00CA776D" w:rsidRDefault="00CA776D" w:rsidP="00CA776D">
      <w:pPr>
        <w:widowControl w:val="0"/>
        <w:jc w:val="left"/>
      </w:pPr>
      <w:r>
        <w:t xml:space="preserve">Summary: </w:t>
      </w:r>
      <w:r w:rsidR="00F94D09">
        <w:t>Wando High School Boys Soccer Team</w:t>
      </w:r>
    </w:p>
    <w:p w:rsidR="00CA776D" w:rsidRDefault="00CA776D" w:rsidP="00CA776D">
      <w:pPr>
        <w:widowControl w:val="0"/>
        <w:jc w:val="left"/>
      </w:pPr>
    </w:p>
    <w:p w:rsidR="00CA776D" w:rsidRDefault="00CA776D" w:rsidP="00CA776D">
      <w:pPr>
        <w:widowControl w:val="0"/>
        <w:jc w:val="left"/>
      </w:pPr>
    </w:p>
    <w:p w:rsidR="00CA776D" w:rsidRDefault="00CA776D" w:rsidP="00CA776D">
      <w:pPr>
        <w:widowControl w:val="0"/>
        <w:tabs>
          <w:tab w:val="center" w:pos="590"/>
          <w:tab w:val="center" w:pos="1440"/>
          <w:tab w:val="left" w:pos="1872"/>
          <w:tab w:val="left" w:pos="9187"/>
        </w:tabs>
        <w:jc w:val="left"/>
      </w:pPr>
      <w:r w:rsidRPr="00CA776D">
        <w:rPr>
          <w:b/>
        </w:rPr>
        <w:t>HISTORY OF LEGISLATIVE ACTIONS</w:t>
      </w:r>
    </w:p>
    <w:p w:rsidR="00CA776D" w:rsidRDefault="00CA776D" w:rsidP="00CA776D">
      <w:pPr>
        <w:widowControl w:val="0"/>
        <w:tabs>
          <w:tab w:val="center" w:pos="590"/>
          <w:tab w:val="center" w:pos="1440"/>
          <w:tab w:val="left" w:pos="1872"/>
          <w:tab w:val="left" w:pos="9187"/>
        </w:tabs>
        <w:jc w:val="left"/>
      </w:pPr>
    </w:p>
    <w:p w:rsidR="00CA776D" w:rsidRPr="00CA776D" w:rsidRDefault="00CA776D" w:rsidP="00CA776D">
      <w:pPr>
        <w:widowControl w:val="0"/>
        <w:tabs>
          <w:tab w:val="center" w:pos="590"/>
          <w:tab w:val="center" w:pos="1440"/>
          <w:tab w:val="left" w:pos="1872"/>
          <w:tab w:val="left" w:pos="9187"/>
        </w:tabs>
        <w:jc w:val="left"/>
      </w:pPr>
      <w:r w:rsidRPr="00CA776D">
        <w:rPr>
          <w:u w:val="single"/>
        </w:rPr>
        <w:tab/>
        <w:t>Date</w:t>
      </w:r>
      <w:r w:rsidRPr="00CA776D">
        <w:rPr>
          <w:u w:val="single"/>
        </w:rPr>
        <w:tab/>
        <w:t>Body</w:t>
      </w:r>
      <w:r w:rsidRPr="00CA776D">
        <w:rPr>
          <w:u w:val="single"/>
        </w:rPr>
        <w:tab/>
        <w:t>Action Description with journal page number</w:t>
      </w:r>
      <w:r w:rsidRPr="00CA776D">
        <w:rPr>
          <w:u w:val="single"/>
        </w:rPr>
        <w:tab/>
      </w:r>
      <w:bookmarkStart w:id="0" w:name="_GoBack"/>
      <w:bookmarkEnd w:id="0"/>
    </w:p>
    <w:p w:rsidR="00392CE8" w:rsidRDefault="00392CE8" w:rsidP="00392CE8">
      <w:pPr>
        <w:widowControl w:val="0"/>
        <w:tabs>
          <w:tab w:val="right" w:pos="1008"/>
          <w:tab w:val="left" w:pos="1152"/>
          <w:tab w:val="left" w:pos="1872"/>
          <w:tab w:val="left" w:pos="9187"/>
        </w:tabs>
        <w:ind w:left="2088" w:hanging="2088"/>
        <w:jc w:val="left"/>
      </w:pPr>
      <w:r>
        <w:tab/>
        <w:t>5/29/2014</w:t>
      </w:r>
      <w:r>
        <w:tab/>
        <w:t>House</w:t>
      </w:r>
      <w:r>
        <w:tab/>
      </w:r>
      <w:r w:rsidRPr="00E7335E">
        <w:t>Introduced and adopted (</w:t>
      </w:r>
      <w:hyperlink r:id="rId7" w:history="1">
        <w:r w:rsidRPr="00E7335E">
          <w:rPr>
            <w:rStyle w:val="Hyperlink"/>
          </w:rPr>
          <w:t>House Journal</w:t>
        </w:r>
        <w:r w:rsidRPr="00E7335E">
          <w:rPr>
            <w:rStyle w:val="Hyperlink"/>
          </w:rPr>
          <w:noBreakHyphen/>
          <w:t>page 41</w:t>
        </w:r>
      </w:hyperlink>
      <w:r w:rsidRPr="00E7335E">
        <w:t>)</w:t>
      </w:r>
    </w:p>
    <w:p w:rsidR="00392CE8" w:rsidRDefault="00392CE8" w:rsidP="00392CE8">
      <w:pPr>
        <w:widowControl w:val="0"/>
        <w:tabs>
          <w:tab w:val="right" w:pos="1008"/>
          <w:tab w:val="left" w:pos="1152"/>
          <w:tab w:val="left" w:pos="1872"/>
          <w:tab w:val="left" w:pos="9187"/>
        </w:tabs>
        <w:ind w:left="2088" w:hanging="2088"/>
        <w:jc w:val="left"/>
      </w:pPr>
    </w:p>
    <w:p w:rsidR="00CA776D" w:rsidRPr="00CA776D" w:rsidRDefault="00CA776D" w:rsidP="00CA776D">
      <w:pPr>
        <w:widowControl w:val="0"/>
        <w:tabs>
          <w:tab w:val="right" w:pos="1008"/>
          <w:tab w:val="left" w:pos="1152"/>
          <w:tab w:val="left" w:pos="1872"/>
          <w:tab w:val="left" w:pos="9187"/>
        </w:tabs>
        <w:ind w:left="2088" w:hanging="2088"/>
        <w:jc w:val="left"/>
      </w:pPr>
    </w:p>
    <w:p w:rsidR="00CA776D" w:rsidRDefault="00CA776D" w:rsidP="00CA776D">
      <w:r w:rsidRPr="00CA776D">
        <w:rPr>
          <w:b/>
        </w:rPr>
        <w:t>VERSIONS OF THIS BILL</w:t>
      </w:r>
    </w:p>
    <w:p w:rsidR="00CA776D" w:rsidRDefault="00CA776D" w:rsidP="00CA776D"/>
    <w:p w:rsidR="00CA776D" w:rsidRDefault="000535F0" w:rsidP="00CA776D">
      <w:hyperlink r:id="rId8" w:history="1">
        <w:r w:rsidR="00CA776D">
          <w:rPr>
            <w:rStyle w:val="Hyperlink"/>
          </w:rPr>
          <w:t>5/29/2014</w:t>
        </w:r>
      </w:hyperlink>
    </w:p>
    <w:p w:rsidR="00CA776D" w:rsidRDefault="00CA776D" w:rsidP="00CA776D"/>
    <w:p w:rsidR="00CA776D" w:rsidRDefault="00CA776D" w:rsidP="00CA776D">
      <w:pPr>
        <w:sectPr w:rsidR="00CA776D" w:rsidSect="00CA776D">
          <w:pgSz w:w="12240" w:h="15840" w:code="1"/>
          <w:pgMar w:top="1080" w:right="1440" w:bottom="1080" w:left="1440" w:header="720" w:footer="720" w:gutter="0"/>
          <w:cols w:space="720"/>
          <w:noEndnote/>
          <w:docGrid w:linePitch="360"/>
        </w:sectPr>
      </w:pPr>
    </w:p>
    <w:p w:rsidR="007E3C69" w:rsidRDefault="007E3C69" w:rsidP="007E3C69">
      <w:pPr>
        <w:pStyle w:val="BillDots"/>
      </w:pPr>
    </w:p>
    <w:p w:rsidR="007E3C69" w:rsidRDefault="007E3C69" w:rsidP="007E3C69">
      <w:pPr>
        <w:pStyle w:val="Numbersforbills"/>
      </w:pPr>
    </w:p>
    <w:p w:rsidR="007E3C69" w:rsidRDefault="007E3C69" w:rsidP="007E3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C69" w:rsidRDefault="007E3C69" w:rsidP="007E3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C69" w:rsidRDefault="007E3C69" w:rsidP="007E3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C69" w:rsidRDefault="007E3C69" w:rsidP="007E3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C69" w:rsidRDefault="007E3C69" w:rsidP="007E3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3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00D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THE WANDO HIGH SCHOOL BOYS SOCCER TEAM, COACHES, AND SCHOOL OFFICIALS FOR AN OUTSTANDING SEASON AND TO CONGRATULATE THEM ON WINNING THE 2014 CLASS AAAA STATE CHAMPIONSHIP TITLE. </w:t>
      </w:r>
    </w:p>
    <w:p w:rsidR="005F00D2" w:rsidRDefault="005F00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the Wando High School boys soccer team took top honors by capturing the Class AAAA state championship title; defeating J.L. Mann 2</w:t>
      </w:r>
      <w:r w:rsidR="002F5498">
        <w:noBreakHyphen/>
      </w:r>
      <w:r>
        <w:t>0 on May 24, 201</w:t>
      </w:r>
      <w:r w:rsidR="003D31AB">
        <w:t>4</w:t>
      </w:r>
      <w:r>
        <w:t xml:space="preserve">; and </w:t>
      </w: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Warriors beat the former top team in the </w:t>
      </w:r>
      <w:r w:rsidR="003D31AB">
        <w:t>St</w:t>
      </w:r>
      <w:r>
        <w:t>ate behind two firs</w:t>
      </w:r>
      <w:r w:rsidR="003D31AB">
        <w:t>t-</w:t>
      </w:r>
      <w:r>
        <w:t>half goals. Tucker Heffron</w:t>
      </w:r>
      <w:r w:rsidR="002F5498" w:rsidRPr="002F5498">
        <w:t>’</w:t>
      </w:r>
      <w:r>
        <w:t>s goal in the 5</w:t>
      </w:r>
      <w:r w:rsidRPr="006817AB">
        <w:rPr>
          <w:vertAlign w:val="superscript"/>
        </w:rPr>
        <w:t>th</w:t>
      </w:r>
      <w:r>
        <w:t xml:space="preserve"> minute and Jackson Karolczyk</w:t>
      </w:r>
      <w:r w:rsidR="002F5498" w:rsidRPr="002F5498">
        <w:t>’</w:t>
      </w:r>
      <w:r>
        <w:t>s goal in the 34</w:t>
      </w:r>
      <w:r w:rsidRPr="006817AB">
        <w:rPr>
          <w:vertAlign w:val="superscript"/>
        </w:rPr>
        <w:t>th</w:t>
      </w:r>
      <w:r>
        <w:t xml:space="preserve"> minute allowed Wando to set the tone of the game and shift into defensive mode; and </w:t>
      </w: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Warriors played stifling defense and keeper Jon Milligan allowed one goal in the past twelve games and recorded a clean sheet against J.L. Mann; and </w:t>
      </w: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Wando High School boys soccer team finished the season with an exceptional 29</w:t>
      </w:r>
      <w:r w:rsidR="002F5498">
        <w:noBreakHyphen/>
      </w:r>
      <w:r>
        <w:t>1</w:t>
      </w:r>
      <w:r w:rsidR="002F5498">
        <w:noBreakHyphen/>
      </w:r>
      <w:r>
        <w:t>1 record and won the school</w:t>
      </w:r>
      <w:r w:rsidR="002F5498" w:rsidRPr="002F5498">
        <w:t>’</w:t>
      </w:r>
      <w:r>
        <w:t xml:space="preserve">s sixth state championship; and </w:t>
      </w: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head coach Shilo Tisdale claims his second state championship in four years and attributes his team</w:t>
      </w:r>
      <w:r w:rsidR="002F5498" w:rsidRPr="002F5498">
        <w:t>’</w:t>
      </w:r>
      <w:r>
        <w:t xml:space="preserve">s success to a grueling </w:t>
      </w:r>
      <w:r w:rsidR="003D31AB">
        <w:t xml:space="preserve">schedule that honed his players’ </w:t>
      </w:r>
      <w:r>
        <w:t xml:space="preserve">focus and natural abilities; and </w:t>
      </w: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appreciate the pride and recognition that the Wando High School boys soccer team has brought to their school </w:t>
      </w:r>
      <w:r>
        <w:lastRenderedPageBreak/>
        <w:t>and their community and look to hear of their continued accomplishments in the days ahead.  Now, therefore,</w:t>
      </w: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the Wando High School boys soccer team, coaches, and school officials for an outstanding season and congratulate them on winning the 2014 Class AAAA State Championship title. </w:t>
      </w: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Principal Lucy Beckham and Coach Shilo Tisdale.</w:t>
      </w:r>
    </w:p>
    <w:p w:rsidR="0078370A" w:rsidRDefault="002F5498" w:rsidP="00AE1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370A" w:rsidRDefault="0078370A" w:rsidP="00CA776D">
      <w:pPr>
        <w:suppressAutoHyphens/>
      </w:pPr>
    </w:p>
    <w:sectPr w:rsidR="0078370A" w:rsidSect="00CA776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0D2" w:rsidRDefault="005F00D2" w:rsidP="009F0C77">
      <w:r>
        <w:separator/>
      </w:r>
    </w:p>
  </w:endnote>
  <w:endnote w:type="continuationSeparator" w:id="0">
    <w:p w:rsidR="005F00D2" w:rsidRDefault="005F00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99097D-FEE4-4FB9-9D7F-C55BDECF0C7D}"/>
    <w:embedBold r:id="rId2" w:fontKey="{963FBE81-FFF4-41F4-9A9C-D453BD032AE6}"/>
  </w:font>
  <w:font w:name="Calibri">
    <w:panose1 w:val="020F0502020204030204"/>
    <w:charset w:val="00"/>
    <w:family w:val="swiss"/>
    <w:pitch w:val="variable"/>
    <w:sig w:usb0="E10002FF" w:usb1="4000ACFF" w:usb2="00000009" w:usb3="00000000" w:csb0="0000019F" w:csb1="00000000"/>
    <w:embedRegular r:id="rId3" w:fontKey="{C6790254-D7AA-44B0-AF5C-B4FB5EC6DEAF}"/>
  </w:font>
  <w:font w:name="Cambria">
    <w:panose1 w:val="02040503050406030204"/>
    <w:charset w:val="00"/>
    <w:family w:val="roman"/>
    <w:pitch w:val="variable"/>
    <w:sig w:usb0="E00002FF" w:usb1="400004FF" w:usb2="00000000" w:usb3="00000000" w:csb0="0000019F" w:csb1="00000000"/>
    <w:embedRegular r:id="rId4" w:fontKey="{2A94AD12-16D2-40FE-B62B-DD6FC0B00B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76D" w:rsidRPr="0078370A" w:rsidRDefault="00CA776D" w:rsidP="0078370A">
    <w:pPr>
      <w:pStyle w:val="Footer"/>
      <w:tabs>
        <w:tab w:val="clear" w:pos="4680"/>
        <w:tab w:val="clear" w:pos="9360"/>
        <w:tab w:val="center" w:pos="2995"/>
      </w:tabs>
      <w:spacing w:before="120"/>
    </w:pPr>
    <w:r>
      <w:t>[5330]</w:t>
    </w:r>
    <w:r>
      <w:tab/>
    </w:r>
    <w:r w:rsidR="000442D3">
      <w:fldChar w:fldCharType="begin"/>
    </w:r>
    <w:r w:rsidR="000442D3">
      <w:instrText xml:space="preserve"> PAGE  \* MERGEFORMAT </w:instrText>
    </w:r>
    <w:r w:rsidR="000442D3">
      <w:fldChar w:fldCharType="separate"/>
    </w:r>
    <w:r w:rsidR="000535F0">
      <w:rPr>
        <w:noProof/>
      </w:rPr>
      <w:t>1</w:t>
    </w:r>
    <w:r w:rsidR="000442D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0D2" w:rsidRDefault="005F00D2" w:rsidP="009F0C77">
      <w:r>
        <w:separator/>
      </w:r>
    </w:p>
  </w:footnote>
  <w:footnote w:type="continuationSeparator" w:id="0">
    <w:p w:rsidR="005F00D2" w:rsidRDefault="005F00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58CZ14"/>
    <w:docVar w:name="CoverBillType" w:val="r"/>
    <w:docVar w:name="docpath" w:val="L:\Council\bills\AGM\18258CZ14.DOCX"/>
    <w:docVar w:name="dvBillNumber" w:val="5330"/>
    <w:docVar w:name="dvBillNumberPrefix" w:val="H. "/>
    <w:docVar w:name="dvOriginalBody" w:val="House"/>
    <w:docVar w:name="dvSteno" w:val="AGM"/>
    <w:docVar w:name="NameofBody" w:val="h"/>
    <w:docVar w:name="vgroup2" w:val="Council"/>
  </w:docVars>
  <w:rsids>
    <w:rsidRoot w:val="00C74E3C"/>
    <w:rsid w:val="00011869"/>
    <w:rsid w:val="000442D3"/>
    <w:rsid w:val="000535F0"/>
    <w:rsid w:val="00057BD9"/>
    <w:rsid w:val="0007481D"/>
    <w:rsid w:val="000E1785"/>
    <w:rsid w:val="000F40FA"/>
    <w:rsid w:val="0010776B"/>
    <w:rsid w:val="00133E66"/>
    <w:rsid w:val="001435A3"/>
    <w:rsid w:val="001D08F2"/>
    <w:rsid w:val="001D525B"/>
    <w:rsid w:val="001D7F4F"/>
    <w:rsid w:val="001E2C05"/>
    <w:rsid w:val="002321B6"/>
    <w:rsid w:val="00250967"/>
    <w:rsid w:val="00251B43"/>
    <w:rsid w:val="002543C8"/>
    <w:rsid w:val="00284AAE"/>
    <w:rsid w:val="002E5912"/>
    <w:rsid w:val="002F5498"/>
    <w:rsid w:val="00301B21"/>
    <w:rsid w:val="00325348"/>
    <w:rsid w:val="0032732C"/>
    <w:rsid w:val="00336AD0"/>
    <w:rsid w:val="0037079A"/>
    <w:rsid w:val="00392CE8"/>
    <w:rsid w:val="003D01E8"/>
    <w:rsid w:val="003D31AB"/>
    <w:rsid w:val="003E5288"/>
    <w:rsid w:val="003F6D79"/>
    <w:rsid w:val="0041760A"/>
    <w:rsid w:val="00417C01"/>
    <w:rsid w:val="004809EE"/>
    <w:rsid w:val="004C5816"/>
    <w:rsid w:val="004E7D54"/>
    <w:rsid w:val="005273C6"/>
    <w:rsid w:val="00530A69"/>
    <w:rsid w:val="00545593"/>
    <w:rsid w:val="00577C6C"/>
    <w:rsid w:val="005C2FE2"/>
    <w:rsid w:val="005E2BC9"/>
    <w:rsid w:val="005F00D2"/>
    <w:rsid w:val="00605102"/>
    <w:rsid w:val="006215AA"/>
    <w:rsid w:val="006913C9"/>
    <w:rsid w:val="0069470D"/>
    <w:rsid w:val="00734F00"/>
    <w:rsid w:val="0078370A"/>
    <w:rsid w:val="007863A2"/>
    <w:rsid w:val="0079745F"/>
    <w:rsid w:val="007A70AE"/>
    <w:rsid w:val="007E3C69"/>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D6D29"/>
    <w:rsid w:val="00AE1BD0"/>
    <w:rsid w:val="00B20C7C"/>
    <w:rsid w:val="00B412D4"/>
    <w:rsid w:val="00B52561"/>
    <w:rsid w:val="00BE3C22"/>
    <w:rsid w:val="00C0345E"/>
    <w:rsid w:val="00C3483A"/>
    <w:rsid w:val="00C74E3C"/>
    <w:rsid w:val="00C74E9D"/>
    <w:rsid w:val="00C82FD3"/>
    <w:rsid w:val="00C92819"/>
    <w:rsid w:val="00CA776D"/>
    <w:rsid w:val="00CC6B7B"/>
    <w:rsid w:val="00CD2089"/>
    <w:rsid w:val="00CF6D94"/>
    <w:rsid w:val="00D53EE8"/>
    <w:rsid w:val="00D73A67"/>
    <w:rsid w:val="00D970A9"/>
    <w:rsid w:val="00DF1683"/>
    <w:rsid w:val="00DF3845"/>
    <w:rsid w:val="00DF5F11"/>
    <w:rsid w:val="00E41911"/>
    <w:rsid w:val="00E92EEF"/>
    <w:rsid w:val="00F24442"/>
    <w:rsid w:val="00F50AE3"/>
    <w:rsid w:val="00F67CF1"/>
    <w:rsid w:val="00F840F0"/>
    <w:rsid w:val="00F94D09"/>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4156164-C9E5-48C0-B012-B0FB6CF8E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A77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330_20140529.docx" TargetMode="External"/><Relationship Id="rId3" Type="http://schemas.openxmlformats.org/officeDocument/2006/relationships/settings" Target="settings.xml"/><Relationship Id="rId7" Type="http://schemas.openxmlformats.org/officeDocument/2006/relationships/hyperlink" Target="file:///H:\HJ%20Archive\2014\05-29-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E4EF6-3A8C-43FE-8FCC-CA05A6FA9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555</Words>
  <Characters>3164</Characters>
  <Application>Microsoft Office Word</Application>
  <DocSecurity>0</DocSecurity>
  <Lines>26</Lines>
  <Paragraphs>7</Paragraphs>
  <ScaleCrop>false</ScaleCrop>
  <Company>LPITS</Company>
  <LinksUpToDate>false</LinksUpToDate>
  <CharactersWithSpaces>3712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5330: Wando High School Boys Soccer Team - South Carolina Legislature Online</dc:title>
  <dc:creator>angiemorgan</dc:creator>
  <cp:lastModifiedBy>N Cumfer</cp:lastModifiedBy>
  <cp:revision>6</cp:revision>
  <cp:lastPrinted>2014-05-28T19:47:00Z</cp:lastPrinted>
  <dcterms:created xsi:type="dcterms:W3CDTF">2014-05-29T16:40:00Z</dcterms:created>
  <dcterms:modified xsi:type="dcterms:W3CDTF">2014-12-05T18:20:00Z</dcterms:modified>
</cp:coreProperties>
</file>