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31E" w:rsidRDefault="0033231E" w:rsidP="0033231E">
      <w:pPr>
        <w:widowControl w:val="0"/>
        <w:jc w:val="center"/>
      </w:pPr>
      <w:r w:rsidRPr="0033231E">
        <w:rPr>
          <w:b/>
        </w:rPr>
        <w:t>South Carolina General Assembly</w:t>
      </w:r>
    </w:p>
    <w:p w:rsidR="0033231E" w:rsidRDefault="0033231E" w:rsidP="0033231E">
      <w:pPr>
        <w:widowControl w:val="0"/>
        <w:jc w:val="center"/>
      </w:pPr>
      <w:r>
        <w:t>120th Session, 2013-2014</w:t>
      </w:r>
    </w:p>
    <w:p w:rsidR="0033231E" w:rsidRDefault="0033231E" w:rsidP="0033231E">
      <w:pPr>
        <w:widowControl w:val="0"/>
        <w:jc w:val="left"/>
      </w:pPr>
    </w:p>
    <w:p w:rsidR="0033231E" w:rsidRDefault="0033231E" w:rsidP="0033231E">
      <w:pPr>
        <w:widowControl w:val="0"/>
        <w:jc w:val="left"/>
        <w:rPr>
          <w:b/>
        </w:rPr>
      </w:pPr>
      <w:r w:rsidRPr="0033231E">
        <w:rPr>
          <w:b/>
        </w:rPr>
        <w:t>H. 5361</w:t>
      </w:r>
    </w:p>
    <w:p w:rsidR="0033231E" w:rsidRDefault="0033231E" w:rsidP="0033231E">
      <w:pPr>
        <w:widowControl w:val="0"/>
        <w:jc w:val="left"/>
        <w:rPr>
          <w:b/>
        </w:rPr>
      </w:pPr>
    </w:p>
    <w:p w:rsidR="0033231E" w:rsidRDefault="0033231E" w:rsidP="0033231E">
      <w:pPr>
        <w:widowControl w:val="0"/>
        <w:jc w:val="left"/>
      </w:pPr>
      <w:r w:rsidRPr="0033231E">
        <w:rPr>
          <w:b/>
        </w:rPr>
        <w:t>STATUS INFORMATION</w:t>
      </w:r>
    </w:p>
    <w:p w:rsidR="0033231E" w:rsidRDefault="0033231E" w:rsidP="0033231E">
      <w:pPr>
        <w:widowControl w:val="0"/>
        <w:jc w:val="left"/>
      </w:pPr>
    </w:p>
    <w:p w:rsidR="0033231E" w:rsidRDefault="0033231E" w:rsidP="0033231E">
      <w:pPr>
        <w:widowControl w:val="0"/>
        <w:jc w:val="left"/>
      </w:pPr>
      <w:r>
        <w:t>Concurrent Resolution</w:t>
      </w:r>
    </w:p>
    <w:p w:rsidR="0033231E" w:rsidRDefault="0033231E" w:rsidP="0033231E">
      <w:pPr>
        <w:widowControl w:val="0"/>
        <w:jc w:val="left"/>
      </w:pPr>
      <w:r>
        <w:t>Sponsors: Reps. Clemmons, Barfield, H.A. Crawford, Hardwick, Hardee, Ryhal, Alexander, Allison, Anderson, Anthony, Atwater, Bales, Ballentine, Bannister, Bedingfield, Bernstein, Bingham, Bowen, Bowers, Branham, Brannon, G.A. Brown, R.L. Brown, Burns, Chumley, Clyburn, Cobb</w:t>
      </w:r>
      <w:r>
        <w:noBreakHyphen/>
        <w:t>Hunter, Cole, K.R. Crawford, Crosby, Daning, Delleney, Dillard, Douglas, Edge, Erickson, Felder, Finlay, Forrester, Funderburk, Gagnon, Gambrell, George, Gilliard, Goldfinch, Govan, Hamilton,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R.L. Ott, Owens, Parks, Patrick, Pitts, Norrell, Pope, Putnam, Quinn, Ridgeway, Riley, Rivers, Robinson</w:t>
      </w:r>
      <w:r>
        <w:noBreakHyphen/>
        <w:t>Simpson, Rutherford,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33231E" w:rsidRDefault="0033231E" w:rsidP="0033231E">
      <w:pPr>
        <w:widowControl w:val="0"/>
        <w:jc w:val="left"/>
      </w:pPr>
      <w:r>
        <w:t>Document Path: l:\council\bills\rm\1665zw14.docx</w:t>
      </w:r>
    </w:p>
    <w:p w:rsidR="0033231E" w:rsidRDefault="0033231E" w:rsidP="0033231E">
      <w:pPr>
        <w:widowControl w:val="0"/>
        <w:jc w:val="left"/>
      </w:pPr>
    </w:p>
    <w:p w:rsidR="00DA5196" w:rsidRDefault="00DA5196" w:rsidP="0033231E">
      <w:pPr>
        <w:widowControl w:val="0"/>
        <w:jc w:val="left"/>
      </w:pPr>
      <w:r>
        <w:t>Introduced in the House on June 3, 2014</w:t>
      </w:r>
    </w:p>
    <w:p w:rsidR="00DA5196" w:rsidRDefault="00DA5196" w:rsidP="0033231E">
      <w:pPr>
        <w:widowControl w:val="0"/>
        <w:jc w:val="left"/>
      </w:pPr>
      <w:r>
        <w:t>Introduced in the Senate on June 4, 2014</w:t>
      </w:r>
    </w:p>
    <w:p w:rsidR="00DA5196" w:rsidRDefault="00DA5196" w:rsidP="0033231E">
      <w:pPr>
        <w:widowControl w:val="0"/>
        <w:jc w:val="left"/>
      </w:pPr>
      <w:r>
        <w:t>Adopted by the General Assembly on June 4, 2014</w:t>
      </w:r>
    </w:p>
    <w:p w:rsidR="00DA5196" w:rsidRDefault="00DA5196" w:rsidP="0033231E">
      <w:pPr>
        <w:widowControl w:val="0"/>
        <w:jc w:val="left"/>
      </w:pPr>
    </w:p>
    <w:p w:rsidR="0033231E" w:rsidRDefault="0033231E" w:rsidP="0033231E">
      <w:pPr>
        <w:widowControl w:val="0"/>
        <w:jc w:val="left"/>
      </w:pPr>
      <w:r>
        <w:t xml:space="preserve">Summary: </w:t>
      </w:r>
      <w:r w:rsidR="00930C3E">
        <w:t>Brad Dean</w:t>
      </w:r>
    </w:p>
    <w:p w:rsidR="0033231E" w:rsidRDefault="0033231E" w:rsidP="0033231E">
      <w:pPr>
        <w:widowControl w:val="0"/>
        <w:jc w:val="left"/>
      </w:pPr>
    </w:p>
    <w:p w:rsidR="0033231E" w:rsidRDefault="0033231E" w:rsidP="0033231E">
      <w:pPr>
        <w:widowControl w:val="0"/>
        <w:jc w:val="left"/>
      </w:pPr>
    </w:p>
    <w:p w:rsidR="0033231E" w:rsidRDefault="0033231E" w:rsidP="003323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231E">
        <w:rPr>
          <w:b/>
        </w:rPr>
        <w:t>HISTORY OF LEGISLATIVE ACTIONS</w:t>
      </w:r>
    </w:p>
    <w:p w:rsidR="0033231E" w:rsidRDefault="0033231E" w:rsidP="003323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3231E" w:rsidRPr="0033231E" w:rsidRDefault="0033231E" w:rsidP="003323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231E">
        <w:rPr>
          <w:u w:val="single"/>
        </w:rPr>
        <w:tab/>
        <w:t>Date</w:t>
      </w:r>
      <w:r w:rsidRPr="0033231E">
        <w:rPr>
          <w:u w:val="single"/>
        </w:rPr>
        <w:tab/>
        <w:t>Body</w:t>
      </w:r>
      <w:r w:rsidRPr="0033231E">
        <w:rPr>
          <w:u w:val="single"/>
        </w:rPr>
        <w:tab/>
        <w:t>Action Description with journal page number</w:t>
      </w:r>
      <w:r w:rsidRPr="0033231E">
        <w:rPr>
          <w:u w:val="single"/>
        </w:rPr>
        <w:tab/>
      </w:r>
      <w:bookmarkStart w:id="0" w:name="_GoBack"/>
      <w:bookmarkEnd w:id="0"/>
    </w:p>
    <w:p w:rsidR="008F007A" w:rsidRDefault="008F007A" w:rsidP="008F00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6/3/2014</w:t>
      </w:r>
      <w:r>
        <w:tab/>
        <w:t>House</w:t>
      </w:r>
      <w:r>
        <w:tab/>
      </w:r>
      <w:r w:rsidRPr="00B0051F">
        <w:t>Intr</w:t>
      </w:r>
      <w:r>
        <w:t xml:space="preserve">oduced, adopted, sent to Senate </w:t>
      </w:r>
      <w:r w:rsidRPr="00B0051F">
        <w:t>(</w:t>
      </w:r>
      <w:hyperlink r:id="rId7" w:history="1">
        <w:r w:rsidRPr="00B0051F">
          <w:rPr>
            <w:rStyle w:val="Hyperlink"/>
          </w:rPr>
          <w:t>House Journal</w:t>
        </w:r>
        <w:r w:rsidRPr="00B0051F">
          <w:rPr>
            <w:rStyle w:val="Hyperlink"/>
          </w:rPr>
          <w:noBreakHyphen/>
          <w:t>page 52</w:t>
        </w:r>
      </w:hyperlink>
      <w:r w:rsidRPr="00B0051F">
        <w:t>)</w:t>
      </w:r>
    </w:p>
    <w:p w:rsidR="008F007A" w:rsidRDefault="008F007A" w:rsidP="008F00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6/4/2014</w:t>
      </w:r>
      <w:r>
        <w:tab/>
        <w:t>Senate</w:t>
      </w:r>
      <w:r>
        <w:tab/>
      </w:r>
      <w:r w:rsidRPr="00B0051F">
        <w:t>Introduced, ado</w:t>
      </w:r>
      <w:r>
        <w:t xml:space="preserve">pted, returned with concurrence </w:t>
      </w:r>
      <w:r w:rsidRPr="00B0051F">
        <w:t>(</w:t>
      </w:r>
      <w:hyperlink r:id="rId8" w:history="1">
        <w:r w:rsidRPr="00B0051F">
          <w:rPr>
            <w:rStyle w:val="Hyperlink"/>
          </w:rPr>
          <w:t>Senate Journal</w:t>
        </w:r>
        <w:r w:rsidRPr="00B0051F">
          <w:rPr>
            <w:rStyle w:val="Hyperlink"/>
          </w:rPr>
          <w:noBreakHyphen/>
          <w:t>page 6</w:t>
        </w:r>
      </w:hyperlink>
      <w:r w:rsidRPr="00B0051F">
        <w:t>)</w:t>
      </w:r>
    </w:p>
    <w:p w:rsidR="008F007A" w:rsidRDefault="008F007A" w:rsidP="008F00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231E" w:rsidRPr="0033231E" w:rsidRDefault="0033231E" w:rsidP="003323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231E" w:rsidRDefault="0033231E" w:rsidP="0033231E">
      <w:r w:rsidRPr="0033231E">
        <w:rPr>
          <w:b/>
        </w:rPr>
        <w:t>VERSIONS OF THIS BILL</w:t>
      </w:r>
    </w:p>
    <w:p w:rsidR="0033231E" w:rsidRDefault="0033231E" w:rsidP="0033231E"/>
    <w:p w:rsidR="0033231E" w:rsidRDefault="00711D05" w:rsidP="0033231E">
      <w:hyperlink r:id="rId9" w:history="1">
        <w:r w:rsidR="0033231E">
          <w:rPr>
            <w:rStyle w:val="Hyperlink"/>
          </w:rPr>
          <w:t>6/3/2014</w:t>
        </w:r>
      </w:hyperlink>
    </w:p>
    <w:p w:rsidR="0033231E" w:rsidRDefault="0033231E" w:rsidP="0033231E"/>
    <w:p w:rsidR="0033231E" w:rsidRDefault="0033231E" w:rsidP="0033231E">
      <w:pPr>
        <w:sectPr w:rsidR="0033231E" w:rsidSect="0033231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5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725B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0A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B01A9">
        <w:t xml:space="preserve">CONGRATULATE BRAD DEAN, PRESIDENT AND CEO OF THE MYRTLE </w:t>
      </w:r>
      <w:r w:rsidR="005C53B2">
        <w:t xml:space="preserve">BEACH AREA CONVENTION AND VISITORS BUREAU/CHAMBER OF COMMERCE, ON BEING APPOINTED BY U.S. SECRETARY OF COMMERCE </w:t>
      </w:r>
      <w:r w:rsidR="009F63A6">
        <w:t>PE</w:t>
      </w:r>
      <w:r w:rsidR="001B01A9">
        <w:t>NNY PRITZKER TO THE TRAVEL AND TOURISM ADVISORY BOARD.</w:t>
      </w:r>
    </w:p>
    <w:p w:rsidR="00D725B7" w:rsidRDefault="00D725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7E6E" w:rsidRDefault="00D725B7" w:rsidP="004E7E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6860EE">
        <w:t xml:space="preserve">the South Carolina General Assembly is pleased to learn that Brad Dean, </w:t>
      </w:r>
      <w:r w:rsidR="004E7E6E">
        <w:t xml:space="preserve">president and CEO of the Myrtle Beach Area </w:t>
      </w:r>
      <w:r w:rsidR="005C53B2">
        <w:t>Convention and Visitors Bureau/</w:t>
      </w:r>
      <w:r w:rsidR="004E7E6E">
        <w:t>Chamber of Commerce</w:t>
      </w:r>
      <w:r w:rsidR="007021B2">
        <w:t xml:space="preserve"> for the past twelve years</w:t>
      </w:r>
      <w:r w:rsidR="004E7E6E">
        <w:t>, has been appointed by U.S. Secretary of Commerce Penny Pritzker to the Travel and Tourism Advisory Board; and</w:t>
      </w:r>
    </w:p>
    <w:p w:rsidR="004E7E6E" w:rsidRDefault="004E7E6E" w:rsidP="004E7E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96205A" w:rsidRDefault="0096205A" w:rsidP="00962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A11FA8">
        <w:rPr>
          <w:color w:val="000000" w:themeColor="text1"/>
          <w:u w:color="000000" w:themeColor="text1"/>
        </w:rPr>
        <w:t xml:space="preserve">ne of </w:t>
      </w:r>
      <w:r>
        <w:rPr>
          <w:color w:val="000000" w:themeColor="text1"/>
          <w:u w:color="000000" w:themeColor="text1"/>
        </w:rPr>
        <w:t>thirty</w:t>
      </w:r>
      <w:r w:rsidR="00317A8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A11FA8">
        <w:rPr>
          <w:color w:val="000000" w:themeColor="text1"/>
          <w:u w:color="000000" w:themeColor="text1"/>
        </w:rPr>
        <w:t xml:space="preserve"> members </w:t>
      </w:r>
      <w:r w:rsidR="005C53B2">
        <w:rPr>
          <w:color w:val="000000" w:themeColor="text1"/>
          <w:u w:color="000000" w:themeColor="text1"/>
        </w:rPr>
        <w:t xml:space="preserve">newly </w:t>
      </w:r>
      <w:r w:rsidRPr="00A11FA8">
        <w:rPr>
          <w:color w:val="000000" w:themeColor="text1"/>
          <w:u w:color="000000" w:themeColor="text1"/>
        </w:rPr>
        <w:t xml:space="preserve">appointed by </w:t>
      </w:r>
      <w:r>
        <w:rPr>
          <w:color w:val="000000" w:themeColor="text1"/>
          <w:u w:color="000000" w:themeColor="text1"/>
        </w:rPr>
        <w:t xml:space="preserve">the </w:t>
      </w:r>
      <w:r w:rsidRPr="00A11FA8">
        <w:rPr>
          <w:color w:val="000000" w:themeColor="text1"/>
          <w:u w:color="000000" w:themeColor="text1"/>
        </w:rPr>
        <w:t xml:space="preserve">Secretary </w:t>
      </w:r>
      <w:r>
        <w:rPr>
          <w:color w:val="000000" w:themeColor="text1"/>
          <w:u w:color="000000" w:themeColor="text1"/>
        </w:rPr>
        <w:t xml:space="preserve">to the Travel </w:t>
      </w:r>
      <w:r w:rsidRPr="00A11FA8">
        <w:rPr>
          <w:color w:val="000000" w:themeColor="text1"/>
          <w:u w:color="000000" w:themeColor="text1"/>
        </w:rPr>
        <w:t>and Tourism Advisory Board</w:t>
      </w:r>
      <w:r>
        <w:rPr>
          <w:color w:val="000000" w:themeColor="text1"/>
          <w:u w:color="000000" w:themeColor="text1"/>
        </w:rPr>
        <w:t xml:space="preserve">, Brad Dean also serves on </w:t>
      </w:r>
      <w:r w:rsidRPr="00A11FA8">
        <w:rPr>
          <w:color w:val="000000" w:themeColor="text1"/>
          <w:u w:color="000000" w:themeColor="text1"/>
        </w:rPr>
        <w:t xml:space="preserve">the board of directors </w:t>
      </w:r>
      <w:r w:rsidR="002541F3">
        <w:rPr>
          <w:color w:val="000000" w:themeColor="text1"/>
          <w:u w:color="000000" w:themeColor="text1"/>
        </w:rPr>
        <w:t>for</w:t>
      </w:r>
      <w:r w:rsidRPr="00A11FA8">
        <w:rPr>
          <w:color w:val="000000" w:themeColor="text1"/>
          <w:u w:color="000000" w:themeColor="text1"/>
        </w:rPr>
        <w:t xml:space="preserve"> the U.S. Travel Asso</w:t>
      </w:r>
      <w:r>
        <w:rPr>
          <w:color w:val="000000" w:themeColor="text1"/>
          <w:u w:color="000000" w:themeColor="text1"/>
        </w:rPr>
        <w:t>ciation</w:t>
      </w:r>
      <w:r w:rsidR="005C53B2">
        <w:rPr>
          <w:color w:val="000000" w:themeColor="text1"/>
          <w:u w:color="000000" w:themeColor="text1"/>
        </w:rPr>
        <w:t xml:space="preserve"> and Destination Marketing Association International</w:t>
      </w:r>
      <w:r>
        <w:rPr>
          <w:color w:val="000000" w:themeColor="text1"/>
          <w:u w:color="000000" w:themeColor="text1"/>
        </w:rPr>
        <w:t>; and</w:t>
      </w:r>
    </w:p>
    <w:p w:rsidR="0096205A" w:rsidRPr="00A11FA8" w:rsidRDefault="0096205A" w:rsidP="00962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205A" w:rsidRDefault="0096205A" w:rsidP="00962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his new post, Mr. Dean will help </w:t>
      </w:r>
      <w:r w:rsidRPr="00A11FA8">
        <w:rPr>
          <w:color w:val="000000" w:themeColor="text1"/>
          <w:u w:color="000000" w:themeColor="text1"/>
        </w:rPr>
        <w:t>promote tourism both nationally and in the Myrtle Beach area</w:t>
      </w:r>
      <w:r>
        <w:rPr>
          <w:color w:val="000000" w:themeColor="text1"/>
          <w:u w:color="000000" w:themeColor="text1"/>
        </w:rPr>
        <w:t xml:space="preserve">, </w:t>
      </w:r>
      <w:r w:rsidRPr="00A11FA8">
        <w:rPr>
          <w:color w:val="000000" w:themeColor="text1"/>
          <w:u w:color="000000" w:themeColor="text1"/>
        </w:rPr>
        <w:t>the center of South Carolina</w:t>
      </w:r>
      <w:r w:rsidR="00317A88" w:rsidRPr="00317A88">
        <w:rPr>
          <w:color w:val="000000" w:themeColor="text1"/>
          <w:u w:color="000000" w:themeColor="text1"/>
        </w:rPr>
        <w:t>’</w:t>
      </w:r>
      <w:r w:rsidRPr="00A11FA8">
        <w:rPr>
          <w:color w:val="000000" w:themeColor="text1"/>
          <w:u w:color="000000" w:themeColor="text1"/>
        </w:rPr>
        <w:t>s $18 billion tourism industry</w:t>
      </w:r>
      <w:r>
        <w:rPr>
          <w:color w:val="000000" w:themeColor="text1"/>
          <w:u w:color="000000" w:themeColor="text1"/>
        </w:rPr>
        <w:t>; and</w:t>
      </w:r>
    </w:p>
    <w:p w:rsidR="0096205A" w:rsidRDefault="0096205A" w:rsidP="00962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205A" w:rsidRDefault="0096205A" w:rsidP="00962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11FA8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Travel </w:t>
      </w:r>
      <w:r w:rsidRPr="00A11FA8">
        <w:rPr>
          <w:color w:val="000000" w:themeColor="text1"/>
          <w:u w:color="000000" w:themeColor="text1"/>
        </w:rPr>
        <w:t xml:space="preserve">and Tourism Advisory Board was established in 2003 and advises the </w:t>
      </w:r>
      <w:r>
        <w:rPr>
          <w:color w:val="000000" w:themeColor="text1"/>
          <w:u w:color="000000" w:themeColor="text1"/>
        </w:rPr>
        <w:t>S</w:t>
      </w:r>
      <w:r w:rsidRPr="00A11FA8">
        <w:rPr>
          <w:color w:val="000000" w:themeColor="text1"/>
          <w:u w:color="000000" w:themeColor="text1"/>
        </w:rPr>
        <w:t xml:space="preserve">ecretary on matters relating to tourism. Its members </w:t>
      </w:r>
      <w:r>
        <w:rPr>
          <w:color w:val="000000" w:themeColor="text1"/>
          <w:u w:color="000000" w:themeColor="text1"/>
        </w:rPr>
        <w:t>consist of</w:t>
      </w:r>
      <w:r w:rsidRPr="00A11FA8">
        <w:rPr>
          <w:color w:val="000000" w:themeColor="text1"/>
          <w:u w:color="000000" w:themeColor="text1"/>
        </w:rPr>
        <w:t xml:space="preserve"> represent</w:t>
      </w:r>
      <w:r>
        <w:rPr>
          <w:color w:val="000000" w:themeColor="text1"/>
          <w:u w:color="000000" w:themeColor="text1"/>
        </w:rPr>
        <w:t xml:space="preserve">atives from various businesses </w:t>
      </w:r>
      <w:r w:rsidRPr="00A11FA8">
        <w:rPr>
          <w:color w:val="000000" w:themeColor="text1"/>
          <w:u w:color="000000" w:themeColor="text1"/>
        </w:rPr>
        <w:t>in the tourism industry</w:t>
      </w:r>
      <w:r>
        <w:rPr>
          <w:color w:val="000000" w:themeColor="text1"/>
          <w:u w:color="000000" w:themeColor="text1"/>
        </w:rPr>
        <w:t>; and</w:t>
      </w:r>
    </w:p>
    <w:p w:rsidR="0096205A" w:rsidRDefault="0096205A" w:rsidP="00962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25B7" w:rsidRDefault="004948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960DC">
        <w:t xml:space="preserve">grateful for the expertise and consistent excellence that gained him </w:t>
      </w:r>
      <w:r w:rsidR="00FF2DD3">
        <w:t>the</w:t>
      </w:r>
      <w:r w:rsidR="00F960DC">
        <w:t xml:space="preserve"> honor, the General Assembly takes great pleasure </w:t>
      </w:r>
      <w:r w:rsidR="00F960DC">
        <w:lastRenderedPageBreak/>
        <w:t xml:space="preserve">in saluting Brad Dean on his appointment </w:t>
      </w:r>
      <w:r w:rsidR="00FF2DD3">
        <w:t xml:space="preserve">to </w:t>
      </w:r>
      <w:r w:rsidR="00F960DC">
        <w:t xml:space="preserve">this </w:t>
      </w:r>
      <w:r w:rsidR="00FF2DD3">
        <w:t>prestigious</w:t>
      </w:r>
      <w:r w:rsidR="00F960DC">
        <w:t xml:space="preserve"> </w:t>
      </w:r>
      <w:r w:rsidR="00FF2DD3">
        <w:t>national board</w:t>
      </w:r>
      <w:r w:rsidR="00F960DC">
        <w:t xml:space="preserve">. </w:t>
      </w:r>
      <w:r w:rsidR="00D725B7">
        <w:t xml:space="preserve">Now, therefore, </w:t>
      </w:r>
    </w:p>
    <w:p w:rsidR="00D725B7" w:rsidRDefault="00D725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25B7" w:rsidRDefault="00D725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725B7" w:rsidRDefault="00D725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63A6" w:rsidRDefault="00D725B7" w:rsidP="009F6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9F63A6">
        <w:t xml:space="preserve"> </w:t>
      </w:r>
      <w:r w:rsidR="009F63A6">
        <w:rPr>
          <w:color w:val="000000" w:themeColor="text1"/>
        </w:rPr>
        <w:t xml:space="preserve">the members of the South Carolina General Assembly, by this resolution, </w:t>
      </w:r>
      <w:r w:rsidR="009F63A6">
        <w:t xml:space="preserve">congratulate Brad Dean, president and CEO of the Myrtle Beach Area </w:t>
      </w:r>
      <w:r w:rsidR="005C53B2">
        <w:t>Convention and Visitors Bureau/</w:t>
      </w:r>
      <w:r w:rsidR="009F63A6">
        <w:t xml:space="preserve">Chamber of Commerce, on being appointed by U.S. Secretary of Commerce Penny </w:t>
      </w:r>
      <w:r w:rsidR="002C2031">
        <w:t>P</w:t>
      </w:r>
      <w:r w:rsidR="009F63A6">
        <w:t xml:space="preserve">ritzker to the </w:t>
      </w:r>
      <w:r w:rsidR="002C2031">
        <w:t>T</w:t>
      </w:r>
      <w:r w:rsidR="009F63A6">
        <w:t xml:space="preserve">ravel and </w:t>
      </w:r>
      <w:r w:rsidR="002C2031">
        <w:t>T</w:t>
      </w:r>
      <w:r w:rsidR="009F63A6">
        <w:t xml:space="preserve">ourism </w:t>
      </w:r>
      <w:r w:rsidR="002C2031">
        <w:t>A</w:t>
      </w:r>
      <w:r w:rsidR="009F63A6">
        <w:t xml:space="preserve">dvisory </w:t>
      </w:r>
      <w:r w:rsidR="002C2031">
        <w:t>B</w:t>
      </w:r>
      <w:r w:rsidR="009F63A6">
        <w:t>oard.</w:t>
      </w:r>
    </w:p>
    <w:p w:rsidR="00D725B7" w:rsidRDefault="00D725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25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C2031">
        <w:t>provided</w:t>
      </w:r>
      <w:r>
        <w:t xml:space="preserve"> to</w:t>
      </w:r>
      <w:r w:rsidR="002C2031">
        <w:t xml:space="preserve"> Brad Dean.</w:t>
      </w:r>
    </w:p>
    <w:p w:rsidR="00045826" w:rsidRDefault="00317A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5826" w:rsidRDefault="00045826" w:rsidP="0033231E">
      <w:pPr>
        <w:suppressAutoHyphens/>
      </w:pPr>
    </w:p>
    <w:sectPr w:rsidR="00045826" w:rsidSect="0033231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5B7" w:rsidRDefault="00D725B7" w:rsidP="009F0C77">
      <w:r>
        <w:separator/>
      </w:r>
    </w:p>
  </w:endnote>
  <w:endnote w:type="continuationSeparator" w:id="0">
    <w:p w:rsidR="00D725B7" w:rsidRDefault="00D725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BDA331-77EF-44CF-A64F-95C459A6BABD}"/>
    <w:embedBold r:id="rId2" w:fontKey="{9AACAFB4-043B-459A-B4AD-F31B1656CC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93D5828-3711-4C11-B48E-335ACF410BF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D84D3F5-A99F-4442-8700-246EDCBA60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06F0B3-7652-4C6C-B938-1FF8743398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231E" w:rsidRPr="00045826" w:rsidRDefault="0033231E" w:rsidP="000458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[5361]</w:t>
    </w:r>
    <w:r>
      <w:tab/>
    </w:r>
    <w:r w:rsidR="00F17BB0">
      <w:fldChar w:fldCharType="begin"/>
    </w:r>
    <w:r w:rsidR="00F17BB0">
      <w:instrText xml:space="preserve"> PAGE  \* MERGEFORMAT </w:instrText>
    </w:r>
    <w:r w:rsidR="00F17BB0">
      <w:fldChar w:fldCharType="separate"/>
    </w:r>
    <w:r w:rsidR="00711D05">
      <w:rPr>
        <w:noProof/>
      </w:rPr>
      <w:t>1</w:t>
    </w:r>
    <w:r w:rsidR="00F17BB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5B7" w:rsidRDefault="00D725B7" w:rsidP="009F0C77">
      <w:r>
        <w:separator/>
      </w:r>
    </w:p>
  </w:footnote>
  <w:footnote w:type="continuationSeparator" w:id="0">
    <w:p w:rsidR="00D725B7" w:rsidRDefault="00D725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65ZW14"/>
    <w:docVar w:name="CoverBillType" w:val="c"/>
    <w:docVar w:name="docpath" w:val="L:\Council\bills\RM\1665ZW14.DOCX"/>
    <w:docVar w:name="dvBillNumber" w:val="53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46CF0"/>
    <w:rsid w:val="00011869"/>
    <w:rsid w:val="00045826"/>
    <w:rsid w:val="000E1785"/>
    <w:rsid w:val="000F40FA"/>
    <w:rsid w:val="0010776B"/>
    <w:rsid w:val="00133E66"/>
    <w:rsid w:val="001435A3"/>
    <w:rsid w:val="00176BF2"/>
    <w:rsid w:val="001B01A9"/>
    <w:rsid w:val="001D08F2"/>
    <w:rsid w:val="001D525B"/>
    <w:rsid w:val="001D7F4F"/>
    <w:rsid w:val="002321B6"/>
    <w:rsid w:val="00250967"/>
    <w:rsid w:val="002541F3"/>
    <w:rsid w:val="002543C8"/>
    <w:rsid w:val="00284AAE"/>
    <w:rsid w:val="002C2031"/>
    <w:rsid w:val="002E5912"/>
    <w:rsid w:val="00301B21"/>
    <w:rsid w:val="00317A88"/>
    <w:rsid w:val="00325348"/>
    <w:rsid w:val="0032732C"/>
    <w:rsid w:val="0033231E"/>
    <w:rsid w:val="00336AD0"/>
    <w:rsid w:val="0036294E"/>
    <w:rsid w:val="0037079A"/>
    <w:rsid w:val="003C24BB"/>
    <w:rsid w:val="003D01E8"/>
    <w:rsid w:val="003E5288"/>
    <w:rsid w:val="003F0AC9"/>
    <w:rsid w:val="003F6D79"/>
    <w:rsid w:val="0040786B"/>
    <w:rsid w:val="0041760A"/>
    <w:rsid w:val="00417C01"/>
    <w:rsid w:val="004422E7"/>
    <w:rsid w:val="004809EE"/>
    <w:rsid w:val="00494870"/>
    <w:rsid w:val="00495C95"/>
    <w:rsid w:val="004E7D54"/>
    <w:rsid w:val="004E7E6E"/>
    <w:rsid w:val="005273C6"/>
    <w:rsid w:val="00530A69"/>
    <w:rsid w:val="00545593"/>
    <w:rsid w:val="00577C6C"/>
    <w:rsid w:val="005C2FE2"/>
    <w:rsid w:val="005C53B2"/>
    <w:rsid w:val="005E2BC9"/>
    <w:rsid w:val="00605102"/>
    <w:rsid w:val="006215AA"/>
    <w:rsid w:val="006860EE"/>
    <w:rsid w:val="006913C9"/>
    <w:rsid w:val="0069470D"/>
    <w:rsid w:val="007021B2"/>
    <w:rsid w:val="00711D05"/>
    <w:rsid w:val="00734F00"/>
    <w:rsid w:val="007A70AE"/>
    <w:rsid w:val="00832F62"/>
    <w:rsid w:val="008362E8"/>
    <w:rsid w:val="00846CF0"/>
    <w:rsid w:val="008A1768"/>
    <w:rsid w:val="008F007A"/>
    <w:rsid w:val="008F0F33"/>
    <w:rsid w:val="008F4429"/>
    <w:rsid w:val="00930C3E"/>
    <w:rsid w:val="0094021A"/>
    <w:rsid w:val="00955247"/>
    <w:rsid w:val="0096205A"/>
    <w:rsid w:val="00966A64"/>
    <w:rsid w:val="009B44AF"/>
    <w:rsid w:val="009C6A0B"/>
    <w:rsid w:val="009F0C77"/>
    <w:rsid w:val="009F4DD1"/>
    <w:rsid w:val="009F63A6"/>
    <w:rsid w:val="00A41684"/>
    <w:rsid w:val="00A64E80"/>
    <w:rsid w:val="00A72BCD"/>
    <w:rsid w:val="00A741D9"/>
    <w:rsid w:val="00A833AB"/>
    <w:rsid w:val="00A9741D"/>
    <w:rsid w:val="00AD4B17"/>
    <w:rsid w:val="00B412D4"/>
    <w:rsid w:val="00B62355"/>
    <w:rsid w:val="00BE3C22"/>
    <w:rsid w:val="00C0345E"/>
    <w:rsid w:val="00C3483A"/>
    <w:rsid w:val="00C67B98"/>
    <w:rsid w:val="00C74E9D"/>
    <w:rsid w:val="00C82FD3"/>
    <w:rsid w:val="00C92819"/>
    <w:rsid w:val="00CC6B7B"/>
    <w:rsid w:val="00CD1BEF"/>
    <w:rsid w:val="00CD2089"/>
    <w:rsid w:val="00D725B7"/>
    <w:rsid w:val="00D73A67"/>
    <w:rsid w:val="00D970A9"/>
    <w:rsid w:val="00DA5196"/>
    <w:rsid w:val="00DF0BEF"/>
    <w:rsid w:val="00DF3845"/>
    <w:rsid w:val="00E07299"/>
    <w:rsid w:val="00E31719"/>
    <w:rsid w:val="00E41911"/>
    <w:rsid w:val="00E80A3B"/>
    <w:rsid w:val="00E92EEF"/>
    <w:rsid w:val="00E94581"/>
    <w:rsid w:val="00F17BB0"/>
    <w:rsid w:val="00F21790"/>
    <w:rsid w:val="00F24442"/>
    <w:rsid w:val="00F50AE3"/>
    <w:rsid w:val="00F67CF1"/>
    <w:rsid w:val="00F840F0"/>
    <w:rsid w:val="00F960DC"/>
    <w:rsid w:val="00FB0D0D"/>
    <w:rsid w:val="00FB43B4"/>
    <w:rsid w:val="00FF2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D753851-A7FC-4C0E-A8E4-B15E99B3A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52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24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323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6-04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6-03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361_201406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A3CED-3045-431B-B854-29B6EC314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570</Words>
  <Characters>3252</Characters>
  <Application>Microsoft Office Word</Application>
  <DocSecurity>0</DocSecurity>
  <Lines>27</Lines>
  <Paragraphs>7</Paragraphs>
  <ScaleCrop>false</ScaleCrop>
  <Company>LPITS</Company>
  <LinksUpToDate>false</LinksUpToDate>
  <CharactersWithSpaces>3815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5361: Brad Dean - South Carolina Legislature Online</dc:title>
  <dc:creator>McDowell</dc:creator>
  <cp:lastModifiedBy>N Cumfer</cp:lastModifiedBy>
  <cp:revision>8</cp:revision>
  <cp:lastPrinted>2014-05-29T15:53:00Z</cp:lastPrinted>
  <dcterms:created xsi:type="dcterms:W3CDTF">2014-06-03T20:12:00Z</dcterms:created>
  <dcterms:modified xsi:type="dcterms:W3CDTF">2014-12-05T18:20:00Z</dcterms:modified>
</cp:coreProperties>
</file>