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BF6" w:rsidRDefault="00023BF6" w:rsidP="00023BF6">
      <w:pPr>
        <w:widowControl w:val="0"/>
        <w:jc w:val="center"/>
      </w:pPr>
      <w:r w:rsidRPr="00023BF6">
        <w:rPr>
          <w:b/>
        </w:rPr>
        <w:t>South Carolina General Assembly</w:t>
      </w:r>
    </w:p>
    <w:p w:rsidR="00023BF6" w:rsidRDefault="00023BF6" w:rsidP="00023BF6">
      <w:pPr>
        <w:widowControl w:val="0"/>
        <w:jc w:val="center"/>
      </w:pPr>
      <w:r>
        <w:t>120th Session, 2013-2014</w:t>
      </w: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jc w:val="left"/>
        <w:rPr>
          <w:b/>
        </w:rPr>
      </w:pPr>
      <w:r w:rsidRPr="00023BF6">
        <w:rPr>
          <w:b/>
        </w:rPr>
        <w:t>H. 5410</w:t>
      </w:r>
    </w:p>
    <w:p w:rsidR="00023BF6" w:rsidRDefault="00023BF6" w:rsidP="00023BF6">
      <w:pPr>
        <w:widowControl w:val="0"/>
        <w:jc w:val="left"/>
        <w:rPr>
          <w:b/>
        </w:rPr>
      </w:pPr>
    </w:p>
    <w:p w:rsidR="00023BF6" w:rsidRDefault="00023BF6" w:rsidP="00023BF6">
      <w:pPr>
        <w:widowControl w:val="0"/>
        <w:jc w:val="left"/>
      </w:pPr>
      <w:r w:rsidRPr="00023BF6">
        <w:rPr>
          <w:b/>
        </w:rPr>
        <w:t>STATUS INFORMATION</w:t>
      </w: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jc w:val="left"/>
      </w:pPr>
      <w:r>
        <w:t>House Resolution</w:t>
      </w:r>
    </w:p>
    <w:p w:rsidR="00023BF6" w:rsidRDefault="00023BF6" w:rsidP="00023BF6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023BF6" w:rsidRDefault="00023BF6" w:rsidP="00023BF6">
      <w:pPr>
        <w:widowControl w:val="0"/>
        <w:jc w:val="left"/>
      </w:pPr>
      <w:r>
        <w:t>Document Path: l:\council\bills\rm\1697dg14.docx</w:t>
      </w: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jc w:val="left"/>
      </w:pPr>
      <w:r>
        <w:t>Introduced in the House on August 27, 2014</w:t>
      </w:r>
    </w:p>
    <w:p w:rsidR="00023BF6" w:rsidRDefault="00023BF6" w:rsidP="00023BF6">
      <w:pPr>
        <w:widowControl w:val="0"/>
        <w:jc w:val="left"/>
      </w:pPr>
      <w:r>
        <w:t>Adopted by the House on August 27, 2014</w:t>
      </w: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jc w:val="left"/>
      </w:pPr>
      <w:r>
        <w:t xml:space="preserve">Summary: </w:t>
      </w:r>
      <w:r w:rsidR="003D3DFC">
        <w:t>Suzanne Koty</w:t>
      </w: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jc w:val="left"/>
      </w:pPr>
    </w:p>
    <w:p w:rsidR="00023BF6" w:rsidRDefault="00023BF6" w:rsidP="00023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BF6">
        <w:rPr>
          <w:b/>
        </w:rPr>
        <w:t>HISTORY OF LEGISLATIVE ACTIONS</w:t>
      </w:r>
    </w:p>
    <w:p w:rsidR="00023BF6" w:rsidRDefault="00023BF6" w:rsidP="00023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23BF6" w:rsidRPr="00023BF6" w:rsidRDefault="00023BF6" w:rsidP="00023BF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23BF6">
        <w:rPr>
          <w:u w:val="single"/>
        </w:rPr>
        <w:tab/>
        <w:t>Date</w:t>
      </w:r>
      <w:r w:rsidRPr="00023BF6">
        <w:rPr>
          <w:u w:val="single"/>
        </w:rPr>
        <w:tab/>
        <w:t>Body</w:t>
      </w:r>
      <w:r w:rsidRPr="00023BF6">
        <w:rPr>
          <w:u w:val="single"/>
        </w:rPr>
        <w:tab/>
        <w:t>Action Description with journal page number</w:t>
      </w:r>
      <w:r w:rsidRPr="00023BF6">
        <w:rPr>
          <w:u w:val="single"/>
        </w:rPr>
        <w:tab/>
      </w:r>
      <w:bookmarkStart w:id="0" w:name="_GoBack"/>
      <w:bookmarkEnd w:id="0"/>
    </w:p>
    <w:p w:rsidR="00023BF6" w:rsidRDefault="00023BF6" w:rsidP="00023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8/27/2014</w:t>
      </w:r>
      <w:r>
        <w:tab/>
        <w:t>House</w:t>
      </w:r>
      <w:r>
        <w:tab/>
      </w:r>
      <w:r w:rsidRPr="00C835FD">
        <w:t>Introduced and adopted</w:t>
      </w:r>
    </w:p>
    <w:p w:rsidR="00023BF6" w:rsidRDefault="00023BF6" w:rsidP="00023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BF6" w:rsidRPr="00023BF6" w:rsidRDefault="00023BF6" w:rsidP="00023BF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23BF6" w:rsidRDefault="00023BF6" w:rsidP="00023BF6">
      <w:r w:rsidRPr="00023BF6">
        <w:rPr>
          <w:b/>
        </w:rPr>
        <w:t>VERSIONS OF THIS BILL</w:t>
      </w:r>
    </w:p>
    <w:p w:rsidR="00023BF6" w:rsidRDefault="00023BF6" w:rsidP="00023BF6"/>
    <w:p w:rsidR="00023BF6" w:rsidRDefault="004219DE" w:rsidP="00023BF6">
      <w:hyperlink r:id="rId7" w:history="1">
        <w:r w:rsidR="00023BF6">
          <w:rPr>
            <w:rStyle w:val="Hyperlink"/>
          </w:rPr>
          <w:t>8/27/2014</w:t>
        </w:r>
      </w:hyperlink>
    </w:p>
    <w:p w:rsidR="00023BF6" w:rsidRDefault="00023BF6" w:rsidP="00023BF6"/>
    <w:p w:rsidR="00023BF6" w:rsidRDefault="00023BF6" w:rsidP="00023BF6">
      <w:pPr>
        <w:sectPr w:rsidR="00023BF6" w:rsidSect="00023BF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71F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16331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371CA" w:rsidRDefault="00F63EE4" w:rsidP="009371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9371CA">
        <w:t xml:space="preserve">CONGRATULATE </w:t>
      </w:r>
      <w:r w:rsidR="00B22797">
        <w:t>SUZANNE KOTY</w:t>
      </w:r>
      <w:r w:rsidR="009371CA">
        <w:t xml:space="preserve"> ON BEING NAMED SUMTER SCHOOL DISTRICT TEACHER OF THE YEAR AND TO THANK H</w:t>
      </w:r>
      <w:r w:rsidR="00B22797">
        <w:t>ER</w:t>
      </w:r>
      <w:r w:rsidR="00F53B92">
        <w:t xml:space="preserve"> FOR MANY </w:t>
      </w:r>
      <w:r w:rsidR="009371CA">
        <w:t>YEARS OF DEDICATED SERVICE AS AN EDUCATOR.</w:t>
      </w:r>
    </w:p>
    <w:p w:rsidR="00516331" w:rsidRDefault="0051633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0C67" w:rsidRDefault="00516331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60C67">
        <w:t xml:space="preserve">the South Carolina House of Representatives is pleased to learn that </w:t>
      </w:r>
      <w:r w:rsidR="00690981">
        <w:t>Suzanne Koty</w:t>
      </w:r>
      <w:r w:rsidR="00F60C67">
        <w:t xml:space="preserve"> has been named Sumter School District Teacher of the Year; and</w:t>
      </w:r>
    </w:p>
    <w:p w:rsidR="00BF3833" w:rsidRDefault="00BF3833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now beginning her eleventh year at Sumter High School, </w:t>
      </w:r>
      <w:r w:rsidRPr="000E3306">
        <w:rPr>
          <w:color w:val="000000" w:themeColor="text1"/>
          <w:u w:color="000000" w:themeColor="text1"/>
        </w:rPr>
        <w:t xml:space="preserve">Suzanne Koty </w:t>
      </w:r>
      <w:r>
        <w:rPr>
          <w:color w:val="000000" w:themeColor="text1"/>
          <w:u w:color="000000" w:themeColor="text1"/>
        </w:rPr>
        <w:t>prepared herself for her teaching career by ea</w:t>
      </w:r>
      <w:r w:rsidRPr="000E3306">
        <w:rPr>
          <w:color w:val="000000" w:themeColor="text1"/>
          <w:u w:color="000000" w:themeColor="text1"/>
        </w:rPr>
        <w:t>rn</w:t>
      </w:r>
      <w:r>
        <w:rPr>
          <w:color w:val="000000" w:themeColor="text1"/>
          <w:u w:color="000000" w:themeColor="text1"/>
        </w:rPr>
        <w:t xml:space="preserve">ing </w:t>
      </w:r>
      <w:r w:rsidRPr="000E330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bachelor</w:t>
      </w:r>
      <w:r w:rsidR="00E8319B" w:rsidRPr="00E83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0E3306">
        <w:rPr>
          <w:color w:val="000000" w:themeColor="text1"/>
          <w:u w:color="000000" w:themeColor="text1"/>
        </w:rPr>
        <w:t xml:space="preserve">English from Francis Marion University and a </w:t>
      </w:r>
      <w:r>
        <w:rPr>
          <w:color w:val="000000" w:themeColor="text1"/>
          <w:u w:color="000000" w:themeColor="text1"/>
        </w:rPr>
        <w:t>master</w:t>
      </w:r>
      <w:r w:rsidR="00E8319B" w:rsidRPr="00E8319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e</w:t>
      </w:r>
      <w:r w:rsidRPr="000E3306">
        <w:rPr>
          <w:color w:val="000000" w:themeColor="text1"/>
          <w:u w:color="000000" w:themeColor="text1"/>
        </w:rPr>
        <w:t xml:space="preserve">ducation from American Intercontinental University. </w:t>
      </w:r>
      <w:r w:rsidR="0046240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655E38">
        <w:rPr>
          <w:color w:val="000000" w:themeColor="text1"/>
          <w:u w:color="000000" w:themeColor="text1"/>
        </w:rPr>
        <w:t xml:space="preserve">also </w:t>
      </w:r>
      <w:r>
        <w:rPr>
          <w:color w:val="000000" w:themeColor="text1"/>
          <w:u w:color="000000" w:themeColor="text1"/>
        </w:rPr>
        <w:t xml:space="preserve">earned </w:t>
      </w:r>
      <w:r w:rsidRPr="000E3306">
        <w:rPr>
          <w:color w:val="000000" w:themeColor="text1"/>
          <w:u w:color="000000" w:themeColor="text1"/>
        </w:rPr>
        <w:t xml:space="preserve">National Board Certification and </w:t>
      </w:r>
      <w:r>
        <w:rPr>
          <w:color w:val="000000" w:themeColor="text1"/>
          <w:u w:color="000000" w:themeColor="text1"/>
        </w:rPr>
        <w:t xml:space="preserve">was </w:t>
      </w:r>
      <w:r w:rsidRPr="000E3306">
        <w:rPr>
          <w:color w:val="000000" w:themeColor="text1"/>
          <w:u w:color="000000" w:themeColor="text1"/>
        </w:rPr>
        <w:t xml:space="preserve">named a Top Ten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2009, 2010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2011</w:t>
      </w:r>
      <w:r w:rsidR="00462408">
        <w:rPr>
          <w:color w:val="000000" w:themeColor="text1"/>
          <w:u w:color="000000" w:themeColor="text1"/>
        </w:rPr>
        <w:t xml:space="preserve">), </w:t>
      </w:r>
      <w:r w:rsidRPr="000E3306">
        <w:rPr>
          <w:color w:val="000000" w:themeColor="text1"/>
          <w:u w:color="000000" w:themeColor="text1"/>
        </w:rPr>
        <w:t xml:space="preserve">an Influential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2008 and 2009</w:t>
      </w:r>
      <w:r w:rsidR="00462408">
        <w:rPr>
          <w:color w:val="000000" w:themeColor="text1"/>
          <w:u w:color="000000" w:themeColor="text1"/>
        </w:rPr>
        <w:t xml:space="preserve">), </w:t>
      </w:r>
      <w:r w:rsidRPr="000E3306">
        <w:rPr>
          <w:color w:val="000000" w:themeColor="text1"/>
          <w:u w:color="000000" w:themeColor="text1"/>
        </w:rPr>
        <w:t xml:space="preserve">and Distinguished Reading Teacher </w:t>
      </w:r>
      <w:r w:rsidR="00462408">
        <w:rPr>
          <w:color w:val="000000" w:themeColor="text1"/>
          <w:u w:color="000000" w:themeColor="text1"/>
        </w:rPr>
        <w:t>(</w:t>
      </w:r>
      <w:r w:rsidRPr="000E3306">
        <w:rPr>
          <w:color w:val="000000" w:themeColor="text1"/>
          <w:u w:color="000000" w:themeColor="text1"/>
        </w:rPr>
        <w:t>2007 and 2008</w:t>
      </w:r>
      <w:r w:rsidR="00462408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>; and</w:t>
      </w: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this outstanding educator </w:t>
      </w:r>
      <w:r w:rsidRPr="000E3306">
        <w:rPr>
          <w:color w:val="000000" w:themeColor="text1"/>
          <w:u w:color="000000" w:themeColor="text1"/>
        </w:rPr>
        <w:t>is the extended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essay supervisor, Kickin</w:t>
      </w:r>
      <w:r w:rsidR="00E8319B" w:rsidRPr="00E8319B">
        <w:rPr>
          <w:color w:val="000000" w:themeColor="text1"/>
          <w:u w:color="000000" w:themeColor="text1"/>
        </w:rPr>
        <w:t>’</w:t>
      </w:r>
      <w:r w:rsidRPr="000E3306">
        <w:rPr>
          <w:color w:val="000000" w:themeColor="text1"/>
          <w:u w:color="000000" w:themeColor="text1"/>
        </w:rPr>
        <w:t xml:space="preserve"> for a Cure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>dvisor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International Cuisine Extravaganza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ssistant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dvisor. </w:t>
      </w:r>
      <w:r>
        <w:rPr>
          <w:color w:val="000000" w:themeColor="text1"/>
          <w:u w:color="000000" w:themeColor="text1"/>
        </w:rPr>
        <w:t>In addition, she</w:t>
      </w:r>
      <w:r w:rsidRPr="000E3306">
        <w:rPr>
          <w:color w:val="000000" w:themeColor="text1"/>
          <w:u w:color="000000" w:themeColor="text1"/>
        </w:rPr>
        <w:t xml:space="preserve"> served as the yearbook advisor for </w:t>
      </w:r>
      <w:r>
        <w:rPr>
          <w:color w:val="000000" w:themeColor="text1"/>
          <w:u w:color="000000" w:themeColor="text1"/>
        </w:rPr>
        <w:t>a</w:t>
      </w:r>
      <w:r w:rsidRPr="000E3306">
        <w:rPr>
          <w:color w:val="000000" w:themeColor="text1"/>
          <w:u w:color="000000" w:themeColor="text1"/>
        </w:rPr>
        <w:t xml:space="preserve"> year. The most rewarding part of </w:t>
      </w:r>
      <w:r>
        <w:rPr>
          <w:color w:val="000000" w:themeColor="text1"/>
          <w:u w:color="000000" w:themeColor="text1"/>
        </w:rPr>
        <w:t>her</w:t>
      </w:r>
      <w:r w:rsidRPr="000E330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duties</w:t>
      </w:r>
      <w:r w:rsidRPr="000E3306">
        <w:rPr>
          <w:color w:val="000000" w:themeColor="text1"/>
          <w:u w:color="000000" w:themeColor="text1"/>
        </w:rPr>
        <w:t xml:space="preserve"> is working with students in the International Baccalaureate Diploma Programme</w:t>
      </w:r>
      <w:r>
        <w:rPr>
          <w:color w:val="000000" w:themeColor="text1"/>
          <w:u w:color="000000" w:themeColor="text1"/>
        </w:rPr>
        <w:t xml:space="preserve">. </w:t>
      </w:r>
      <w:r w:rsidRPr="000E3306">
        <w:rPr>
          <w:color w:val="000000" w:themeColor="text1"/>
          <w:u w:color="000000" w:themeColor="text1"/>
        </w:rPr>
        <w:t xml:space="preserve">In this role, she has been able to witness students succeed not just in school but </w:t>
      </w:r>
      <w:r>
        <w:rPr>
          <w:color w:val="000000" w:themeColor="text1"/>
          <w:u w:color="000000" w:themeColor="text1"/>
        </w:rPr>
        <w:t xml:space="preserve">also </w:t>
      </w:r>
      <w:r w:rsidRPr="000E3306">
        <w:rPr>
          <w:color w:val="000000" w:themeColor="text1"/>
          <w:u w:color="000000" w:themeColor="text1"/>
        </w:rPr>
        <w:t>in life</w:t>
      </w:r>
      <w:r>
        <w:rPr>
          <w:color w:val="000000" w:themeColor="text1"/>
          <w:u w:color="000000" w:themeColor="text1"/>
        </w:rPr>
        <w:t>; and</w:t>
      </w:r>
    </w:p>
    <w:p w:rsidR="00F67E41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E41" w:rsidRPr="000E3306" w:rsidRDefault="00F67E41" w:rsidP="00F67E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because she believes strongly in community involv</w:t>
      </w:r>
      <w:r w:rsidR="0005409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ment, </w:t>
      </w:r>
      <w:r w:rsidRPr="000E3306">
        <w:rPr>
          <w:color w:val="000000" w:themeColor="text1"/>
          <w:u w:color="000000" w:themeColor="text1"/>
        </w:rPr>
        <w:t xml:space="preserve">Suzanne </w:t>
      </w:r>
      <w:r>
        <w:rPr>
          <w:color w:val="000000" w:themeColor="text1"/>
          <w:u w:color="000000" w:themeColor="text1"/>
        </w:rPr>
        <w:t xml:space="preserve">Koty </w:t>
      </w:r>
      <w:r w:rsidRPr="000E3306">
        <w:rPr>
          <w:color w:val="000000" w:themeColor="text1"/>
          <w:u w:color="000000" w:themeColor="text1"/>
        </w:rPr>
        <w:t>is a member of numerous organizations</w:t>
      </w:r>
      <w:r>
        <w:rPr>
          <w:color w:val="000000" w:themeColor="text1"/>
          <w:u w:color="000000" w:themeColor="text1"/>
        </w:rPr>
        <w:t xml:space="preserve">. These include </w:t>
      </w:r>
      <w:r w:rsidRPr="000E3306">
        <w:rPr>
          <w:color w:val="000000" w:themeColor="text1"/>
          <w:u w:color="000000" w:themeColor="text1"/>
        </w:rPr>
        <w:t>the Sumter Soccer Club, Sandlapper Soccer League, Sweet Reads Book Club, Palmetto State Teachers</w:t>
      </w:r>
      <w:r w:rsidR="00E8319B" w:rsidRPr="00E8319B">
        <w:rPr>
          <w:color w:val="000000" w:themeColor="text1"/>
          <w:u w:color="000000" w:themeColor="text1"/>
        </w:rPr>
        <w:t>’</w:t>
      </w:r>
      <w:r w:rsidRPr="000E3306">
        <w:rPr>
          <w:color w:val="000000" w:themeColor="text1"/>
          <w:u w:color="000000" w:themeColor="text1"/>
        </w:rPr>
        <w:t xml:space="preserve"> Association, Parent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Teacher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>Student Association, St. Anne Catholic Church, Santee</w:t>
      </w:r>
      <w:r w:rsidR="00E8319B">
        <w:rPr>
          <w:color w:val="000000" w:themeColor="text1"/>
          <w:u w:color="000000" w:themeColor="text1"/>
        </w:rPr>
        <w:noBreakHyphen/>
      </w:r>
      <w:r w:rsidRPr="000E3306">
        <w:rPr>
          <w:color w:val="000000" w:themeColor="text1"/>
          <w:u w:color="000000" w:themeColor="text1"/>
        </w:rPr>
        <w:t xml:space="preserve">Wateree Writing Project, National </w:t>
      </w:r>
      <w:r w:rsidRPr="000E3306">
        <w:rPr>
          <w:color w:val="000000" w:themeColor="text1"/>
          <w:u w:color="000000" w:themeColor="text1"/>
        </w:rPr>
        <w:lastRenderedPageBreak/>
        <w:t>Writing Project, National Board of Professional Teaching Standards, Sumter Schools Education Association, South Carolina Education Association</w:t>
      </w:r>
      <w:r>
        <w:rPr>
          <w:color w:val="000000" w:themeColor="text1"/>
          <w:u w:color="000000" w:themeColor="text1"/>
        </w:rPr>
        <w:t>,</w:t>
      </w:r>
      <w:r w:rsidRPr="000E3306">
        <w:rPr>
          <w:color w:val="000000" w:themeColor="text1"/>
          <w:u w:color="000000" w:themeColor="text1"/>
        </w:rPr>
        <w:t xml:space="preserve"> and Delta Kappa</w:t>
      </w:r>
      <w:r>
        <w:rPr>
          <w:color w:val="000000" w:themeColor="text1"/>
          <w:u w:color="000000" w:themeColor="text1"/>
        </w:rPr>
        <w:t xml:space="preserve"> Gamma; and</w:t>
      </w:r>
    </w:p>
    <w:p w:rsidR="00BF3833" w:rsidRDefault="00BF3833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</w:rPr>
        <w:t xml:space="preserve">grateful for the consistent commitment and excellence as an educator that </w:t>
      </w:r>
      <w:r w:rsidR="00DE535A">
        <w:rPr>
          <w:color w:val="000000" w:themeColor="text1"/>
        </w:rPr>
        <w:t>Suzanne Koty</w:t>
      </w:r>
      <w:r>
        <w:rPr>
          <w:color w:val="000000" w:themeColor="text1"/>
        </w:rPr>
        <w:t xml:space="preserve"> has bestowed on the people of South Carolina, the House of Representatives takes great pleasure in saluting h</w:t>
      </w:r>
      <w:r w:rsidR="00DE535A">
        <w:rPr>
          <w:color w:val="000000" w:themeColor="text1"/>
        </w:rPr>
        <w:t>er</w:t>
      </w:r>
      <w:r>
        <w:rPr>
          <w:color w:val="000000" w:themeColor="text1"/>
        </w:rPr>
        <w:t xml:space="preserve"> on receiving the prestigious </w:t>
      </w:r>
      <w:r>
        <w:t>Sumter School District Teacher of the Year</w:t>
      </w:r>
      <w:r>
        <w:rPr>
          <w:color w:val="000000" w:themeColor="text1"/>
        </w:rPr>
        <w:t xml:space="preserve"> award. Now, therefore,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130B26">
        <w:t xml:space="preserve">congratulate Suzanne Koty </w:t>
      </w:r>
      <w:r>
        <w:t>on being named Sumter School District Teacher of the Year and thank h</w:t>
      </w:r>
      <w:r w:rsidR="00130B26">
        <w:t>er</w:t>
      </w:r>
      <w:r>
        <w:t xml:space="preserve"> for </w:t>
      </w:r>
      <w:r w:rsidR="00F53B92">
        <w:t xml:space="preserve">many </w:t>
      </w:r>
      <w:r>
        <w:t>years of dedicated service as an educator.</w:t>
      </w: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60C67" w:rsidRDefault="00F60C67" w:rsidP="00F60C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130B26">
        <w:t>Suzanne Koty</w:t>
      </w:r>
      <w:r>
        <w:t>.</w:t>
      </w:r>
    </w:p>
    <w:p w:rsidR="001A71F9" w:rsidRDefault="00E8319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71F9" w:rsidRDefault="001A71F9" w:rsidP="00023BF6">
      <w:pPr>
        <w:suppressAutoHyphens/>
      </w:pPr>
    </w:p>
    <w:sectPr w:rsidR="001A71F9" w:rsidSect="00023BF6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6331" w:rsidRDefault="00516331" w:rsidP="009F0C77">
      <w:r>
        <w:separator/>
      </w:r>
    </w:p>
  </w:endnote>
  <w:endnote w:type="continuationSeparator" w:id="0">
    <w:p w:rsidR="00516331" w:rsidRDefault="0051633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DFAF583-2E86-4BF2-8164-37D4EB17AD1F}"/>
    <w:embedBold r:id="rId2" w:fontKey="{E108BA05-767B-4A0F-96E1-0EDCE387427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EA75217-1B67-4F17-AD7D-34FCC8714B1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2E448A-39DB-48C8-950F-6D30B298923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3BF6" w:rsidRPr="001A71F9" w:rsidRDefault="00023BF6" w:rsidP="001A71F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[5410]</w:t>
    </w:r>
    <w:r>
      <w:tab/>
    </w:r>
    <w:r w:rsidR="003E0509">
      <w:fldChar w:fldCharType="begin"/>
    </w:r>
    <w:r w:rsidR="003E0509">
      <w:instrText xml:space="preserve"> PAGE  \* MERGEFORMAT </w:instrText>
    </w:r>
    <w:r w:rsidR="003E0509">
      <w:fldChar w:fldCharType="separate"/>
    </w:r>
    <w:r w:rsidR="004219DE">
      <w:rPr>
        <w:noProof/>
      </w:rPr>
      <w:t>1</w:t>
    </w:r>
    <w:r w:rsidR="003E05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6331" w:rsidRDefault="00516331" w:rsidP="009F0C77">
      <w:r>
        <w:separator/>
      </w:r>
    </w:p>
  </w:footnote>
  <w:footnote w:type="continuationSeparator" w:id="0">
    <w:p w:rsidR="00516331" w:rsidRDefault="0051633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697DG14"/>
    <w:docVar w:name="CoverBillType" w:val="r"/>
    <w:docVar w:name="docpath" w:val="L:\Council\bills\RM\1697DG14.DOCX"/>
    <w:docVar w:name="dvBillNumber" w:val="541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D39C7"/>
    <w:rsid w:val="00011869"/>
    <w:rsid w:val="000166D4"/>
    <w:rsid w:val="00023BF6"/>
    <w:rsid w:val="0005409C"/>
    <w:rsid w:val="000D1B80"/>
    <w:rsid w:val="000D39C7"/>
    <w:rsid w:val="000E1785"/>
    <w:rsid w:val="000F40FA"/>
    <w:rsid w:val="0010776B"/>
    <w:rsid w:val="00130B26"/>
    <w:rsid w:val="00133E66"/>
    <w:rsid w:val="001435A3"/>
    <w:rsid w:val="0018434B"/>
    <w:rsid w:val="001A71F9"/>
    <w:rsid w:val="001D08F2"/>
    <w:rsid w:val="001D525B"/>
    <w:rsid w:val="001D7F4F"/>
    <w:rsid w:val="002321B6"/>
    <w:rsid w:val="00250967"/>
    <w:rsid w:val="002543C8"/>
    <w:rsid w:val="00254DDC"/>
    <w:rsid w:val="00284AAE"/>
    <w:rsid w:val="00295BEC"/>
    <w:rsid w:val="002C2C79"/>
    <w:rsid w:val="002E5912"/>
    <w:rsid w:val="002F57A2"/>
    <w:rsid w:val="00301B21"/>
    <w:rsid w:val="00325348"/>
    <w:rsid w:val="0032732C"/>
    <w:rsid w:val="00336AD0"/>
    <w:rsid w:val="00352B3B"/>
    <w:rsid w:val="0037079A"/>
    <w:rsid w:val="003A5052"/>
    <w:rsid w:val="003D01E8"/>
    <w:rsid w:val="003D3DFC"/>
    <w:rsid w:val="003E0509"/>
    <w:rsid w:val="003E5288"/>
    <w:rsid w:val="003F6D79"/>
    <w:rsid w:val="0041760A"/>
    <w:rsid w:val="00417C01"/>
    <w:rsid w:val="004219DE"/>
    <w:rsid w:val="00462408"/>
    <w:rsid w:val="004809EE"/>
    <w:rsid w:val="004E7D54"/>
    <w:rsid w:val="00516331"/>
    <w:rsid w:val="005273C6"/>
    <w:rsid w:val="00530A69"/>
    <w:rsid w:val="00545593"/>
    <w:rsid w:val="00577C6C"/>
    <w:rsid w:val="005C2FE2"/>
    <w:rsid w:val="005E2BC9"/>
    <w:rsid w:val="00605102"/>
    <w:rsid w:val="006215AA"/>
    <w:rsid w:val="00655E38"/>
    <w:rsid w:val="00690981"/>
    <w:rsid w:val="006913C9"/>
    <w:rsid w:val="0069470D"/>
    <w:rsid w:val="00734F00"/>
    <w:rsid w:val="007A70AE"/>
    <w:rsid w:val="008362E8"/>
    <w:rsid w:val="008A1768"/>
    <w:rsid w:val="008F0F33"/>
    <w:rsid w:val="008F4429"/>
    <w:rsid w:val="009371CA"/>
    <w:rsid w:val="0094021A"/>
    <w:rsid w:val="009A415E"/>
    <w:rsid w:val="009B44AF"/>
    <w:rsid w:val="009B55D2"/>
    <w:rsid w:val="009C6A0B"/>
    <w:rsid w:val="009D39EF"/>
    <w:rsid w:val="009F0C77"/>
    <w:rsid w:val="009F4DD1"/>
    <w:rsid w:val="00A206A1"/>
    <w:rsid w:val="00A41684"/>
    <w:rsid w:val="00A64E80"/>
    <w:rsid w:val="00A72BCD"/>
    <w:rsid w:val="00A741D9"/>
    <w:rsid w:val="00A833AB"/>
    <w:rsid w:val="00A9741D"/>
    <w:rsid w:val="00AD4B17"/>
    <w:rsid w:val="00B22797"/>
    <w:rsid w:val="00B412D4"/>
    <w:rsid w:val="00BE3C22"/>
    <w:rsid w:val="00BF3833"/>
    <w:rsid w:val="00C0345E"/>
    <w:rsid w:val="00C3483A"/>
    <w:rsid w:val="00C74E9D"/>
    <w:rsid w:val="00C76BA9"/>
    <w:rsid w:val="00C82FD3"/>
    <w:rsid w:val="00C92819"/>
    <w:rsid w:val="00CC6B7B"/>
    <w:rsid w:val="00CD2089"/>
    <w:rsid w:val="00D73A67"/>
    <w:rsid w:val="00D970A9"/>
    <w:rsid w:val="00DE535A"/>
    <w:rsid w:val="00DF3845"/>
    <w:rsid w:val="00E41911"/>
    <w:rsid w:val="00E8319B"/>
    <w:rsid w:val="00E92EEF"/>
    <w:rsid w:val="00F24442"/>
    <w:rsid w:val="00F50AE3"/>
    <w:rsid w:val="00F53B92"/>
    <w:rsid w:val="00F60C67"/>
    <w:rsid w:val="00F63EE4"/>
    <w:rsid w:val="00F67CF1"/>
    <w:rsid w:val="00F67E4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018A535-3B07-463D-8E45-F8A894F49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23BF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p:\pprever\2013-14\5410_20140827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FFEE19-2750-4254-8B96-95FFA165F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608</Words>
  <Characters>3471</Characters>
  <Application>Microsoft Office Word</Application>
  <DocSecurity>0</DocSecurity>
  <Lines>28</Lines>
  <Paragraphs>8</Paragraphs>
  <ScaleCrop>false</ScaleCrop>
  <Company>LPITS</Company>
  <LinksUpToDate>false</LinksUpToDate>
  <CharactersWithSpaces>4071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5410: Suzanne Koty - South Carolina Legislature Online</dc:title>
  <dc:creator>McDowell</dc:creator>
  <cp:lastModifiedBy>N Cumfer</cp:lastModifiedBy>
  <cp:revision>5</cp:revision>
  <cp:lastPrinted>2014-08-21T19:43:00Z</cp:lastPrinted>
  <dcterms:created xsi:type="dcterms:W3CDTF">2014-08-27T19:15:00Z</dcterms:created>
  <dcterms:modified xsi:type="dcterms:W3CDTF">2014-12-05T18:21:00Z</dcterms:modified>
</cp:coreProperties>
</file>