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0089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II. STATEWIDE ARTS SERVICES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PERSONAL SERVICE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CLASSIFIED POSITIONS               665,285     367,223     675,650     377,588     724,385     426,323     675,650     377,588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NEW POSITIONS</w:t>
      </w:r>
    </w:p>
    <w:p w:rsidR="006A7C5D" w:rsidRDefault="006A7C5D" w:rsidP="006A7C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PROGRAM COORDINATOR I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  665,285     367,223     675,650     377,588     724,385     426,323     675,650     377,588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(22.50)     (14.50)     (23.50)     (14.50)     (23.50)     (14.50)     (23.50)     (14.50)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360,608      45,000     360,608      45,000     360,608      45,000     360,608      45,000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DIST TO SUBDIVISIONS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DISTRIBUTION TO SUBDIVISIONS     3,022,947   2,333,318   3,022,947   2,333,318   3,022,947   2,333,318   3,022,947   2,333,318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DIST SUBDIVISIONS           3,022,947   2,333,318   3,022,947   2,333,318   3,022,947   2,333,318   3,022,947   2,333,318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STATEWIDE ARTS SERVICE       4,048,840   2,745,541   4,059,205   2,755,906   4,107,940   2,804,641   4,059,205   2,755,906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(22.50)     (14.50)     (23.50)     (14.50)     (23.50)     (14.50)     (23.50)     (14.50)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III. EMPLOYEE BENEFITS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  328,313     168,096     334,211     173,994     352,976     192,759     334,211     173,994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  328,313     168,096     334,211     173,994     352,976     192,759     334,211     173,994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  328,313     168,096     334,211     173,994     352,976     192,759     334,211     173,994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ARTS COMMISSION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</w:p>
    <w:p w:rsidR="006A7C5D" w:rsidRDefault="006A7C5D" w:rsidP="006A7C5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0090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 4,475,233   2,965,885   4,491,496   2,982,148   4,558,996   3,049,648   4,491,496   2,982,148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(23.50)     (15.00)     (24.50)     (15.00)     (24.50)     (15.00)     (24.50)     (15.00)</w:t>
      </w:r>
    </w:p>
    <w:p w:rsidR="006A7C5D" w:rsidRPr="00A542EF" w:rsidRDefault="006A7C5D" w:rsidP="006A7C5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A7C5D" w:rsidRDefault="006A7C5D" w:rsidP="006A7C5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A7C5D" w:rsidSect="006A7C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C5D" w:rsidRDefault="006A7C5D" w:rsidP="00DA542B">
      <w:r>
        <w:separator/>
      </w:r>
    </w:p>
  </w:endnote>
  <w:endnote w:type="continuationSeparator" w:id="0">
    <w:p w:rsidR="006A7C5D" w:rsidRDefault="006A7C5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DE872D-15AE-4AB7-99D7-ABAB15EBDC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19C955-384A-43F6-AA23-351A279EAAD7}"/>
    <w:embedItalic r:id="rId3" w:fontKey="{C989E359-18CB-4B2D-B578-C498081E98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0226BA-5666-41DA-BC40-F164CF18C3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18EB18D-F964-40D9-892D-DF6DE74A5E52}"/>
    <w:embedItalic r:id="rId6" w:fontKey="{3CCFDAFE-4799-4110-BEA9-5FC0AAB3B1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C38E131-DA47-4ECB-98B0-CF269C3BCF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C5D" w:rsidRDefault="006A7C5D" w:rsidP="00DA542B">
      <w:r>
        <w:separator/>
      </w:r>
    </w:p>
  </w:footnote>
  <w:footnote w:type="continuationSeparator" w:id="0">
    <w:p w:rsidR="006A7C5D" w:rsidRDefault="006A7C5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5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A7C5D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367</Words>
  <Characters>3272</Characters>
  <Application>Microsoft Office Word</Application>
  <DocSecurity>0</DocSecurity>
  <Lines>61</Lines>
  <Paragraphs>57</Paragraphs>
  <ScaleCrop>false</ScaleCrop>
  <LinksUpToDate>false</LinksUpToDate>
  <CharactersWithSpaces>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28 -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