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0093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CONFEDERATE RELIC ROOM &amp; MILITARY MUSEUM COMM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CONFEDERATE RELIC ROOM &amp;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MUSEUM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PERSONAL SERVICE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CLASSIFIED POSITIONS                                       230,091     230,091     277,183     277,183     230,091     230,091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                       (7.00)      (7.00)      (7.00)      (7.00)      (7.00)      (7.00)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UNCLASSIFIED POSITIONS                                      80,185      80,185      80,185      80,185      80,185      80,185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PERSONAL SERVICES                                     25,000      25,000      25,000      25,000      25,000      25,000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                        335,276     335,276     382,368     382,368     335,276     335,276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(8.00)      (8.00)      (8.00)      (8.00)      (8.00)      (8.00)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                        769,252     350,000     769,252     350,000     769,252     350,000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SPECIAL ITEMS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SOUTHERN MARITIME COLLECTION                                                        25,000      25,000      25,000      25,000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SPECIAL ITEMS                                                                  25,000      25,000      25,000      25,000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TOTAL CONFEDERATE RELIC ROOM &amp;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MUSEUM                                                    1,104,528     685,276   1,176,620     757,368   1,129,528     710,276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(8.00)      (8.00)      (8.00)      (8.00)      (8.00)      (8.00)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EMPLOYEE BENEFITS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                          113,899     113,899     130,852     130,852     113,899     113,899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                          113,899     113,899     130,852     130,852     113,899     113,899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                          113,899     113,899     130,852     130,852     113,899     113,899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CONFEDERATE RELIC ROOM &amp;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MILITARY MUSEUM COMM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FUNDS AVAILABLE                                      1,218,427     799,175   1,307,472     888,220   1,243,427     824,175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AUTHORIZED FTE POSITIONS                                (8.00)      (8.00)      (8.00)      (8.00)      (8.00)      (8.00)</w:t>
      </w:r>
    </w:p>
    <w:p w:rsidR="00204311" w:rsidRPr="00A542EF" w:rsidRDefault="00204311" w:rsidP="0020431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4311" w:rsidRDefault="00204311" w:rsidP="0020431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04311" w:rsidSect="002043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311" w:rsidRDefault="00204311" w:rsidP="00DA542B">
      <w:r>
        <w:separator/>
      </w:r>
    </w:p>
  </w:endnote>
  <w:endnote w:type="continuationSeparator" w:id="0">
    <w:p w:rsidR="00204311" w:rsidRDefault="0020431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F88964-D987-4A47-83CF-FBB0FF9B6B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0159FF-1D1E-4D3B-89A8-6D8FB253AF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AE3B879-8B5D-45AA-9ED0-EA42D3AE4E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A492BF9-5679-440B-BCC9-4F04330DF3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2F0344-F4A1-4F7D-9850-0B0297E7A7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311" w:rsidRDefault="00204311" w:rsidP="00DA542B">
      <w:r>
        <w:separator/>
      </w:r>
    </w:p>
  </w:footnote>
  <w:footnote w:type="continuationSeparator" w:id="0">
    <w:p w:rsidR="00204311" w:rsidRDefault="0020431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31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0431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251</Words>
  <Characters>2195</Characters>
  <Application>Microsoft Office Word</Application>
  <DocSecurity>0</DocSecurity>
  <Lines>43</Lines>
  <Paragraphs>42</Paragraphs>
  <ScaleCrop>false</ScaleCrop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30 -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