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839" w:rsidRPr="00A542EF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37-0001                                              SECTION  37                                                 PAGE 0127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211839" w:rsidRPr="00A542EF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DIRECTOR                           119,928      61,926     119,928      59,964     119,928      59,964     119,928      59,964</w:t>
      </w:r>
    </w:p>
    <w:p w:rsidR="00211839" w:rsidRPr="00A542EF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 (.50)      (1.00)       (.50)      (1.00)       (.50)      (1.00)       (.50)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CLASSIFIED POSITIONS                59,713      14,438      90,551      31,888      90,551      31,888      90,551      31,888</w:t>
      </w:r>
    </w:p>
    <w:p w:rsidR="00211839" w:rsidRPr="00A542EF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 (1.00)       (.25)      (2.00)       (.75)      (2.00)       (.75)      (2.00)       (.75)</w:t>
      </w:r>
    </w:p>
    <w:p w:rsidR="00211839" w:rsidRPr="00A542EF" w:rsidRDefault="00211839" w:rsidP="002118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TOTAL PERSONAL SERVICE              179,641      76,364     210,479      91,852     210,479      91,852     210,479      91,852</w:t>
      </w:r>
    </w:p>
    <w:p w:rsidR="00211839" w:rsidRPr="00A542EF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  (2.00)       (.75)      (3.00)      (1.25)      (3.00)      (1.25)      (3.00)      (1.25)</w:t>
      </w:r>
    </w:p>
    <w:p w:rsidR="00211839" w:rsidRPr="00A542EF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OTHER OPERATING EXPENSES             27,863      14,863      27,863      14,863      27,863      14,863      27,863      14,863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TOTAL ADMINISTRATION                 207,504      91,227     238,342     106,715     238,342     106,715     238,342     106,715</w:t>
      </w:r>
    </w:p>
    <w:p w:rsidR="00211839" w:rsidRPr="00A542EF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  (2.00)       (.75)      (3.00)      (1.25)      (3.00)      (1.25)      (3.00)      (1.25)</w:t>
      </w:r>
    </w:p>
    <w:p w:rsidR="00211839" w:rsidRPr="00A542EF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II. FINANCE &amp; OPERATIONS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PERSONAL SERVICE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CLASSIFIED POSITIONS               574,377     168,599     628,658     204,283     628,658     204,283     628,658     204,283</w:t>
      </w:r>
    </w:p>
    <w:p w:rsidR="00211839" w:rsidRPr="00A542EF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                                   (20.86)      (9.21)     (20.86)      (9.21)     (20.86)      (9.21)     (20.86)      (9.21)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OTHER PERSONAL SERVICES            127,561                 101,459                 101,459                 101,459</w:t>
      </w:r>
    </w:p>
    <w:p w:rsidR="00211839" w:rsidRPr="00A542EF" w:rsidRDefault="00211839" w:rsidP="002118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TOTAL PERSONAL SERVICE              701,938     168,599     730,117     204,283     730,117     204,283     730,117     204,283</w:t>
      </w:r>
    </w:p>
    <w:p w:rsidR="00211839" w:rsidRPr="00A542EF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  (20.86)      (9.21)     (20.86)      (9.21)     (20.86)      (9.21)     (20.86)      (9.21)</w:t>
      </w:r>
    </w:p>
    <w:p w:rsidR="00211839" w:rsidRPr="00A542EF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OTHER OPERATING EXPENSES          1,847,918      12,949   2,017,979      13,489   2,017,979      13,489   2,017,979      13,489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SPECIAL ITEMS</w:t>
      </w:r>
    </w:p>
    <w:p w:rsidR="00211839" w:rsidRPr="00A542EF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STATE BLOCK GRANT                  174,474     174,474     174,474     174,474     174,474     174,474     174,474     174,474</w:t>
      </w:r>
    </w:p>
    <w:p w:rsidR="00211839" w:rsidRPr="00A542EF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LOCAL SALARY SUPPLEMENT          3,361,094   3,361,094   3,485,125   3,485,125   3,485,125   3,485,125   3,485,125   3,485,125</w:t>
      </w:r>
    </w:p>
    <w:p w:rsidR="00211839" w:rsidRPr="00A542EF" w:rsidRDefault="00211839" w:rsidP="002118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1839" w:rsidRPr="00A542EF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TOTAL SPECIAL ITEMS               3,535,568   3,535,568   3,659,599   3,659,599   3,659,599   3,659,599   3,659,599   3,659,599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DIST SUBDIVISIONS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ALLOC CNTY-RESTRICTED                5,000                   5,000                   5,000                   5,000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ALLOC OTHER STATE AGENCIES         425,132                 300,132                 300,132                 300,132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ALCOHOL AND DRUG TREATMENT      21,475,368              22,178,973              22,178,973              22,178,973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ALCOHOL &amp; DRUG MATCH FUNDS       1,014,140                 974,796                 974,796                 974,796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ALCOHOL &amp; DRUG PREVENTION        7,265,346               4,561,135               4,561,135               4,561,135</w:t>
      </w:r>
    </w:p>
    <w:p w:rsidR="00211839" w:rsidRPr="00A542EF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AID OTHER STATE AGENCIES         1,915,902   1,915,902   1,915,902   1,915,902   1,915,902   1,915,902   1,915,902   1,915,902</w:t>
      </w:r>
    </w:p>
    <w:p w:rsidR="00211839" w:rsidRPr="00A542EF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ALCOHOL &amp; DRUG TREATMENT           310,818     310,818     310,818     310,818     310,818     310,818     310,818     310,818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AID TO ENT-ALCOHOL &amp; DRUG</w:t>
      </w:r>
    </w:p>
    <w:p w:rsidR="00211839" w:rsidRPr="00A542EF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MATCH FUNDS                       100,166     100,166     100,166     100,166     100,166     100,166     100,166     100,166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AID TO ENTITIES - ALCOHOL &amp;</w:t>
      </w:r>
    </w:p>
    <w:p w:rsidR="00211839" w:rsidRPr="00A542EF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DRUG PREVENTION                    84,329      84,329      84,329      84,329      84,329      84,329      84,329      84,329</w:t>
      </w:r>
    </w:p>
    <w:p w:rsidR="00211839" w:rsidRPr="00A542EF" w:rsidRDefault="00211839" w:rsidP="002118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1839" w:rsidRPr="00A542EF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TOTAL DIST SUBDIVISIONS          32,596,201   2,411,215  30,431,251   2,411,215  30,431,251   2,411,215  30,431,251   2,411,215</w:t>
      </w:r>
    </w:p>
    <w:p w:rsidR="00211839" w:rsidRPr="00A542EF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</w:p>
    <w:p w:rsidR="00211839" w:rsidRDefault="00211839" w:rsidP="0021183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11839" w:rsidRPr="00A542EF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37-0002                                              SECTION  37                                                 PAGE 0128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211839" w:rsidRPr="00A542EF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TOTAL FINANCE &amp; OPERATIONS        38,681,625   6,128,331  36,838,946   6,288,586  36,838,946   6,288,586  36,838,946   6,288,586</w:t>
      </w:r>
    </w:p>
    <w:p w:rsidR="00211839" w:rsidRPr="00A542EF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                                 (20.86)      (9.21)     (20.86)      (9.21)     (20.86)      (9.21)     (20.86)      (9.21)</w:t>
      </w:r>
    </w:p>
    <w:p w:rsidR="00211839" w:rsidRPr="00A542EF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III. SERVICES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PERSONAL SERVICE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CLASSIFIED POSITIONS               118,415      68,570     122,327      71,484     122,327      71,484     122,327      71,484</w:t>
      </w:r>
    </w:p>
    <w:p w:rsidR="00211839" w:rsidRPr="00A542EF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  (2.00)       (.90)      (2.00)       (.90)      (2.00)       (.90)      (2.00)       (.90)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OTHER PERSONAL SERVICES            217,070                 119,304                 119,304                 119,304</w:t>
      </w:r>
    </w:p>
    <w:p w:rsidR="00211839" w:rsidRPr="00A542EF" w:rsidRDefault="00211839" w:rsidP="002118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TOTAL PERSONAL SERVICE              335,485      68,570     241,631      71,484     241,631      71,484     241,631      71,484</w:t>
      </w:r>
    </w:p>
    <w:p w:rsidR="00211839" w:rsidRPr="00A542EF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  (2.00)       (.90)      (2.00)       (.90)      (2.00)       (.90)      (2.00)       (.90)</w:t>
      </w:r>
    </w:p>
    <w:p w:rsidR="00211839" w:rsidRPr="00A542EF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OTHER OPERATING EXPENSES             80,586       4,500      28,596       4,500      28,596       4,500      28,596       4,500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TOTAL SERVICES                       416,071      73,070     270,227      75,984     270,227      75,984     270,227      75,984</w:t>
      </w:r>
    </w:p>
    <w:p w:rsidR="00211839" w:rsidRPr="00A542EF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                                   (2.00)       (.90)      (2.00)       (.90)      (2.00)       (.90)      (2.00)       (.90)</w:t>
      </w:r>
    </w:p>
    <w:p w:rsidR="00211839" w:rsidRPr="00A542EF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IV. PROGRAMS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PERSONAL SERVICE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CLASSIFIED POSITIONS               431,560      33,192     398,462      10,312     398,462      10,312     398,462      10,312</w:t>
      </w:r>
    </w:p>
    <w:p w:rsidR="00211839" w:rsidRPr="00A542EF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                                 (8.95)       (.60)      (7.95)       (.10)      (7.95)       (.10)      (7.95)       (.10)</w:t>
      </w:r>
    </w:p>
    <w:p w:rsidR="00211839" w:rsidRPr="00A542EF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OTHER PERSONAL SERVICES            609,229                 793,418      10,763     793,418      10,763     793,418      10,763</w:t>
      </w:r>
    </w:p>
    <w:p w:rsidR="00211839" w:rsidRPr="00A542EF" w:rsidRDefault="00211839" w:rsidP="002118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TOTAL PERSONAL SERVICE            1,040,789      33,192   1,191,880      21,075   1,191,880      21,075   1,191,880      21,075</w:t>
      </w:r>
    </w:p>
    <w:p w:rsidR="00211839" w:rsidRPr="00A542EF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                                   (8.95)       (.60)      (7.95)       (.10)      (7.95)       (.10)      (7.95)       (.10)</w:t>
      </w:r>
    </w:p>
    <w:p w:rsidR="00211839" w:rsidRPr="00A542EF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OTHER OPERATING EXPENSES            543,861       5,000     800,930       5,000     800,930       5,000     800,930       5,000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TOTAL PROGRAMS                     1,584,650      38,192   1,992,810      26,075   1,992,810      26,075   1,992,810      26,075</w:t>
      </w:r>
    </w:p>
    <w:p w:rsidR="00211839" w:rsidRPr="00A542EF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                                    (8.95)       (.60)      (7.95)       (.10)      (7.95)       (.10)      (7.95)       (.10)</w:t>
      </w:r>
    </w:p>
    <w:p w:rsidR="00211839" w:rsidRPr="00A542EF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V. EMPLOYEE BENEFITS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C. STATE EMPLOYER CONTRIBUTIONS</w:t>
      </w:r>
    </w:p>
    <w:p w:rsidR="00211839" w:rsidRPr="00A542EF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EMPLOYER CONTRIBUTIONS             746,903     173,852     813,882     146,309     813,882     146,309     813,882     146,309</w:t>
      </w:r>
    </w:p>
    <w:p w:rsidR="00211839" w:rsidRPr="00A542EF" w:rsidRDefault="00211839" w:rsidP="002118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1839" w:rsidRPr="00A542EF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TOTAL FRINGE BENEFITS               746,903     173,852     813,882     146,309     813,882     146,309     813,882     146,309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11839" w:rsidRPr="00A542EF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TOTAL EMPLOYEE BENEFITS              746,903     173,852     813,882     146,309     813,882     146,309     813,882     146,309</w:t>
      </w:r>
    </w:p>
    <w:p w:rsidR="00211839" w:rsidRPr="00A542EF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VI. NON-RECURRING APPROPRIATIONS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DRUG TESTING &amp; SCREENING FOR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DSS                                                      3,120,000               3,120,000               3,120,000</w:t>
      </w:r>
    </w:p>
    <w:p w:rsidR="00211839" w:rsidRPr="00A542EF" w:rsidRDefault="00211839" w:rsidP="002118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TOTAL NON-RECURRING APPRO.                                 3,120,000               3,120,000               3,120,000</w:t>
      </w:r>
    </w:p>
    <w:p w:rsidR="00211839" w:rsidRPr="00A542EF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</w:p>
    <w:p w:rsidR="00211839" w:rsidRDefault="00211839" w:rsidP="0021183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11839" w:rsidRPr="00A542EF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37-0003                                              SECTION  37                                                 PAGE 0129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DEPT OF ALCOHOL &amp; OTHER DRUG ABUSE SERVICES</w:t>
      </w:r>
    </w:p>
    <w:p w:rsidR="00211839" w:rsidRPr="00A542EF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TOTAL NON-RECURRING                                        3,120,000               3,120,000               3,120,000</w:t>
      </w:r>
    </w:p>
    <w:p w:rsidR="00211839" w:rsidRPr="00A542EF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DEPT OF ALCOHOL &amp; OTHER DRUG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ABUSE SERVICES</w:t>
      </w:r>
    </w:p>
    <w:p w:rsidR="00211839" w:rsidRPr="00A542EF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TOTAL RECURRING BASE              41,636,753   6,504,672  40,154,207   6,643,669  40,154,207   6,643,669  40,154,207   6,643,669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TOTAL FUNDS AVAILABLE             41,636,753   6,504,672  43,274,207   6,643,669  43,274,207   6,643,669  43,274,207   6,643,669</w:t>
      </w:r>
    </w:p>
    <w:p w:rsidR="00211839" w:rsidRPr="00A542EF" w:rsidRDefault="00211839" w:rsidP="002118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TOTAL AUTHORIZED FTE POSITIONS       (33.81)     (11.46)     (33.81)     (11.46)     (33.81)     (11.46)     (33.81)     (11.46)</w:t>
      </w:r>
    </w:p>
    <w:p w:rsidR="00211839" w:rsidRPr="00A542EF" w:rsidRDefault="00211839" w:rsidP="00211839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11839" w:rsidRDefault="00211839" w:rsidP="00211839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211839" w:rsidSect="0021183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1839" w:rsidRDefault="00211839" w:rsidP="00DA542B">
      <w:r>
        <w:separator/>
      </w:r>
    </w:p>
  </w:endnote>
  <w:endnote w:type="continuationSeparator" w:id="0">
    <w:p w:rsidR="00211839" w:rsidRDefault="00211839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2EA865F-2295-4DDA-A18C-CE6D0774FDE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502B147-A694-403A-9388-DD9209029FE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A5E6D16-5FAA-465A-9932-EA7FCA55975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EE2AE12-637B-48C2-9316-9E1BDA1492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3EE1E2F-7092-4970-AA04-1A69177D130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1839" w:rsidRDefault="00211839" w:rsidP="00DA542B">
      <w:r>
        <w:separator/>
      </w:r>
    </w:p>
  </w:footnote>
  <w:footnote w:type="continuationSeparator" w:id="0">
    <w:p w:rsidR="00211839" w:rsidRDefault="00211839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839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1839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3</Pages>
  <Words>829</Words>
  <Characters>6921</Characters>
  <Application>Microsoft Office Word</Application>
  <DocSecurity>0</DocSecurity>
  <Lines>123</Lines>
  <Paragraphs>116</Paragraphs>
  <ScaleCrop>false</ScaleCrop>
  <LinksUpToDate>false</LinksUpToDate>
  <CharactersWithSpaces>13091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37 - Conference Report - South Carolina Legislature Online</dc:title>
  <dc:subject/>
  <dc:creator/>
  <cp:keywords/>
  <dc:description/>
  <cp:lastModifiedBy/>
  <cp:revision>1</cp:revision>
  <dcterms:created xsi:type="dcterms:W3CDTF">2015-06-22T16:04:00Z</dcterms:created>
  <dcterms:modified xsi:type="dcterms:W3CDTF">2015-06-22T16:04:00Z</dcterms:modified>
</cp:coreProperties>
</file>