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0203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 ADMINISTRATIVE SERVICES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                          153,010     122,408     159,130     128,528     159,130     128,528     159,130     128,528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(.80)      (1.00)       (.80)      (1.00)       (.80)      (1.00)       (.80)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3,802,163   3,597,163   3,867,986   3,662,986   3,867,986   3,662,986   3,867,986   3,662,986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(87.71)     (76.40)     (87.71)     (76.40)     (87.71)     (76.40)     (87.71)     (76.40)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NEW POSITIONS</w:t>
      </w:r>
    </w:p>
    <w:p w:rsidR="00C57BA4" w:rsidRDefault="00C57BA4" w:rsidP="00C57B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8    IT SECURITY SPECIALIST                                                            121,000     121,000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                                                (2.00)      (2.00)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OTHER PERSONAL SERVICES            257,261     164,700     257,261     164,700     257,261     164,700     257,261     164,700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TOTAL PERSONAL SERVICE            4,212,434   3,884,271   4,284,377   3,956,214   4,405,377   4,077,214   4,284,377   3,956,214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(88.71)     (77.20)     (88.71)     (77.20)     (90.71)     (79.20)     (88.71)     (77.20)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OTHER OPERATING EXPENSES          2,154,879      37,481   2,154,879      37,481   2,154,879      37,481   2,154,879      37,481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DEBT SERVICE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DEBT SERVICE                     2,337,625               2,337,625               2,337,625               2,337,625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TOTAL DEBT SERVICE                2,337,625               2,337,625               2,337,625               2,337,625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TOTAL ADMINISTRATIVE SERVICES      8,704,938   3,921,752   8,776,881   3,993,695   8,897,881   4,114,695   8,776,881   3,993,695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(88.71)     (77.20)     (88.71)     (77.20)     (90.71)     (79.20)     (88.71)     (77.20)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II. PROGRAMS AND SERVICES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A.1. HIGHWAY PATROL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PERSONAL SERVICE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CLASSIFIED POSITIONS           45,348,256  41,442,653  46,923,009  42,952,406  46,923,009  42,952,406  46,923,009  42,952,406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(1112.70)   (1018.30)   (1112.70)   (1018.30)   (1112.70)   (1018.30)   (1112.70)   (1018.30)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NEW POSITIONS</w:t>
      </w:r>
    </w:p>
    <w:p w:rsidR="00C57BA4" w:rsidRDefault="00C57BA4" w:rsidP="00C57B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27     LAW ENFORCEMENT OFFICER II                             1,036,562               1,036,562               1,036,562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                                               (24.00)                 (24.00)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UNCLASSIFIED POSITIONS            114,798     114,798     117,092     117,092     117,092     117,092     117,092     117,092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(1.00)      (1.00)      (1.00)      (1.00)      (1.00)      (1.00)      (1.00)      (1.00)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OTHER PERSONAL SERVICES         2,633,835     906,160   2,538,835     906,160   2,538,835     906,160   2,538,835     906,160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TOTAL PERSONAL SERVICE          48,096,889  42,463,611  50,615,498  43,975,658  50,615,498  43,975,658  50,615,498  43,975,658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(1113.70)   (1019.30)   (1113.70)   (1019.30)   (1137.70)   (1019.30)   (1137.70)   (1019.30)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OTHER OPERATING EXPENSES        25,038,166   1,186,388  27,469,006   3,286,388  25,469,006   1,286,388  27,469,006   3,286,388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TOTAL HIGHWAY PATROL             73,135,055  43,649,999  78,084,504  47,262,046  76,084,504  45,262,046  78,084,504  47,262,046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(1113.70)   (1019.30)   (1113.70)   (1019.30)   (1137.70)   (1019.30)   (1137.70)   (1019.30)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A.2. ILLEGAL IMMIGRATION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PERSONAL SERVICE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</w:p>
    <w:p w:rsidR="00C57BA4" w:rsidRDefault="00C57BA4" w:rsidP="00C57BA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0204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CLASSIFIED POSITIONS              418,180     418,180     426,544     426,544     426,544     426,544     426,544     426,544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(12.00)     (12.00)     (12.00)     (12.00)     (12.00)     (12.00)     (12.00)     (12.00)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TOTAL PERSONAL SERVICE             418,180     418,180     426,544     426,544     426,544     426,544     426,544     426,544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(12.00)     (12.00)     (12.00)     (12.00)     (12.00)     (12.00)     (12.00)     (12.00)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OTHER OPERATING EXPENSES           118,525     118,525     118,525     118,525     118,525     118,525     118,525     118,525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TOTAL ILLEGAL IMMIGRATION           536,705     536,705     545,069     545,069     545,069     545,069     545,069     545,069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(12.00)     (12.00)     (12.00)     (12.00)     (12.00)     (12.00)     (12.00)     (12.00)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TOTAL HIGHWAY PATROL              73,671,760  44,186,704  78,629,573  47,807,115  76,629,573  45,807,115  78,629,573  47,807,115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(1125.70)   (1031.30)   (1125.70)   (1031.30)   (1149.70)   (1031.30)   (1149.70)   (1031.30)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B.  STATE TRANSPORT POLICE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PERSONAL SERVICE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CLASSIFIED POSITIONS             5,622,825   1,908,074   6,066,052   1,946,237   6,066,052   1,946,237   6,066,052   1,946,237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(147.01)     (45.90)    (147.01)     (45.90)    (147.01)     (45.90)    (147.01)     (45.90)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UNCLASSIFIED POSITIONS              99,910      99,910     101,908     101,908     101,908     101,908     101,908     101,908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(1.00)      (1.00)      (1.00)      (1.00)      (1.00)      (1.00)      (1.00)      (1.00)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OTHER PERSONAL SERVICES            482,512      25,000     375,123      25,000     375,123      25,000     375,123      25,000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PERSONAL SERVICE            6,205,247   2,032,984   6,543,083   2,073,145   6,543,083   2,073,145   6,543,083   2,073,145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(148.01)     (46.90)    (148.01)     (46.90)    (148.01)     (46.90)    (148.01)     (46.90)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OTHER OPERATING EXPENSES          3,682,593               3,183,475               3,183,475               3,183,475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TOTAL STATE TRANSPORT POLICE       9,887,840   2,032,984   9,726,558   2,073,145   9,726,558   2,073,145   9,726,558   2,073,145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(148.01)     (46.90)    (148.01)     (46.90)    (148.01)     (46.90)    (148.01)     (46.90)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C. BUREAU OF PROTECTIVE SERVICES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PERSONAL SERVICE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CLASSIFIED POSITIONS             2,576,829   1,639,231   2,672,615   1,672,017   2,609,615   1,672,017   2,609,615   1,672,017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(91.00)     (55.00)     (91.00)     (55.00)     (91.00)     (55.00)     (91.00)     (55.00)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NEW POSITIONS</w:t>
      </w:r>
    </w:p>
    <w:p w:rsidR="00C57BA4" w:rsidRDefault="00C57BA4" w:rsidP="00C57B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30    LAW ENFORCEMENT OFFICER II                                                         63,000                  63,000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                                                (2.00)                  (2.00)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OTHER PERSONAL SERVICES             62,402                  62,402                  62,402                  62,402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TOTAL PERSONAL SERVICE            2,639,231   1,639,231   2,735,017   1,672,017   2,735,017   1,672,017   2,735,017   1,672,017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(91.00)     (55.00)     (91.00)     (55.00)     (93.00)     (55.00)     (93.00)     (55.00)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OTHER OPERATING EXPENSES             18,930                  25,870                  25,870                  25,870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TOTAL BUREAU OF PROTECTIVE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SERVICES                          2,658,161   1,639,231   2,760,887   1,672,017   2,760,887   1,672,017   2,760,887   1,672,017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(91.00)     (55.00)     (91.00)     (55.00)     (93.00)     (55.00)     (93.00)     (55.00)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</w:p>
    <w:p w:rsidR="00C57BA4" w:rsidRDefault="00C57BA4" w:rsidP="00C57BA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0205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D.  HALL OF FAME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CLASSIFIED POSITIONS               137,000                 137,000                 137,000                 137,000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(3.00)                  (3.00)                  (3.00)                  (3.00)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TOTAL PERSONAL SERVICE              137,000                 137,000                 137,000                 137,000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(3.00)                  (3.00)                  (3.00)                  (3.00)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OTHER OPERATING EXPENSES            126,000                 126,000                 126,000                 126,000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HALL OF FAME                   263,000                 263,000                 263,000                 263,000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(3.00)                  (3.00)                  (3.00)                  (3.00)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E. SAFETY AND GRANTS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PERSONAL SERVICE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CLASSIFIED POSITIONS             1,890,359     498,520   1,906,214     508,490   1,906,214     508,490   1,906,214     508,490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(38.58)      (6.40)     (38.58)      (6.40)     (38.58)      (6.40)     (38.58)      (6.40)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OTHER PERSONAL SERVICES            503,000       3,000     491,780       3,000     491,780       3,000     491,780       3,000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TOTAL PERSONAL SERVICE            2,393,359     501,520   2,397,994     511,490   2,397,994     511,490   2,397,994     511,490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(38.58)      (6.40)     (38.58)      (6.40)     (38.58)      (6.40)     (38.58)      (6.40)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OTHER OPERATING EXPENSES          7,027,179      31,819   7,027,179      31,819   7,027,179      31,819   7,027,179      31,819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SPECIAL ITEM: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LOCAL LAW ENFORCEMENT GRANTS       300,000     300,000     360,000     360,000     300,000     300,000     300,000     300,000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BODY CAMERAS                                                     1           1   2,400,000   2,400,000   2,400,000   2,400,000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SPECIAL ITEMS                 300,000     300,000     360,001     360,001   2,700,000   2,700,000   2,700,000   2,700,000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DISTRIBUTION TO SUBDIVISIONS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ALLOC MUN - RESTRICTED           3,396,800               3,396,800               3,396,800               3,396,800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ALLOC CNTY-RESTRICTED            4,295,153               4,295,153               4,295,153               4,295,153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ALLOC OTHER STATE AGENCIES       4,666,000               4,666,000               4,666,000               4,666,000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ALLOC OTHER ENTITIES             7,715,000               7,715,000               7,715,000               7,715,000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TOTAL DIST SUBDIVISIONS          20,072,953              20,072,953              20,072,953              20,072,953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SAFETY AND GRANTS           29,793,491     833,339  29,858,127     903,310  32,198,126   3,243,309  32,198,126   3,243,309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(38.58)      (6.40)     (38.58)      (6.40)     (38.58)      (6.40)     (38.58)      (6.40)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TOTAL PROGRAMS AND SERVICES      116,274,252  48,692,258 121,238,145  52,455,587 121,578,144  52,795,586 123,578,144  54,795,586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(1406.29)   (1139.60)   (1406.29)   (1139.60)   (1432.29)   (1139.60)   (1432.29)   (1139.60)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III.  EMPLOYEE BENEFITS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C. STATE EMPLOYER CONTRIBUTIONS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EMPLOYER CONTRIBUTIONS          26,446,676  21,152,424  28,308,694  22,315,848  28,348,101  22,355,255  28,308,694  22,315,848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TOTAL FRINGE BENEFITS            26,446,676  21,152,424  28,308,694  22,315,848  28,348,101  22,355,255  28,308,694  22,315,848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</w:p>
    <w:p w:rsidR="00C57BA4" w:rsidRDefault="00C57BA4" w:rsidP="00C57BA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0206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EMPLOYEE BENEFITS           26,446,676  21,152,424  28,308,694  22,315,848  28,348,101  22,355,255  28,308,694  22,315,848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IV. NON-RECURRING APPROPRIATION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DUI TEAM VEHICLES &amp; EQUIPMENT                               768,000                 768,000                 768,000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TOTAL NON-RECURRING APPRO.                                   768,000                 768,000                 768,000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NON-RECURRING                                          768,000                 768,000                 768,000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DEPARTMENT OF PUBLIC SAFETY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TOTAL RECURRING BASE             151,425,866  73,766,434 158,323,720  78,765,130 158,824,126  79,265,536 160,663,719  81,105,129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FUNDS AVAILABLE            151,425,866  73,766,434 159,091,720  78,765,130 159,592,126  79,265,536 161,431,719  81,105,129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AUTHORIZED FTE POSITIONS     (1495.00)   (1216.80)   (1495.00)   (1216.80)   (1523.00)   (1218.80)   (1521.00)   (1216.80)</w:t>
      </w:r>
    </w:p>
    <w:p w:rsidR="00C57BA4" w:rsidRPr="00A542EF" w:rsidRDefault="00C57BA4" w:rsidP="00C57BA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57BA4" w:rsidRDefault="00C57BA4" w:rsidP="00C57BA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57BA4" w:rsidSect="00C57B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A4" w:rsidRDefault="00C57BA4" w:rsidP="00DA542B">
      <w:r>
        <w:separator/>
      </w:r>
    </w:p>
  </w:endnote>
  <w:endnote w:type="continuationSeparator" w:id="0">
    <w:p w:rsidR="00C57BA4" w:rsidRDefault="00C57BA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2B652B-23AA-46C6-BCE9-3FCCE5D598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BBC8178-47E5-46B3-9287-BD7444DDE210}"/>
    <w:embedItalic r:id="rId3" w:fontKey="{884423DB-9C7F-42EB-BE18-B23338387B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3135B96-8ED2-4BD9-B754-2694DD3CB75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7ECD37D-2D0E-4A48-8AEB-E081C718216E}"/>
    <w:embedItalic r:id="rId6" w:fontKey="{3DFD4521-1E9E-43EF-B236-711B6FFD02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4AF4DAE-5D3B-49AE-8A11-38FE80E04DD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A4" w:rsidRDefault="00C57BA4" w:rsidP="00DA542B">
      <w:r>
        <w:separator/>
      </w:r>
    </w:p>
  </w:footnote>
  <w:footnote w:type="continuationSeparator" w:id="0">
    <w:p w:rsidR="00C57BA4" w:rsidRDefault="00C57BA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BA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57BA4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4</Pages>
  <Words>1189</Words>
  <Characters>10913</Characters>
  <Application>Microsoft Office Word</Application>
  <DocSecurity>0</DocSecurity>
  <Lines>187</Lines>
  <Paragraphs>177</Paragraphs>
  <ScaleCrop>false</ScaleCrop>
  <LinksUpToDate>false</LinksUpToDate>
  <CharactersWithSpaces>20050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63 - Conference Report - South Carolina Legislature Online</dc:title>
  <dc:subject/>
  <dc:creator/>
  <cp:keywords/>
  <dc:description/>
  <cp:lastModifiedBy/>
  <cp:revision>1</cp:revision>
  <dcterms:created xsi:type="dcterms:W3CDTF">2015-06-22T16:06:00Z</dcterms:created>
  <dcterms:modified xsi:type="dcterms:W3CDTF">2015-06-22T16:06:00Z</dcterms:modified>
</cp:coreProperties>
</file>