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0213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EXECUTIVE DIRECTOR                  99,421      99,421      99,421      99,421      98,120      98,120      98,120      98,120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1,477,665     859,834   1,501,699     883,868   1,503,000     885,169   1,503,000     885,169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(32.00)     (18.00)     (32.00)     (18.00)     (32.00)     (18.00)     (32.00)     (18.00)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UNCLASSIFIED POSITIONS              89,008      89,008      90,788      90,788      90,788      90,788      90,788      90,788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OTHER PERSONAL SERVICES            117,596      85,000     117,596      85,000     117,596      85,000     117,596      85,000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TOTAL PERSONAL SERVICE            1,783,690   1,133,263   1,809,504   1,159,077   1,809,504   1,159,077   1,809,504   1,159,077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(34.00)     (20.00)     (34.00)     (20.00)     (34.00)     (20.00)     (34.00)     (20.00)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OTHER OPERATING EXPENSES            158,182                 158,182                 158,182                 158,182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TOTAL ADMINISTRATION               1,941,872   1,133,263   1,967,686   1,159,077   1,967,686   1,159,077   1,967,686   1,159,077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(34.00)     (20.00)     (34.00)     (20.00)     (34.00)     (20.00)     (34.00)     (20.00)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II. PROGRAMS AND SERVICES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A. OFFENDER PROGRAM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1. OFFENDER SUPERVISION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PERSONAL SERVICE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CLASSIFIED POSITIONS          23,160,525   8,761,265  23,381,654   8,982,394  23,381,654   8,982,394  23,381,654   8,982,394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(532.00)    (254.00)    (532.00)    (254.00)    (532.00)    (254.00)    (532.00)    (254.00)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NEW POSITIONS</w:t>
      </w:r>
    </w:p>
    <w:p w:rsidR="00D771DE" w:rsidRDefault="00D771DE" w:rsidP="00D771D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24      INFOR RESOURCE CONSULTANT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</w:t>
      </w:r>
    </w:p>
    <w:p w:rsidR="00D771DE" w:rsidRDefault="00D771DE" w:rsidP="00D771D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26      II                                                       60,000      60,000      60,000      60,000      60,000      60,000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                                                 (1.00)      (1.00)      (1.00)      (1.00)</w:t>
      </w:r>
    </w:p>
    <w:p w:rsidR="00D771DE" w:rsidRDefault="00D771DE" w:rsidP="00D771D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28      PROBATION &amp; PAROLE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</w:t>
      </w:r>
    </w:p>
    <w:p w:rsidR="00D771DE" w:rsidRDefault="00D771DE" w:rsidP="00D771D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30      SPECIALIST                                            1,452,000   1,452,000   1,452,000   1,452,000   1,452,000   1,452,000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                        (44.00)     (44.00)     (44.00)     (44.00)     (44.00)     (44.00)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UNCLASSIFIED POSITIONS           185,255     185,255     188,960     188,960     188,960     188,960     188,960     188,960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  (2.00)      (2.00)      (2.00)      (2.00)      (2.00)      (2.00)      (2.00)      (2.00)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OTHER PERSONAL SERVICES          261,422      38,370     261,422      38,370     261,422      38,370     261,422      38,370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TOTAL PERSONAL SERVICE         23,607,202   8,984,890  25,344,036  10,721,724  25,344,036  10,721,724  25,344,036  10,721,724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(534.00)    (256.00)    (578.00)    (300.00)    (579.00)    (301.00)    (579.00)    (301.00)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OTHER OPERATING EXPENSES        9,769,096              10,349,940     580,844  10,349,940     580,844  10,349,940     580,844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CASE SERVICES/PUBLIC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ASSISTANCE PAYMENTS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</w:p>
    <w:p w:rsidR="00D771DE" w:rsidRDefault="00D771DE" w:rsidP="00D771D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0214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 CASE SERVICES                     32,425                  32,425                  32,425                  32,425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TOTAL CASE SRVC/PUB ASST           32,425                  32,425                  32,425                  32,425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TOTAL OFFENDER SUPERVISION      33,408,723   8,984,890  35,726,401  11,302,568  35,726,401  11,302,568  35,726,401  11,302,568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(534.00)    (256.00)    (578.00)    (300.00)    (579.00)    (301.00)    (579.00)    (301.00)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2.  SEX OFFENDER MONITORING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PROGRAM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PERSONAL SERVICE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CLASSIFIED POSITIONS           2,190,000   2,190,000   2,245,473   2,245,473   2,245,473   2,245,473   2,245,473   2,245,473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(54.00)     (54.00)     (54.00)     (54.00)     (54.00)     (54.00)     (54.00)     (54.00)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OTHER PERSONAL SERVICES           10,000      10,000      10,000      10,000      10,000      10,000      10,000      10,000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TOTAL PERSONAL SERVICE          2,200,000   2,200,000   2,255,473   2,255,473   2,255,473   2,255,473   2,255,473   2,255,473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(54.00)     (54.00)     (54.00)     (54.00)     (54.00)     (54.00)     (54.00)     (54.00)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OTHER OPERATING EXPENSES          595,001     295,001     595,001     295,001     595,001     295,001     595,001     295,001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EMPLOYER CONTRIBUTIONS            691,567     691,567     720,118     720,118     720,118     720,118     720,118     720,118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TOTAL FRINGE BENEFITS              691,567     691,567     720,118     720,118     720,118     720,118     720,118     720,118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TOTAL SEX OFFENDER MONITORING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AND SUPERVISIO                   3,486,568   3,186,568   3,570,592   3,270,592   3,570,592   3,270,592   3,570,592   3,270,592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(54.00)     (54.00)     (54.00)     (54.00)     (54.00)     (54.00)     (54.00)     (54.00)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3.  SENTENCING REFORM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PERSONAL SERVICE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CLASSIFIED POSITIONS            1,722,000   1,722,000   1,765,618   1,765,618   1,765,618   1,765,618   1,765,618   1,765,618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(52.00)     (52.00)     (52.00)     (52.00)     (52.00)     (52.00)     (52.00)     (52.00)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OTHER PERSONAL SERVICES            20,000      20,000      20,000      20,000      20,000      20,000      20,000      20,000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TOTAL PERSONAL SERVICE           1,742,000   1,742,000   1,785,618   1,785,618   1,785,618   1,785,618   1,785,618   1,785,618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(52.00)     (52.00)     (52.00)     (52.00)     (52.00)     (52.00)     (52.00)     (52.00)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OTHER OPERATING EXPENSES         1,206,784   1,206,784   1,206,784   1,206,784   1,206,784   1,206,784   1,206,784   1,206,784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CASE SERVICES/PUBLIC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ASSISTANCE PAYMENTS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CASE SERVICES                     340,000     340,000     340,000     340,000     340,000     340,000     340,000     340,000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TOTAL CASE SRVC/PUB ASST           340,000     340,000     340,000     340,000     340,000     340,000     340,000     340,000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TOTAL SENTENCING REFORM           3,288,784   3,288,784   3,332,402   3,332,402   3,332,402   3,332,402   3,332,402   3,332,402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(52.00)     (52.00)     (52.00)     (52.00)     (52.00)     (52.00)     (52.00)     (52.00)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TOTAL OFFENDER PROGRAMMING        40,184,075  15,460,242  42,629,395  17,905,562  42,629,395  17,905,562  42,629,395  17,905,562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(640.00)    (362.00)    (684.00)    (406.00)    (685.00)    (407.00)    (685.00)    (407.00)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II. PROGRAMS AND SERVICES</w:t>
      </w:r>
    </w:p>
    <w:p w:rsidR="00D771DE" w:rsidRDefault="00D771DE" w:rsidP="00D771D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0215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B. RE-ENTRY PROGRAMS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1. SPARTANBURG RE-ENTRY CENTER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PERSONAL SERVICE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CLASSIFIED POSITIONS             300,000                 300,000                 300,000                 300,000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(6.00)                  (6.00)                  (6.00)                  (6.00)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OTHER PERSONAL SERVICES          320,000                 320,000                 320,000                 320,000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TOTAL PERSONAL SERVICE            620,000                 620,000                 620,000                 620,000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(6.00)                  (6.00)                  (6.00)                  (6.00)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OTHER OPERATING EXPENSES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OTHER OPERATING EXPENSES         225,000                 225,000                 225,000                 225,000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CASE SERVICES/PUBLIC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ASSISTANCE PAYMENTS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CASE SERVICES                    10,000                  10,000                  10,000                  10,000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TOTAL CASE SRVC/PUB ASST          10,000                  10,000                  10,000                  10,000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TOTAL SPARTANBURG RE-ENTRY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CENTER                           855,000                 855,000                 855,000                 855,000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 (6.00)                  (6.00)                  (6.00)                  (6.00)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TOTAL RE-ENTRY PROGRAMS            855,000                 855,000                 855,000                 855,000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 (6.00)                  (6.00)                  (6.00)                  (6.00)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II. PROGRAMS AND SERVICES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C.  PAROLE BOARD OPERATIONS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PERSONAL SERVICE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PROBATION, PARDON &amp;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PAROLE BOARD                   155,230     155,230     155,230     155,230     155,230     155,230     155,230     155,230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CLASSIFIED POSITIONS            867,900     393,311     877,863     403,274     877,863     403,274     877,863     403,274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(20.00)      (9.00)     (20.00)      (9.00)     (20.00)      (9.00)     (20.00)      (9.00)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OTHER PERSONAL SERVICES          59,853                  59,853                  59,853                  59,853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TOTAL PERSONAL SERVICE         1,082,983     548,541   1,092,946     558,504   1,092,946     558,504   1,092,946     558,504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(20.00)      (9.00)     (20.00)      (9.00)     (20.00)      (9.00)     (20.00)      (9.00)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OTHER OPERATING EXPENSES          67,132                  67,132                  67,132                  67,132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CASE SERVICES/PUBLIC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ASSISTANCE PAYMENTS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CASE SERVICES/PUBLIC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  ASSISTANCE PAYMENTS             45,000                  45,000                  45,000                  45,000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TOTAL CASE SRVC/PUB ASST          45,000                  45,000                  45,000                  45,000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TOTAL PAROLE BOARD OPERATIONS   1,195,115     548,541   1,205,078     558,504   1,205,078     558,504   1,205,078     558,504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(20.00)      (9.00)     (20.00)      (9.00)     (20.00)      (9.00)     (20.00)      (9.00)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</w:p>
    <w:p w:rsidR="00D771DE" w:rsidRDefault="00D771DE" w:rsidP="00D771D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66-0004                                              SECTION  66                                                 PAGE 0216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PROGRAMS AND SERVICES       42,234,190  16,008,783  44,689,473  18,464,066  44,689,473  18,464,066  44,689,473  18,464,066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(666.00)    (371.00)    (710.00)    (415.00)    (711.00)    (416.00)    (711.00)    (416.00)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III. EMPLOYEE BENEFITS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C. STATE EMPLOYER CONTRIBUTIONS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EMPLOYER CONTRIBUTIONS          10,151,948   4,788,133  10,907,653   5,543,838  10,907,653   5,543,838  10,907,653   5,543,838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TOTAL FRINGE BENEFITS            10,151,948   4,788,133  10,907,653   5,543,838  10,907,653   5,543,838  10,907,653   5,543,838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TOTAL EMPLOYEE BENEFITS           10,151,948   4,788,133  10,907,653   5,543,838  10,907,653   5,543,838  10,907,653   5,543,838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DEPT OF PROBATION, PAROLE &amp;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PARDON SERVICES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TOTAL FUNDS AVAILABLE             54,328,010  21,930,179  57,564,812  25,166,981  57,564,812  25,166,981  57,564,812  25,166,981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TOTAL AUTHORIZED FTE POSITIONS      (700.00)    (391.00)    (744.00)    (435.00)    (745.00)    (436.00)    (745.00)    (436.00)</w:t>
      </w:r>
    </w:p>
    <w:p w:rsidR="00D771DE" w:rsidRPr="00A542EF" w:rsidRDefault="00D771DE" w:rsidP="00D771D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771DE" w:rsidRDefault="00D771DE" w:rsidP="00D771D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771DE" w:rsidSect="00D771D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1DE" w:rsidRDefault="00D771DE" w:rsidP="00DA542B">
      <w:r>
        <w:separator/>
      </w:r>
    </w:p>
  </w:endnote>
  <w:endnote w:type="continuationSeparator" w:id="0">
    <w:p w:rsidR="00D771DE" w:rsidRDefault="00D771D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5DEBC3-A74D-4685-A863-3BDB41DABF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BE040A1-AF3D-43F8-8232-999A352131CA}"/>
    <w:embedItalic r:id="rId3" w:fontKey="{DE817D3F-2E42-4EEB-AA04-83F78624638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225BAFF-0F84-4B13-8D95-CC9DBBC7437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B694805-D327-4103-96DD-B2D37B6A37A8}"/>
    <w:embedItalic r:id="rId6" w:fontKey="{EDDA85F0-3787-4398-9416-C2CC8EA12B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C2B6669-52F4-4977-813E-3D153F0AAA4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1DE" w:rsidRDefault="00D771DE" w:rsidP="00DA542B">
      <w:r>
        <w:separator/>
      </w:r>
    </w:p>
  </w:footnote>
  <w:footnote w:type="continuationSeparator" w:id="0">
    <w:p w:rsidR="00D771DE" w:rsidRDefault="00D771D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1D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771DE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4</Pages>
  <Words>1162</Words>
  <Characters>10221</Characters>
  <Application>Microsoft Office Word</Application>
  <DocSecurity>0</DocSecurity>
  <Lines>188</Lines>
  <Paragraphs>179</Paragraphs>
  <ScaleCrop>false</ScaleCrop>
  <LinksUpToDate>false</LinksUpToDate>
  <CharactersWithSpaces>18998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66 - Conference Report - South Carolina Legislature Online</dc:title>
  <dc:subject/>
  <dc:creator/>
  <cp:keywords/>
  <dc:description/>
  <cp:lastModifiedBy/>
  <cp:revision>1</cp:revision>
  <dcterms:created xsi:type="dcterms:W3CDTF">2015-06-22T16:06:00Z</dcterms:created>
  <dcterms:modified xsi:type="dcterms:W3CDTF">2015-06-22T16:06:00Z</dcterms:modified>
</cp:coreProperties>
</file>