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0222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COMMISSIONER/S                     104,070     104,070     104,070     104,070     104,070     104,070     104,070     104,070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293,338     293,338     302,394     302,394     302,394     302,394     302,394     302,394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400,908     400,908     409,964     409,964     409,964     409,964     409,964     409,964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 93,502      90,002      93,502      90,002      93,502      90,002      93,502      90,002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494,410     490,910     503,466     499,966     503,466     499,966     503,466     499,966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CONSULTIVE SERVICES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   93,624      93,624      95,888      95,888      95,888      95,888      95,888      95,888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(5.00)      (4.00)      (5.00)      (4.00)      (5.00)      (4.00)      (5.00)      (4.00)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NEW POSITIONS</w:t>
      </w:r>
    </w:p>
    <w:p w:rsidR="008577CC" w:rsidRDefault="008577CC" w:rsidP="008577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20    PROGRAM COORDINATOR I                                      35,000      35,000      35,000      35,000      35,000      35,000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   93,624      93,624     130,888     130,888     130,888     130,888     130,888     130,888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(5.00)      (4.00)      (6.00)      (5.00)      (6.00)      (5.00)      (6.00)      (5.00)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OTHER OPERATING EXPENSES             69,051      51,051      69,051      51,051      69,051      51,051      69,051      51,051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CONSULTIVE SERVICES            162,675     144,675     199,939     181,939     199,939     181,939     199,939     181,939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(5.00)      (4.00)      (6.00)      (5.00)      (6.00)      (5.00)      (6.00)      (5.00)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III. COMPLIANCE PROGRAMS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PERSONAL SERVICE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CLASSIFIED POSITIONS               743,040     425,152     850,359     436,471     850,359     436,471     850,359     436,471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(26.00)     (14.50)     (26.00)     (14.50)     (26.00)     (14.50)     (26.00)     (14.50)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NEW POSITIONS</w:t>
      </w:r>
    </w:p>
    <w:p w:rsidR="008577CC" w:rsidRDefault="008577CC" w:rsidP="008577C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34    PROGRAM COORDINATOR I                                     120,000     120,000     240,000     240,000     160,000     160,000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 (3.00)      (3.00)      (6.00)      (6.00)      (4.00)      (4.00)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PERSONAL SERVICE              743,040     425,152     970,359     556,471   1,090,359     676,471   1,010,359     596,471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(26.00)     (14.50)     (29.00)     (17.50)     (32.00)     (20.50)     (30.00)     (18.50)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OTHER OPERATING EXPENSES            278,422     104,008     295,842     104,008     295,842     104,008     295,842     104,008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</w:p>
    <w:p w:rsidR="008577CC" w:rsidRDefault="008577CC" w:rsidP="008577C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0223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COMPLIANCE PROGRAMS          1,021,462     529,160   1,266,201     660,479   1,386,201     780,479   1,306,201     700,479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(26.00)     (14.50)     (29.00)     (17.50)     (32.00)     (20.50)     (30.00)     (18.50)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IV. EMPLOYEE BENEFITS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STATE EMPLOYER CONTRIBUTIONS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EMPLOYER CONTRIBUTIONS             563,495     449,194     669,171     518,390     714,771     563,990     682,671     531,890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FRINGE BENEFITS               563,495     449,194     669,171     518,390     714,771     563,990     682,671     531,890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EMPLOYEE BENEFITS              563,495     449,194     669,171     518,390     714,771     563,990     682,671     531,890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HUMAN AFFAIRS COMMISSION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FUNDS AVAILABLE              2,242,042   1,613,939   2,638,777   1,860,774   2,804,377   2,026,374   2,692,277   1,914,274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AUTHORIZED FTE POSITIONS       (39.00)     (26.50)     (43.00)     (30.50)     (46.00)     (33.50)     (44.00)     (31.50)</w:t>
      </w:r>
    </w:p>
    <w:p w:rsidR="008577CC" w:rsidRPr="00A542EF" w:rsidRDefault="008577CC" w:rsidP="008577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77CC" w:rsidRDefault="008577CC" w:rsidP="008577C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577CC" w:rsidSect="008577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7CC" w:rsidRDefault="008577CC" w:rsidP="00DA542B">
      <w:r>
        <w:separator/>
      </w:r>
    </w:p>
  </w:endnote>
  <w:endnote w:type="continuationSeparator" w:id="0">
    <w:p w:rsidR="008577CC" w:rsidRDefault="008577C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530A64-CCC8-4287-84D9-B3E41C2524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F025A7-8DDC-4801-8C11-8AF74AE602C2}"/>
    <w:embedItalic r:id="rId3" w:fontKey="{1B62A22D-91E8-43D9-B9A8-7628B1CC65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3C7FEE-EE2B-4EB5-98C6-90F3DD5117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13D94B4-77B4-490C-B436-A5A46FE495F9}"/>
    <w:embedItalic r:id="rId6" w:fontKey="{36DD94A1-5DCA-4503-AB30-367A25F110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6473CF-16D5-4316-9E51-7FF020F7E8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7CC" w:rsidRDefault="008577CC" w:rsidP="00DA542B">
      <w:r>
        <w:separator/>
      </w:r>
    </w:p>
  </w:footnote>
  <w:footnote w:type="continuationSeparator" w:id="0">
    <w:p w:rsidR="008577CC" w:rsidRDefault="008577C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7C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577CC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498</Words>
  <Characters>4227</Characters>
  <Application>Microsoft Office Word</Application>
  <DocSecurity>0</DocSecurity>
  <Lines>76</Lines>
  <Paragraphs>72</Paragraphs>
  <ScaleCrop>false</ScaleCrop>
  <LinksUpToDate>false</LinksUpToDate>
  <CharactersWithSpaces>8131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70 -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