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0267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(P)                       128,750     128,750     131,325     131,325     131,325     131,325     131,325     131,325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UNCLASS. LEG. MISC. - PRNT &amp;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ITR (P)                         1,444,818   1,444,818   1,483,102   1,483,102   1,483,102   1,483,102   1,483,102   1,483,102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1,653,568   1,653,568   1,694,427   1,694,427   1,694,427   1,694,427   1,694,427   1,694,427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3,235,711   3,235,711   3,335,711   3,335,711   4,085,711   4,085,711   3,535,711   3,535,711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ADMINISTRATION               4,889,279   4,889,279   5,030,138   5,030,138   5,780,138   5,780,138   5,230,138   5,230,138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II. EMPLOYEE BENEFITS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C. STATE EMPLOYER CONTRIBUTIONS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EMPLOYER CONTRIBUTIONS             515,268     515,268     534,361     534,361     534,361     534,361     534,361     534,361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FRINGE BENEFITS               515,268     515,268     534,361     534,361     534,361     534,361     534,361     534,361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EMPLOYEE BENEFITS              515,268     515,268     534,361     534,361     534,361     534,361     534,361     534,361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LEG. DEPT-LEGISLATIVE SERVICES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AGENCY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FUNDS AVAILABLE              5,404,547   5,404,547   5,564,499   5,564,499   6,314,499   6,314,499   5,764,499   5,764,499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BE3CCC" w:rsidRPr="00A542EF" w:rsidRDefault="00BE3CCC" w:rsidP="00BE3CC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E3CCC" w:rsidRDefault="00BE3CCC" w:rsidP="00BE3CC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E3CCC" w:rsidSect="00BE3C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CCC" w:rsidRDefault="00BE3CCC" w:rsidP="00DA542B">
      <w:r>
        <w:separator/>
      </w:r>
    </w:p>
  </w:endnote>
  <w:endnote w:type="continuationSeparator" w:id="0">
    <w:p w:rsidR="00BE3CCC" w:rsidRDefault="00BE3CC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727114-043B-4D94-8D19-58131C295F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0B24F8-22A5-4FFF-AA23-973FD9F283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03592C4-AF97-4061-BF1B-681AE21A83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AF8D134-5B14-4CE4-B547-986B5B280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5CE7DE-1F26-407C-8077-456DFA513F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CCC" w:rsidRDefault="00BE3CCC" w:rsidP="00DA542B">
      <w:r>
        <w:separator/>
      </w:r>
    </w:p>
  </w:footnote>
  <w:footnote w:type="continuationSeparator" w:id="0">
    <w:p w:rsidR="00BE3CCC" w:rsidRDefault="00BE3CC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CC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E3CC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251</Words>
  <Characters>2258</Characters>
  <Application>Microsoft Office Word</Application>
  <DocSecurity>0</DocSecurity>
  <Lines>38</Lines>
  <Paragraphs>37</Paragraphs>
  <ScaleCrop>false</ScaleCrop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91D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