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101-0001                                              SECTION 101                                                 PAGE 0296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ADMINISTRATION:                                                                                     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65515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EXECUTIVE DIRECTOR                  90,281      90,281      90,281      90,281      90,281      90,281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D65515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106,719      42,922     116,379      52,582     116,379      52,582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(6.50)      (4.00)      (6.50)      (4.00)      (6.50)      (4.00)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5515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PERSONAL SERVICE              197,000     133,203     206,660     142,863     206,660     142,863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(7.50)      (5.00)      (7.50)      (5.00)      (7.50)      (5.00)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OTHER OPERATING EXPENSES            318,101     102,198     318,101     102,198     318,101     102,198                        </w:t>
      </w:r>
    </w:p>
    <w:p w:rsidR="00D65515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65515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TOTAL ADMINISTRATION                 515,101     235,401     524,761     245,061     524,761     245,061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(7.50)      (5.00)      (7.50)      (5.00)      (7.50)      (5.00)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II. VOTER SERVICES                                                                                     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D65515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CLASSIFIED POSITIONS               292,555     292,555     292,555     292,555     292,555     292,555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(10.00)     (10.00)     (10.00)     (10.00)     (10.00)     (10.00)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5515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TOTAL PERSONAL SERVICE              292,555     292,555     292,555     292,555     292,555     292,555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(10.00)     (10.00)     (10.00)     (10.00)     (10.00)     (10.00)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OTHER OPERATING EXPENSES            668,845     668,845     668,845     668,845     668,845     668,845                        </w:t>
      </w:r>
    </w:p>
    <w:p w:rsidR="00D65515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65515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TOTAL VOTER SERVICES                 961,400     961,400     961,400     961,400     961,400     961,400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(10.00)     (10.00)     (10.00)     (10.00)     (10.00)     (10.00)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III. PUBLIC INFORMATION/TRAINING                                                                       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D65515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CLASSIFIED POSITIONS                19,246      19,246      19,246      19,246      19,246      19,246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 (3.00)      (3.00)      (3.00)      (3.00)      (3.00)      (3.00)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5515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TOTAL PERSONAL SERVICE               19,246      19,246      19,246      19,246      19,246      19,246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 (3.00)      (3.00)      (3.00)      (3.00)      (3.00)      (3.00)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OTHER OPERATING EXPENSES            135,000     100,000     135,000     100,000     135,000     100,000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65515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TOTAL PUBLIC                                                                                                                    </w:t>
      </w:r>
    </w:p>
    <w:p w:rsidR="00D65515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INFORMATION/TRAINING                154,246     119,246     154,246     119,246     154,246     119,246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 (3.00)      (3.00)      (3.00)      (3.00)      (3.00)      (3.00)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IV. DISTRIBUTION TO SUBDIVISIONS                                                                       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AID CNTY-LOCAL REGIS EXP.           533,000     533,000     533,000     533,000     533,000     533,000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TOTAL DIST SUBDIVISIONS              533,000     533,000     533,000     533,000     533,000     533,000                        </w:t>
      </w:r>
    </w:p>
    <w:p w:rsidR="00D65515" w:rsidRDefault="00D65515" w:rsidP="00D65515">
      <w:pPr>
        <w:spacing w:line="170" w:lineRule="exact"/>
        <w:rPr>
          <w:rFonts w:ascii="Letter Gothic" w:hAnsi="Letter Gothic"/>
          <w:sz w:val="18"/>
        </w:rPr>
      </w:pPr>
    </w:p>
    <w:p w:rsidR="00D65515" w:rsidRDefault="00D65515" w:rsidP="00D6551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101-0002                                              SECTION 101                                                 PAGE 0297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D65515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TOTAL DISTRIBUTION TO                                                                                  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SUBDIVISIONS                        533,000     533,000     533,000     533,000     533,000     533,000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V. STATEWIDE/SPECIAL PRIMARIES                                                                         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SPECIAL ITEMS:                                                                                        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STATEWIDE PRIMARIES/GENERAL                                                                          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ELECTION                        4,200,000   3,000,000   4,200,000   3,000,000   4,200,000   3,000,000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SPECIAL PRIMARIES                  100,000                 100,000                 100,000           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TOTAL SPECIAL ITEMS               4,300,000   3,000,000   4,300,000   3,000,000   4,300,000   3,000,000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65515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TOTAL STATEWIDE/SPECIAL                                                                                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PRIMARIES                         4,300,000   3,000,000   4,300,000   3,000,000   4,300,000   3,000,000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VII.EMPLOYEE BENEFITS                                                                                  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EMPLOYER CONTRIBUTIONS             273,624     247,624     279,894     253,894     279,894     253,894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TOTAL FRINGE BENEFITS               273,624     247,624     279,894     253,894     279,894     253,894                        </w:t>
      </w:r>
    </w:p>
    <w:p w:rsidR="00D65515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TOTAL EMPLOYEE BENEFITS              273,624     247,624     279,894     253,894     279,894     253,894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ELECTION COMMISSION                                                                                                             </w:t>
      </w:r>
    </w:p>
    <w:p w:rsidR="00D65515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D65515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TOTAL FUNDS AVAILABLE              6,737,371   5,096,671   6,753,301   5,112,601   6,753,301   5,112,601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AUTHORIZED FTE POSITIONS       (20.50)     (18.00)     (20.50)     (18.00)     (20.50)     (18.00)                        </w:t>
      </w:r>
    </w:p>
    <w:p w:rsidR="00D65515" w:rsidRPr="00544C3E" w:rsidRDefault="00D65515" w:rsidP="00D6551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65515" w:rsidRDefault="00D65515" w:rsidP="00D65515">
      <w:pPr>
        <w:spacing w:line="170" w:lineRule="exact"/>
        <w:rPr>
          <w:rFonts w:ascii="Letter Gothic" w:hAnsi="Letter Gothic"/>
          <w:sz w:val="18"/>
        </w:rPr>
      </w:pPr>
    </w:p>
    <w:sectPr w:rsidR="00D65515" w:rsidSect="00D6551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515" w:rsidRDefault="00D65515" w:rsidP="00DA542B">
      <w:r>
        <w:separator/>
      </w:r>
    </w:p>
  </w:endnote>
  <w:endnote w:type="continuationSeparator" w:id="0">
    <w:p w:rsidR="00D65515" w:rsidRDefault="00D6551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3D2124-01C8-40D4-9E17-2D296C85B4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05A9318-4EC6-4E7A-ADC3-F4E38EC405B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8EBFAC9-4FAD-4644-B67E-CA04FA263DC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4973167-0D93-4F29-8CA5-4769E2A438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4EBB8A-7F4C-4DB9-BB15-6DBF95AE49F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515" w:rsidRDefault="00D65515" w:rsidP="00DA542B">
      <w:r>
        <w:separator/>
      </w:r>
    </w:p>
  </w:footnote>
  <w:footnote w:type="continuationSeparator" w:id="0">
    <w:p w:rsidR="00D65515" w:rsidRDefault="00D6551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51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04DDD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65515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1081</Words>
  <Characters>10581</Characters>
  <Application>Microsoft Office Word</Application>
  <DocSecurity>0</DocSecurity>
  <Lines>207</Lines>
  <Paragraphs>212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101 - As Passed by the House - South Carolina Legislature Online</dc:title>
  <dc:subject/>
  <dc:creator/>
  <cp:keywords/>
  <dc:description/>
  <cp:lastModifiedBy/>
  <cp:revision>1</cp:revision>
  <dcterms:created xsi:type="dcterms:W3CDTF">2015-03-18T13:57:00Z</dcterms:created>
  <dcterms:modified xsi:type="dcterms:W3CDTF">2015-03-18T18:23:00Z</dcterms:modified>
</cp:coreProperties>
</file>