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0048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170,000     170,000     173,400     173,400     173,400     173,400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9,632,700   2,923,139   9,629,300   2,919,739   9,629,300   2,919,739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(172.10)    (120.30)    (168.10)    (116.30)    (168.10)    (116.30)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31,963,717   9,352,568  31,963,717   9,352,568  31,963,717   9,352,568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(472.57)    (324.42)    (468.57)    (320.42)    (468.57)    (320.42)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24,993,459     153,849  24,993,459     153,849  24,993,459     153,849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SPECIAL ITEMS              1,385,995               1,385,995               1,385,995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UNRESTRICTED               58,343,171   9,506,417  58,343,171   9,506,417  58,343,171   9,506,417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(472.57)    (324.42)    (468.57)    (320.42)    (468.57)    (320.42)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(.07)                   (.07)                   (.07)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 (.20)                   (.20)                   (.20)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PERSONAL SERVICE          12,274,811              12,274,811              12,274,811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(.27)                   (.27)                   (.27)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SPECIAL ITEMS                467,000                 467,000                 467,000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RESTRICTED                 59,253,609              59,253,609              59,253,609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(.27)                   (.27)                   (.27)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EDUCATION &amp; GENERAL        117,596,780   9,506,417 117,596,780   9,506,417 117,596,780   9,506,417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(472.84)    (324.42)    (468.84)    (320.42)    (468.84)    (320.42)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</w:p>
    <w:p w:rsidR="007D73E6" w:rsidRDefault="007D73E6" w:rsidP="007D73E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0049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(81.39)                 (72.39)                 (72.39)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PERSONAL SERVICE            1,937,306               1,937,306               1,937,306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(81.39)                 (72.39)                 (72.39)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AUXILIARY ENTERPRISES       15,260,220              15,260,220              15,260,220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(81.39)                 (72.39)                 (72.39)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EMPLOYER CONTRIBUTIONS          13,485,766   3,079,047  13,874,316   3,467,597  13,874,316   3,467,597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FRINGE BENEFITS            13,485,766   3,079,047  13,874,316   3,467,597  13,874,316   3,467,597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EMPLOYEE BENEFITS           13,485,766   3,079,047  13,874,316   3,467,597  13,874,316   3,467,597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FUNDS AVAILABLE            146,342,766  12,585,464 146,731,316  12,974,014 146,731,316  12,974,014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AUTHORIZED FTE POSITIONS      (554.23)    (324.42)    (541.23)    (320.42)    (541.23)    (320.42)                        </w:t>
      </w:r>
    </w:p>
    <w:p w:rsidR="007D73E6" w:rsidRPr="00544C3E" w:rsidRDefault="007D73E6" w:rsidP="007D73E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73E6" w:rsidRDefault="007D73E6" w:rsidP="007D73E6">
      <w:pPr>
        <w:spacing w:line="170" w:lineRule="exact"/>
        <w:rPr>
          <w:rFonts w:ascii="Letter Gothic" w:hAnsi="Letter Gothic"/>
          <w:sz w:val="18"/>
        </w:rPr>
      </w:pPr>
    </w:p>
    <w:sectPr w:rsidR="007D73E6" w:rsidSect="007D73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3E6" w:rsidRDefault="007D73E6" w:rsidP="00DA542B">
      <w:r>
        <w:separator/>
      </w:r>
    </w:p>
  </w:endnote>
  <w:endnote w:type="continuationSeparator" w:id="0">
    <w:p w:rsidR="007D73E6" w:rsidRDefault="007D73E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A62B0-B467-4A78-A03C-78B1E2B613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62C178-9A5E-4262-8BC6-5ABBA4C8C0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C5F5CA-85F6-44E7-9D51-5AB2CEC41C6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36A510-AF4E-4A15-9B0F-D747A1F0B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EF7090-786A-455B-BA7D-8D807B3C06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3E6" w:rsidRDefault="007D73E6" w:rsidP="00DA542B">
      <w:r>
        <w:separator/>
      </w:r>
    </w:p>
  </w:footnote>
  <w:footnote w:type="continuationSeparator" w:id="0">
    <w:p w:rsidR="007D73E6" w:rsidRDefault="007D73E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D73E6"/>
    <w:rsid w:val="00806953"/>
    <w:rsid w:val="00813507"/>
    <w:rsid w:val="00831125"/>
    <w:rsid w:val="00841D22"/>
    <w:rsid w:val="00847146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452</Words>
  <Characters>4409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19 -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