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0080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99,500      99,500      99,500      99,500      99,500      99,500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275,840     275,840     268,320     268,320     268,320     268,320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 2,302       2,302       2,302       2,302       2,302       2,302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377,642     377,642     370,122     370,122     370,122     370,122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743,547     729,547     793,248     754,248     793,248     754,248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1,121,189   1,107,189   1,163,370   1,124,370   1,163,370   1,124,370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(9.00)      (9.00)      (9.00)      (9.00)      (9.00)      (9.00)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  300,699                 300,699                 300,699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(11.00)                 (11.00)                 (11.00)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PERSONAL SERVICE              300,699                 300,699                 300,699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(11.00)                 (11.00)                 (11.00)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OTHER OPERATING EXPENSES            105,397                 130,397                 130,397            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TALKING BOOK SERVICES          406,096                 431,096                 431,096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(11.00)                 (11.00)                 (11.00)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III. LIBRARY RESOURCES       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CLASSIFIED POSITIONS               325,039      71,088     597,473     343,522     597,473     343,522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(13.00)      (5.00)     (13.00)      (5.00)     (13.00)      (5.00)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PERSONAL SERVICE              325,039      71,088     597,473     343,522     597,473     343,522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(13.00)      (5.00)     (13.00)      (5.00)     (13.00)      (5.00)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OTHER OPERATING EXPENSES          1,274,544      76,311   1,295,343      97,110   1,295,343      97,110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DISCUS PROGRAMS (H87)            2,131,952   2,131,952   2,131,952   2,131,952   2,131,952   2,131,952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TOTAL DIST SUBDIVISIONS           2,131,952   2,131,952   2,131,952   2,131,952   2,131,952   2,131,952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TOTAL LIBRARY RESOURCES            3,731,535   2,279,351   4,024,768   2,572,584   4,024,768   2,572,584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(13.00)      (5.00)     (13.00)      (5.00)     (13.00)      (5.00)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</w:p>
    <w:p w:rsidR="0067646D" w:rsidRDefault="0067646D" w:rsidP="0067646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0081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IV. STATEWIDE DEVELOPMENT    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509,719     369,359     276,735     136,375     276,735     136,375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6    LIBRARY MANAGER I         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509,719     369,359     276,735     136,375     276,735     136,375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(14.00)      (9.00)     (15.00)      (9.00)     (15.00)      (9.00)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621,885     117,958     580,793      76,866     580,793      76,866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DISTRIBUTION TO SUBDIVISIONS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ALLOC CNTY LIBRARIES               100,000                 100,000                 100,000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ALLOC-PRIVATE SECTOR                50,000                  50,000                  50,000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AID CNTY-LIBRARIES               5,365,581   5,365,581   6,706,976   6,706,976   6,706,976   6,706,976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ALLOC OTHER STATE AGENCIES          50,000                  50,000                  50,000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DIST SUBDIVISIONS           5,565,581   5,365,581   6,906,976   6,706,976   6,906,976   6,706,976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STATEWIDE DEVELOPMENT        6,697,185   5,852,898   7,764,504   6,920,217   7,764,504   6,920,217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(14.00)      (9.00)     (15.00)      (9.00)     (15.00)      (9.00)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EMPLOYER CONTRIBUTIONS             468,784     267,205     463,184     261,605     463,184     261,605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FRINGE BENEFITS               468,784     267,205     463,184     261,605     463,184     261,605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EMPLOYEE BENEFITS              468,784     267,205     463,184     261,605     463,184     261,605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STATE LIBRARY                                                                                           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FUNDS AVAILABLE             12,424,789   9,506,643  13,846,922  10,878,776  13,846,922  10,878,776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AUTHORIZED FTE POSITIONS       (47.00)     (23.00)     (48.00)     (23.00)     (48.00)     (23.00)                        </w:t>
      </w:r>
    </w:p>
    <w:p w:rsidR="0067646D" w:rsidRPr="00544C3E" w:rsidRDefault="0067646D" w:rsidP="0067646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7646D" w:rsidRDefault="0067646D" w:rsidP="0067646D">
      <w:pPr>
        <w:spacing w:line="170" w:lineRule="exact"/>
        <w:rPr>
          <w:rFonts w:ascii="Letter Gothic" w:hAnsi="Letter Gothic"/>
          <w:sz w:val="18"/>
        </w:rPr>
      </w:pPr>
    </w:p>
    <w:sectPr w:rsidR="0067646D" w:rsidSect="006764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46D" w:rsidRDefault="0067646D" w:rsidP="00DA542B">
      <w:r>
        <w:separator/>
      </w:r>
    </w:p>
  </w:endnote>
  <w:endnote w:type="continuationSeparator" w:id="0">
    <w:p w:rsidR="0067646D" w:rsidRDefault="0067646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494C8A-2D3C-4C68-94D5-02917226E9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946B3B-420B-46FC-9063-6233CEA2D405}"/>
    <w:embedItalic r:id="rId3" w:fontKey="{4217383F-C010-4D28-A582-FE85620B11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BF8E14-5815-4379-BCF6-879A3C7C044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769269C-2E04-466C-884C-C884B31D4035}"/>
    <w:embedItalic r:id="rId6" w:fontKey="{A2BC3C0C-AE50-489D-8D43-A21B5EFDAC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0946BE-4E29-4DBD-813C-BC2A251C4C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46D" w:rsidRDefault="0067646D" w:rsidP="00DA542B">
      <w:r>
        <w:separator/>
      </w:r>
    </w:p>
  </w:footnote>
  <w:footnote w:type="continuationSeparator" w:id="0">
    <w:p w:rsidR="0067646D" w:rsidRDefault="0067646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46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7646D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938E0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520</Words>
  <Characters>4811</Characters>
  <Application>Microsoft Office Word</Application>
  <DocSecurity>0</DocSecurity>
  <Lines>96</Lines>
  <Paragraphs>92</Paragraphs>
  <ScaleCrop>false</ScaleCrop>
  <LinksUpToDate>false</LinksUpToDate>
  <CharactersWithSpaces>12502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27 -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2015-03-18T18:24:00Z</dcterms:modified>
</cp:coreProperties>
</file>