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0015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(10.00)                 (10.00)                 (10.00)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603,088                 603,088                 603,088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ADMINISTRATION               1,164,688               1,164,688               1,164,688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(10.00)                 (10.00)                 (10.00)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FRINGE BENEFITS               130,000                 130,000                 130,000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EMPLOYEE BENEFITS              130,000                 130,000                 130,000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FUNDS AVAILABLE              1,294,688               1,294,688               1,294,688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AUTHORIZED FTE POSITIONS       (10.00)                 (10.00)                 (10.00)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LEGISLATIVE DEPARTMENT       1,294,688               1,294,688               1,294,688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AUTHORIZED FTE POSITIONS       (10.00)                 (10.00)                 (10.00)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REPRESENTATIVES                                                                                                                 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SENATORS                                                                                                                       </w:t>
      </w:r>
    </w:p>
    <w:p w:rsidR="00A645BE" w:rsidRPr="00544C3E" w:rsidRDefault="00A645BE" w:rsidP="00A645B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645BE" w:rsidRDefault="00A645BE" w:rsidP="00A645BE">
      <w:pPr>
        <w:spacing w:line="170" w:lineRule="exact"/>
        <w:rPr>
          <w:rFonts w:ascii="Letter Gothic" w:hAnsi="Letter Gothic"/>
          <w:sz w:val="18"/>
        </w:rPr>
      </w:pPr>
    </w:p>
    <w:sectPr w:rsidR="00A645BE" w:rsidSect="00A645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5BE" w:rsidRDefault="00A645BE" w:rsidP="00DA542B">
      <w:r>
        <w:separator/>
      </w:r>
    </w:p>
  </w:endnote>
  <w:endnote w:type="continuationSeparator" w:id="0">
    <w:p w:rsidR="00A645BE" w:rsidRDefault="00A645B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36C844-91EE-4913-82B7-DCCDE27FD9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EE35221-EDB3-443F-935C-5B8798B436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6009E0C-E8AB-4DA4-9FF7-3F173390D1C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79AAFE1-04ED-4EA3-A36C-F048C860D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535041-50D3-4114-9A1D-44CD2B1180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5BE" w:rsidRDefault="00A645BE" w:rsidP="00DA542B">
      <w:r>
        <w:separator/>
      </w:r>
    </w:p>
  </w:footnote>
  <w:footnote w:type="continuationSeparator" w:id="0">
    <w:p w:rsidR="00A645BE" w:rsidRDefault="00A645B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B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645BE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EF5B39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199</Words>
  <Characters>2153</Characters>
  <Application>Microsoft Office Word</Application>
  <DocSecurity>0</DocSecurity>
  <Lines>47</Lines>
  <Paragraphs>46</Paragraphs>
  <ScaleCrop>false</ScaleCrop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4 - As Passed by the House - South Carolina Legislature Online</dc:title>
  <dc:subject/>
  <dc:creator/>
  <cp:keywords/>
  <dc:description/>
  <cp:lastModifiedBy/>
  <cp:revision>1</cp:revision>
  <dcterms:created xsi:type="dcterms:W3CDTF">2015-03-18T13:49:00Z</dcterms:created>
  <dcterms:modified xsi:type="dcterms:W3CDTF">2015-03-18T18:25:00Z</dcterms:modified>
</cp:coreProperties>
</file>