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49-0001                                              SECTION  49                                                 PAGE 0162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DEPT OF PARKS, RECREATION &amp; TOURISM                     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A. EXECUTIVE OFFICES                                                                                  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DC2767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DIRECTOR                          120,379     120,379     125,194     125,194     125,194     125,194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                  </w:t>
      </w:r>
    </w:p>
    <w:p w:rsidR="00DC2767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CLASSIFIED POSITIONS              288,008     288,008     366,101     366,101     366,101     366,101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  (7.00)      (7.00)      (7.00)      (7.00)      (7.00)      (7.00)                        </w:t>
      </w:r>
    </w:p>
    <w:p w:rsidR="00DC2767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UNCLASSIFIED POSITIONS            115,287     115,287     115,287     115,287     115,287     115,287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  (2.00)      (2.00)      (2.00)      (2.00)      (2.00)      (2.00)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OTHER PERSONAL SERVICES           200,000     200,000     200,000     200,000     200,000     200,000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2767" w:rsidRDefault="00DC2767" w:rsidP="00DC2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TOTAL PERSONAL SERVICE             723,674     723,674     806,582     806,582     806,582     806,582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                                  (10.00)     (10.00)     (10.00)     (10.00)     (10.00)     (10.00)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OTHER OPERATING EXPENSES           108,414     108,414     108,414     108,414     108,414     108,414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2767" w:rsidRDefault="00DC2767" w:rsidP="00DC2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TOTAL EXECUTIVE OFFICES             832,088     832,088     914,996     914,996     914,996     914,996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                                    (10.00)     (10.00)     (10.00)     (10.00)     (10.00)     (10.00)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B. ADMIN.SERVICES                                                                                     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PERSONAL SERVICE                                                                                                              </w:t>
      </w:r>
    </w:p>
    <w:p w:rsidR="00DC2767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CLASSIFIED POSITIONS            1,235,197   1,210,197   1,235,197   1,210,197   1,235,197   1,210,197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                                  (27.00)     (26.75)     (27.00)     (26.75)     (27.00)     (26.75)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OTHER PERSONAL SERVICES                                    54,000                  54,000           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2767" w:rsidRDefault="00DC2767" w:rsidP="00DC2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TOTAL PERSONAL SERVICE           1,235,197   1,210,197   1,289,197   1,210,197   1,289,197   1,210,197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                                   (27.00)     (26.75)     (27.00)     (26.75)     (27.00)     (26.75)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OTHER OPERATING EXPENSES         1,210,631   1,071,151   1,210,631   1,071,151   1,210,631   1,071,151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SPECIAL ITEMS:                                                                                       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FIRST IN GOLF                      75,000                  75,000                  75,000           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SPORTS DEVELOPMENT FUND            50,000                  50,000                  50,000           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 TOTAL SPECIAL ITEMS                125,000                 125,000                 125,000           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AID TO SUBDIVISIONS:                                                                                 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ALLOC MUN-RESTRICTED            1,306,000               1,806,000     500,000   1,806,000     500,000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ALLOC CNTY-RESTRICTED           1,014,500               1,514,500     500,000   1,514,500     500,000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ALLOC OTHER STATE AGENCIES        532,600                 478,600                 478,600           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ALLOC OTHER ENTITIES              395,000                 395,000                 395,000           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 TOTAL DIST SUBDIVISIONS          3,248,100               4,194,100   1,000,000   4,194,100   1,000,000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2767" w:rsidRDefault="00DC2767" w:rsidP="00DC2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TOTAL ADMINISTRATIVE SERVICES     5,818,928   2,281,348   6,818,928   3,281,348   6,818,928   3,281,348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                                    (27.00)     (26.75)     (27.00)     (26.75)     (27.00)     (26.75)                        </w:t>
      </w:r>
    </w:p>
    <w:p w:rsidR="00DC2767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DC2767" w:rsidRDefault="00DC2767" w:rsidP="00DC2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TOTAL ADMINISTRATION               6,651,016   3,113,436   7,733,924   4,196,344   7,733,924   4,196,344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                                    (37.00)     (36.75)     (37.00)     (36.75)     (37.00)     (36.75)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DC2767" w:rsidRDefault="00DC2767" w:rsidP="00DC2767">
      <w:pPr>
        <w:spacing w:line="170" w:lineRule="exact"/>
        <w:rPr>
          <w:rFonts w:ascii="Letter Gothic" w:hAnsi="Letter Gothic"/>
          <w:sz w:val="18"/>
        </w:rPr>
      </w:pPr>
    </w:p>
    <w:p w:rsidR="00DC2767" w:rsidRDefault="00DC2767" w:rsidP="00DC2767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49-0002                                              SECTION  49                                                 PAGE 0163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DEPT OF PARKS, RECREATION &amp; TOURISM                     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II. PROGRAMS AND SERVICES                                                                              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A. TOURISM SALES &amp; MARKETING                                                                          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DC2767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CLASSIFIED POSITIONS            1,761,737   1,699,515     690,511     628,289     690,511     628,289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                                  (48.00)     (48.00)     (11.00)     (11.00)     (11.00)     (11.00)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OTHER PERSONAL SERVICES           196,389     175,000      21,389                  21,389           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2767" w:rsidRDefault="00DC2767" w:rsidP="00DC2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TOTAL PERSONAL SERVICE           1,958,126   1,874,515     711,900     628,289     711,900     628,289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 (48.00)     (48.00)     (11.00)     (11.00)     (11.00)     (11.00)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OTHER OPERATING EXPENSES           221,389     200,000     110,189      88,800     110,189      88,800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SPECIAL ITEMS:                                                                                       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REGIONAL PROMOTIONS             2,475,000   2,475,000   2,475,000   2,475,000   2,475,000   2,475,000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ADVERTISING                    14,014,793  12,214,793  14,014,793  12,214,793  14,014,793  12,214,793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DESTINATION-SPECIFIC                                                                                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ADVERTISING                   12,000,000  12,000,000  14,000,000  14,000,000  14,000,000  14,000,000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SPORTS MARKETING GRANT                                                                              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PROGRAM                                                  500,000     500,000     500,000     500,000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 TOTAL SPECIAL ITEMS             28,489,793  26,689,793  30,989,793  29,189,793  30,989,793  29,189,793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2767" w:rsidRDefault="00DC2767" w:rsidP="00DC2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TOTAL TOURISM SALES &amp; MKTG       30,669,308  28,764,308  31,811,882  29,906,882  31,811,882  29,906,882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                                   (48.00)     (48.00)     (11.00)     (11.00)     (11.00)     (11.00)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B. WELCOME CENTERS                                                                                    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PERSONAL SERVICE                                                                                                              </w:t>
      </w:r>
    </w:p>
    <w:p w:rsidR="00DC2767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CLASSIFIED POSITIONS              100,000               1,193,088   1,093,088   1,193,088   1,093,088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                                    (2.00)                 (39.00)     (37.00)     (39.00)     (37.00)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OTHER PERSONAL SERVICES                                   175,000     175,000     175,000     175,000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2767" w:rsidRDefault="00DC2767" w:rsidP="00DC2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TOTAL PERSONAL SERVICE             100,000               1,368,088   1,268,088   1,368,088   1,268,088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                                    (2.00)                 (39.00)     (37.00)     (39.00)     (37.00)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OTHER OPERATING EXPENSES         3,865,000               3,976,200     111,200   3,976,200     111,200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2767" w:rsidRDefault="00DC2767" w:rsidP="00DC2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TOTAL WELCOME CENTERS             3,965,000               5,344,288   1,379,288   5,344,288   1,379,288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                                     (2.00)                 (39.00)     (37.00)     (39.00)     (37.00)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C. HERITAGE CORRIDOR                                                                                  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AID TO SUBDIVISIONS:                                                                                 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ALLOC MUN - RESTRICTED             50,000                  50,000                  50,000           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ALLOC CNTY-RESTRICTED              50,000                  50,000                  50,000           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ALLOC OTHER STATE AGENCIES         20,000                  20,000                  20,000           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ALLOC OTHER ENTITIES              573,530                 573,530                 573,530           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TOTAL DIST SUBDIVISIONS            693,530                 693,530                 693,530           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TOTAL SC HERITAGE CORRIDOR          693,530                 693,530                 693,530           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DC2767" w:rsidRDefault="00DC2767" w:rsidP="00DC2767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49-0003                                              SECTION  49                                                 PAGE 0164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DEPT OF PARKS, RECREATION &amp; TOURISM                     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D. STATE PARKS SERVICE                                                                                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DC2767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CLASSIFIED POSITIONS            9,710,412   2,782,408   9,760,110   2,832,106   9,760,110   2,832,106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(283.00)     (96.25)    (283.00)     (96.25)    (283.00)     (96.25)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OTHER PERSONAL SERVICES         3,250,000               3,250,000               3,250,000           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2767" w:rsidRDefault="00DC2767" w:rsidP="00DC2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TOTAL PERSONAL SERVICE          12,960,412   2,782,408  13,010,110   2,832,106  13,010,110   2,832,106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(283.00)     (96.25)    (283.00)     (96.25)    (283.00)     (96.25)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OTHER OPERATING EXPENSES        11,553,875              13,303,875              13,303,875           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2767" w:rsidRDefault="00DC2767" w:rsidP="00DC2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TOTAL STATE PARKS SERVICE        24,514,287   2,782,408  26,313,985   2,832,106  26,313,985   2,832,106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                                 (283.00)     (96.25)    (283.00)     (96.25)    (283.00)     (96.25)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E. COMMUNICATIONS                                                                                     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PERSONAL SERVICE                                                                                                              </w:t>
      </w:r>
    </w:p>
    <w:p w:rsidR="00DC2767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CLASSIFIED POSITIONS              206,844     206,844     206,844     206,844     206,844     206,844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                                     (2.00)      (2.00)      (2.00)      (2.00)      (2.00)      (2.00)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2767" w:rsidRDefault="00DC2767" w:rsidP="00DC2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 TOTAL PERSONAL SERVICE             206,844     206,844     206,844     206,844     206,844     206,844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                                     (2.00)      (2.00)      (2.00)      (2.00)      (2.00)      (2.00)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OTHER OPERATING EXPENSES            18,000      18,000      18,000      18,000      18,000      18,000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2767" w:rsidRDefault="00DC2767" w:rsidP="00DC2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TOTAL COMMUNICATIONS                224,844     224,844     224,844     224,844     224,844     224,844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                                   (2.00)      (2.00)      (2.00)      (2.00)      (2.00)      (2.00)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F. RESEARCH &amp; POLICY                                                                                  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DEVELOPMENT                                                                                          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PERSONAL SERVICE                                                                                                              </w:t>
      </w:r>
    </w:p>
    <w:p w:rsidR="00DC2767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CLASSIFIED POSITIONS              107,383     107,383     114,271     114,271     114,271     114,271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                                    (2.00)      (2.00)      (2.00)      (2.00)      (2.00)      (2.00)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2767" w:rsidRDefault="00DC2767" w:rsidP="00DC2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TOTAL PERSONAL SERVICE             107,383     107,383     114,271     114,271     114,271     114,271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                                     (2.00)      (2.00)      (2.00)      (2.00)      (2.00)      (2.00)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OTHER OPERATING EXPENSES            20,000      20,000      20,000      20,000      20,000      20,000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2767" w:rsidRDefault="00DC2767" w:rsidP="00DC2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TOTAL RESEARCH &amp; POLICY DEVEL       127,383     127,383     134,271     134,271     134,271     134,271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                                     (2.00)      (2.00)      (2.00)      (2.00)      (2.00)      (2.00)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G. STATE FILM OFFICE                                                                                  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PERSONAL SERVICE                                                                                                              </w:t>
      </w:r>
    </w:p>
    <w:p w:rsidR="00DC2767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CLASSIFIED POSITIONS              127,872                 127,872                 127,872           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                                     (2.00)                  (2.00)                  (2.00)           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OTHER PERSONAL SERVICES            50,000                  50,000                  50,000           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2767" w:rsidRDefault="00DC2767" w:rsidP="00DC2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TOTAL PERSONAL SERVICE             177,872                 177,872                 177,872           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                                     (2.00)                  (2.00)                  (2.00)                                    </w:t>
      </w:r>
    </w:p>
    <w:p w:rsidR="00DC2767" w:rsidRDefault="00DC2767" w:rsidP="00DC2767">
      <w:pPr>
        <w:spacing w:line="170" w:lineRule="exact"/>
        <w:rPr>
          <w:rFonts w:ascii="Letter Gothic" w:hAnsi="Letter Gothic"/>
          <w:sz w:val="18"/>
        </w:rPr>
      </w:pPr>
    </w:p>
    <w:p w:rsidR="00DC2767" w:rsidRDefault="00DC2767" w:rsidP="00DC2767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49-0004                                              SECTION  49                                                 PAGE 0165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DEPT OF PARKS, RECREATION &amp; TOURISM                     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OTHER OPERATING EXPENSES           360,000                 360,000                 360,000           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AID TO SUBDIVISIONS:                                                                                 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ALLOC-PRIVATE SECTOR           10,793,767              10,793,767              10,793,767           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TOTAL DIST SUBDIVISIONS         10,793,767              10,793,767              10,793,767           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2767" w:rsidRDefault="00DC2767" w:rsidP="00DC2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TOTAL FILM OFFICE                11,331,639              11,331,639              11,331,639           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 (2.00)                  (2.00)                  (2.00)                                    </w:t>
      </w:r>
    </w:p>
    <w:p w:rsidR="00DC2767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DC2767" w:rsidRDefault="00DC2767" w:rsidP="00DC2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TOTAL PROGRAMS AND SERVICES       71,525,991  31,898,943  75,854,439  34,477,391  75,854,439  34,477,391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(339.00)    (148.25)    (339.00)    (148.25)    (339.00)    (148.25)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III. EMPLOYEE BENEFITS                                                                                 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C. STATE EMPLOYER CONTRIBUTIONS                                                                       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EMPLOYER CONTRIBUTIONS           6,409,970   2,962,625   6,755,384   3,058,039   6,755,384   3,058,039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TOTAL FRINGE BENEFITS             6,409,970   2,962,625   6,755,384   3,058,039   6,755,384   3,058,039                        </w:t>
      </w:r>
    </w:p>
    <w:p w:rsidR="00DC2767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TOTAL EMPLOYEE BENEFITS            6,409,970   2,962,625   6,755,384   3,058,039   6,755,384   3,058,039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DEPT OF PARKS, RECREATION &amp;                                                                             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TOURISM                                                                                                                        </w:t>
      </w:r>
    </w:p>
    <w:p w:rsidR="00DC2767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                                                                                                                             </w:t>
      </w:r>
    </w:p>
    <w:p w:rsidR="00DC2767" w:rsidRDefault="00DC2767" w:rsidP="00DC2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TOTAL FUNDS AVAILABLE             84,586,977  37,975,004  90,343,747  41,731,774  90,343,747  41,731,774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TOTAL AUTHORIZED FTE POSITIONS      (376.00)    (185.00)    (376.00)    (185.00)    (376.00)    (185.00)                        </w:t>
      </w:r>
    </w:p>
    <w:p w:rsidR="00DC2767" w:rsidRPr="00544C3E" w:rsidRDefault="00DC2767" w:rsidP="00DC27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DC2767" w:rsidRDefault="00DC2767" w:rsidP="00DC2767">
      <w:pPr>
        <w:spacing w:line="170" w:lineRule="exact"/>
        <w:rPr>
          <w:rFonts w:ascii="Letter Gothic" w:hAnsi="Letter Gothic"/>
          <w:sz w:val="18"/>
        </w:rPr>
      </w:pPr>
    </w:p>
    <w:sectPr w:rsidR="00DC2767" w:rsidSect="00DC276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2767" w:rsidRDefault="00DC2767" w:rsidP="00DA542B">
      <w:r>
        <w:separator/>
      </w:r>
    </w:p>
  </w:endnote>
  <w:endnote w:type="continuationSeparator" w:id="0">
    <w:p w:rsidR="00DC2767" w:rsidRDefault="00DC2767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71A87D8-FAF0-41E6-AAD3-310E23784E2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21433D4-21FF-4B90-B5E8-A140C7002BE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082DC38-4FD1-4673-99F8-AE6F267A3C9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EA91F5B-690F-498D-B36F-92B55F45C8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004F7FB-E710-4D8F-8CDF-9B1278E814E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2767" w:rsidRDefault="00DC2767" w:rsidP="00DA542B">
      <w:r>
        <w:separator/>
      </w:r>
    </w:p>
  </w:footnote>
  <w:footnote w:type="continuationSeparator" w:id="0">
    <w:p w:rsidR="00DC2767" w:rsidRDefault="00DC2767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767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82097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C2767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3</Pages>
  <Words>1111</Words>
  <Characters>10295</Characters>
  <Application>Microsoft Office Word</Application>
  <DocSecurity>0</DocSecurity>
  <Lines>202</Lines>
  <Paragraphs>193</Paragraphs>
  <ScaleCrop>false</ScaleCrop>
  <LinksUpToDate>false</LinksUpToDate>
  <CharactersWithSpaces>26201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49 - As Passed by the House - South Carolina Legislature Online</dc:title>
  <dc:subject/>
  <dc:creator/>
  <cp:keywords/>
  <dc:description/>
  <cp:lastModifiedBy/>
  <cp:revision>1</cp:revision>
  <dcterms:created xsi:type="dcterms:W3CDTF">2015-03-18T13:53:00Z</dcterms:created>
  <dcterms:modified xsi:type="dcterms:W3CDTF">2015-03-18T18:25:00Z</dcterms:modified>
</cp:coreProperties>
</file>