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0252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DIVISION OF AERONAUTICS                            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A5708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CLASSIFIED POSITIONS               606,568     544,222     752,179     689,833     752,179     689,833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(13.00)      (8.80)     (13.00)      (8.80)     (13.00)      (8.80)                        </w:t>
      </w:r>
    </w:p>
    <w:p w:rsidR="004A5708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UNCLASSIFIED POSITIONS              87,550      87,550      87,550      87,550      87,550      87,550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155,055     140,055     155,055     140,055     155,055     140,055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708" w:rsidRDefault="004A5708" w:rsidP="004A5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849,173     771,827     994,784     917,438     994,784     917,438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(14.00)      (9.80)     (14.00)      (9.80)     (14.00)      (9.80)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2,982,840     341,051   3,042,840     401,051   3,042,840     401,051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ALLOC MUN-RESTRICTED               495,000                 745,000                 745,000            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ALLOC CNTY-RESTRICTED            3,784,000     500,000   4,034,000     500,000   4,034,000     500,000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ALLOC OTHER ENTITIES                10,000                  10,000                  10,000            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DIST SUBDIVISIONS           4,289,000     500,000   4,789,000     500,000   4,789,000     500,000                        </w:t>
      </w:r>
    </w:p>
    <w:p w:rsidR="004A5708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A5708" w:rsidRDefault="004A5708" w:rsidP="004A5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TOTAL ADMINISTRATION               8,121,013   1,612,878   8,826,624   1,818,489   8,826,624   1,818,489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(14.00)      (9.80)     (14.00)      (9.80)     (14.00)      (9.80)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EMPLOYER CONTRIBUTIONS             244,370     221,166     290,911     267,707     290,911     267,707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TOTAL FRINGE BENEFITS               244,370     221,166     290,911     267,707     290,911     267,707                        </w:t>
      </w:r>
    </w:p>
    <w:p w:rsidR="004A5708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EMPLOYEE BENEFITS              244,370     221,166     290,911     267,707     290,911     267,707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DIVISION OF AERONAUTICS                                                                                                         </w:t>
      </w:r>
    </w:p>
    <w:p w:rsidR="004A5708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4A5708" w:rsidRDefault="004A5708" w:rsidP="004A5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FUNDS AVAILABLE              8,365,383   1,834,044   9,117,535   2,086,196   9,117,535   2,086,196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TOTAL AUTHORIZED FTE POSITIONS       (14.00)      (9.80)     (14.00)      (9.80)     (14.00)      (9.80)                        </w:t>
      </w:r>
    </w:p>
    <w:p w:rsidR="004A5708" w:rsidRPr="00544C3E" w:rsidRDefault="004A5708" w:rsidP="004A570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A5708" w:rsidRDefault="004A5708" w:rsidP="004A5708">
      <w:pPr>
        <w:spacing w:line="170" w:lineRule="exact"/>
        <w:rPr>
          <w:rFonts w:ascii="Letter Gothic" w:hAnsi="Letter Gothic"/>
          <w:sz w:val="18"/>
        </w:rPr>
      </w:pPr>
    </w:p>
    <w:sectPr w:rsidR="004A5708" w:rsidSect="004A570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708" w:rsidRDefault="004A5708" w:rsidP="00DA542B">
      <w:r>
        <w:separator/>
      </w:r>
    </w:p>
  </w:endnote>
  <w:endnote w:type="continuationSeparator" w:id="0">
    <w:p w:rsidR="004A5708" w:rsidRDefault="004A570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16B397-21F7-4C5A-9560-DA9C1A655C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C2C8B0F-2176-4C13-8479-94E7F6E71E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DD8B72D-E913-49AB-A5D0-47746BBFEB3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631EA40-26E2-48C7-8DFC-A747FEEDA8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6C722B-0E02-464E-9608-3A236EA2EA7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708" w:rsidRDefault="004A5708" w:rsidP="00DA542B">
      <w:r>
        <w:separator/>
      </w:r>
    </w:p>
  </w:footnote>
  <w:footnote w:type="continuationSeparator" w:id="0">
    <w:p w:rsidR="004A5708" w:rsidRDefault="004A570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70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5708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13BC4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243</Words>
  <Characters>2235</Characters>
  <Application>Microsoft Office Word</Application>
  <DocSecurity>0</DocSecurity>
  <Lines>42</Lines>
  <Paragraphs>41</Paragraphs>
  <ScaleCrop>false</ScaleCrop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87 - As Passed by the House - South Carolina Legislature Online</dc:title>
  <dc:subject/>
  <dc:creator/>
  <cp:keywords/>
  <dc:description/>
  <cp:lastModifiedBy/>
  <cp:revision>1</cp:revision>
  <dcterms:created xsi:type="dcterms:W3CDTF">2015-03-18T13:56:00Z</dcterms:created>
  <dcterms:modified xsi:type="dcterms:W3CDTF">2015-03-18T18:26:00Z</dcterms:modified>
</cp:coreProperties>
</file>