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0260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1,245,652   1,245,652   1,259,179   1,259,179   1,259,179   1,259,179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(23.00)     (23.00)     (23.00)     (23.00)     (23.00)     (23.00)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1,351,730   1,351,730   1,365,257   1,365,257   1,365,257   1,365,257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(24.00)     (24.00)     (24.00)     (24.00)     (24.00)     (24.00)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                   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1,452,943   1,452,943   1,466,470   1,466,470   1,466,470   1,466,470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(24.00)     (24.00)     (24.00)     (24.00)     (24.00)     (24.00)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EMPLOYER CONTRIBUTIONS             471,461     471,461     502,241     502,241     502,241     502,241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FRINGE BENEFITS               471,461     471,461     502,241     502,241     502,241     502,241                        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EMPLOYEE BENEFITS              471,461     471,461     502,241     502,241     502,241     502,241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1,924,404   1,924,404   1,968,711   1,968,711   1,968,711   1,968,711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(24.00)     (24.00)     (24.00)     (24.00)     (24.00)     (24.00)                        </w:t>
      </w:r>
    </w:p>
    <w:p w:rsidR="00896B63" w:rsidRPr="00544C3E" w:rsidRDefault="00896B63" w:rsidP="00896B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96B63" w:rsidRDefault="00896B63" w:rsidP="00896B63">
      <w:pPr>
        <w:spacing w:line="170" w:lineRule="exact"/>
        <w:rPr>
          <w:rFonts w:ascii="Letter Gothic" w:hAnsi="Letter Gothic"/>
          <w:sz w:val="18"/>
        </w:rPr>
      </w:pPr>
    </w:p>
    <w:sectPr w:rsidR="00896B63" w:rsidSect="00896B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B63" w:rsidRDefault="00896B63" w:rsidP="00DA542B">
      <w:r>
        <w:separator/>
      </w:r>
    </w:p>
  </w:endnote>
  <w:endnote w:type="continuationSeparator" w:id="0">
    <w:p w:rsidR="00896B63" w:rsidRDefault="00896B6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844713-926F-4AED-86D2-299AC549BF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A3F35DC-EF97-4D01-8DE7-AB5BD1CA82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B2B6562-55B5-4E1C-A39A-24461620064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25B1DA9-BE68-4C6B-A019-B30ABF27A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12BA69-4BE3-4B38-97C8-EFCD5E1FD5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B63" w:rsidRDefault="00896B63" w:rsidP="00DA542B">
      <w:r>
        <w:separator/>
      </w:r>
    </w:p>
  </w:footnote>
  <w:footnote w:type="continuationSeparator" w:id="0">
    <w:p w:rsidR="00896B63" w:rsidRDefault="00896B6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B6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864A9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96B63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44DFC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201</Words>
  <Characters>1900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92A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